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7DD03" w14:textId="3ABD85FB" w:rsidR="00275260" w:rsidRPr="002C35DB" w:rsidRDefault="009C4E19" w:rsidP="009C4E19">
      <w:pPr>
        <w:pStyle w:val="Heading1"/>
        <w:jc w:val="left"/>
      </w:pPr>
      <w:r>
        <w:t xml:space="preserve">                  Jackson Township Board of Trustees </w:t>
      </w:r>
      <w:r>
        <w:tab/>
      </w:r>
    </w:p>
    <w:p w14:paraId="113694BC" w14:textId="77777777" w:rsidR="00275260" w:rsidRPr="007C4C8D" w:rsidRDefault="00000000" w:rsidP="009D4984">
      <w:pPr>
        <w:pStyle w:val="Heading1"/>
      </w:pPr>
      <w:sdt>
        <w:sdtPr>
          <w:alias w:val="Meeting minutes:"/>
          <w:tag w:val="Meeting minutes:"/>
          <w:id w:val="1780671977"/>
          <w:placeholder>
            <w:docPart w:val="AC6574E4B265497883ADD8563AB41F70"/>
          </w:placeholder>
          <w:temporary/>
          <w:showingPlcHdr/>
          <w15:appearance w15:val="hidden"/>
        </w:sdtPr>
        <w:sdtContent>
          <w:r w:rsidR="00275260" w:rsidRPr="004B5C09">
            <w:t>Meeting Minutes</w:t>
          </w:r>
        </w:sdtContent>
      </w:sdt>
    </w:p>
    <w:p w14:paraId="37C8A333" w14:textId="56A6893F" w:rsidR="00911201" w:rsidRPr="00911201" w:rsidRDefault="00DC43D0" w:rsidP="00B3175A">
      <w:pPr>
        <w:pStyle w:val="Date"/>
      </w:pPr>
      <w:r>
        <w:t xml:space="preserve"> </w:t>
      </w:r>
      <w:r w:rsidR="002D1A9D">
        <w:t>September</w:t>
      </w:r>
      <w:r w:rsidR="00BE11A7">
        <w:t xml:space="preserve"> </w:t>
      </w:r>
      <w:r w:rsidR="002D1A9D">
        <w:t>30</w:t>
      </w:r>
      <w:r w:rsidR="00A11D01">
        <w:t>,</w:t>
      </w:r>
      <w:r w:rsidR="009C4E19">
        <w:t xml:space="preserve"> 20</w:t>
      </w:r>
      <w:r w:rsidR="00EB18AE">
        <w:t>2</w:t>
      </w:r>
      <w:r w:rsidR="00BE11A7">
        <w:t>6</w:t>
      </w:r>
    </w:p>
    <w:p w14:paraId="448C5C7E" w14:textId="77777777" w:rsidR="00554276" w:rsidRPr="00394EF4" w:rsidRDefault="00000000" w:rsidP="000D445D">
      <w:pPr>
        <w:pStyle w:val="ListNumber"/>
      </w:pPr>
      <w:sdt>
        <w:sdtPr>
          <w:rPr>
            <w:rFonts w:eastAsiaTheme="majorEastAsia"/>
          </w:rPr>
          <w:alias w:val="Call to order:"/>
          <w:tag w:val="Call to order:"/>
          <w:id w:val="-1169712673"/>
          <w:placeholder>
            <w:docPart w:val="48D9B5684DBE426BA57515ECBEFBA429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="00275260" w:rsidRPr="00B853F9">
            <w:rPr>
              <w:rFonts w:eastAsiaTheme="majorEastAsia"/>
            </w:rPr>
            <w:t>Call to order</w:t>
          </w:r>
        </w:sdtContent>
      </w:sdt>
    </w:p>
    <w:p w14:paraId="57C51614" w14:textId="0B4F444E" w:rsidR="00D50D23" w:rsidRPr="00AE361F" w:rsidRDefault="00D53C30" w:rsidP="009C4E19">
      <w:pPr>
        <w:ind w:left="0"/>
      </w:pPr>
      <w:r>
        <w:t xml:space="preserve">Chairman </w:t>
      </w:r>
      <w:r w:rsidR="00375CD7">
        <w:t>Brad Bowman</w:t>
      </w:r>
      <w:r w:rsidR="009C4E19">
        <w:t xml:space="preserve"> called the meeting to order at 12:</w:t>
      </w:r>
      <w:r w:rsidR="0089450C">
        <w:t>0</w:t>
      </w:r>
      <w:r w:rsidR="00EB18AE">
        <w:t>0</w:t>
      </w:r>
      <w:r w:rsidR="009C4E19">
        <w:t xml:space="preserve"> PM </w:t>
      </w:r>
    </w:p>
    <w:p w14:paraId="3EECE1F8" w14:textId="77777777" w:rsidR="0015180F" w:rsidRPr="00D512BB" w:rsidRDefault="00000000" w:rsidP="00781863">
      <w:pPr>
        <w:pStyle w:val="ListNumber"/>
      </w:pPr>
      <w:sdt>
        <w:sdtPr>
          <w:rPr>
            <w:rFonts w:eastAsiaTheme="majorEastAsia"/>
          </w:rPr>
          <w:alias w:val="Roll call:"/>
          <w:tag w:val="Roll call:"/>
          <w:id w:val="568842732"/>
          <w:placeholder>
            <w:docPart w:val="4DF3CAE2C9F245B792A4BA669D680D45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="009F4E19" w:rsidRPr="00B853F9">
            <w:rPr>
              <w:rFonts w:eastAsiaTheme="majorEastAsia"/>
            </w:rPr>
            <w:t>Roll call</w:t>
          </w:r>
        </w:sdtContent>
      </w:sdt>
    </w:p>
    <w:p w14:paraId="20A5C5BB" w14:textId="53574D9C" w:rsidR="0015180F" w:rsidRDefault="00000000" w:rsidP="00D512BB">
      <w:sdt>
        <w:sdtPr>
          <w:alias w:val="Enter secretary name:"/>
          <w:tag w:val="Enter secretary name:"/>
          <w:id w:val="-1785413358"/>
          <w:placeholder>
            <w:docPart w:val="E5718212EC77433292FABD0B05CC5037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 w:multiLine="1"/>
        </w:sdtPr>
        <w:sdtContent>
          <w:r w:rsidR="00DC43D0">
            <w:t>Lyndon Wicker</w:t>
          </w:r>
        </w:sdtContent>
      </w:sdt>
      <w:r w:rsidR="009F4E19">
        <w:t xml:space="preserve"> </w:t>
      </w:r>
      <w:sdt>
        <w:sdtPr>
          <w:alias w:val="Enter paragraph text:"/>
          <w:tag w:val="Enter paragraph text:"/>
          <w:id w:val="-2053990283"/>
          <w:placeholder>
            <w:docPart w:val="8FE6BFB4094A4B52BBD60308D89369E9"/>
          </w:placeholder>
          <w:temporary/>
          <w:showingPlcHdr/>
          <w15:appearance w15:val="hidden"/>
        </w:sdtPr>
        <w:sdtContent>
          <w:r w:rsidR="009F4E19">
            <w:t>conducted a roll call. The following persons were present:</w:t>
          </w:r>
        </w:sdtContent>
      </w:sdt>
      <w:r w:rsidR="00361DEE">
        <w:t xml:space="preserve"> </w:t>
      </w:r>
      <w:r w:rsidR="009C4E19">
        <w:t>Lyndon Wicker</w:t>
      </w:r>
      <w:r w:rsidR="006B553D">
        <w:t xml:space="preserve"> (Trustee)</w:t>
      </w:r>
      <w:r w:rsidR="009C4E19">
        <w:t>, Judith A Kerney, Bradley R Bowman</w:t>
      </w:r>
      <w:r w:rsidR="00D748F8">
        <w:t>,</w:t>
      </w:r>
      <w:r w:rsidR="00BE11A7">
        <w:t xml:space="preserve"> </w:t>
      </w:r>
      <w:r w:rsidR="00375CD7">
        <w:t>Harry Longnecker</w:t>
      </w:r>
      <w:r w:rsidR="002D1A9D">
        <w:t xml:space="preserve">, and Stacey Bertsch were present. Milly Emory from the Western Wayne News was present. </w:t>
      </w:r>
    </w:p>
    <w:p w14:paraId="129F5A39" w14:textId="77777777" w:rsidR="00B853F9" w:rsidRDefault="00000000" w:rsidP="00AE1F88">
      <w:pPr>
        <w:pStyle w:val="ListNumber"/>
      </w:pPr>
      <w:sdt>
        <w:sdtPr>
          <w:rPr>
            <w:rFonts w:eastAsiaTheme="majorEastAsia"/>
          </w:rPr>
          <w:alias w:val="Approval of minutes from last meeting:"/>
          <w:tag w:val="Approval of minutes from last meeting:"/>
          <w:id w:val="-1073734390"/>
          <w:placeholder>
            <w:docPart w:val="59F23D77189748D289C4144C736D72E0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="009F4E19" w:rsidRPr="00B853F9">
            <w:rPr>
              <w:rFonts w:eastAsiaTheme="majorEastAsia"/>
            </w:rPr>
            <w:t>Approval of minutes from last meeting</w:t>
          </w:r>
        </w:sdtContent>
      </w:sdt>
    </w:p>
    <w:p w14:paraId="0654F488" w14:textId="3C96C91E" w:rsidR="009F4E19" w:rsidRDefault="00000000" w:rsidP="00B853F9">
      <w:sdt>
        <w:sdtPr>
          <w:alias w:val="Secretary name:"/>
          <w:tag w:val="Secretary name:"/>
          <w:id w:val="-969588454"/>
          <w:placeholder>
            <w:docPart w:val="0E57962782244AE3811702567932895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 w:multiLine="1"/>
        </w:sdtPr>
        <w:sdtContent>
          <w:r w:rsidR="00DC43D0">
            <w:t>Lyndon Wicker</w:t>
          </w:r>
        </w:sdtContent>
      </w:sdt>
      <w:r w:rsidR="00361DEE">
        <w:t xml:space="preserve"> </w:t>
      </w:r>
      <w:r w:rsidR="00DC43D0">
        <w:t xml:space="preserve">read the minutes from </w:t>
      </w:r>
      <w:r w:rsidR="002D1A9D">
        <w:t>February</w:t>
      </w:r>
      <w:r w:rsidR="00D748F8">
        <w:t xml:space="preserve"> </w:t>
      </w:r>
      <w:r w:rsidR="002D1A9D">
        <w:t>4</w:t>
      </w:r>
      <w:r w:rsidR="00DC43D0">
        <w:t>, 202</w:t>
      </w:r>
      <w:r w:rsidR="00D748F8">
        <w:t>6</w:t>
      </w:r>
      <w:r w:rsidR="00DC43D0">
        <w:t xml:space="preserve">. </w:t>
      </w:r>
      <w:r w:rsidR="002D1A9D">
        <w:t>Brad</w:t>
      </w:r>
      <w:r w:rsidR="00DC43D0">
        <w:t xml:space="preserve"> motioned to </w:t>
      </w:r>
      <w:r w:rsidR="0006578E">
        <w:t>accept,</w:t>
      </w:r>
      <w:r w:rsidR="00DC43D0">
        <w:t xml:space="preserve"> and </w:t>
      </w:r>
      <w:r w:rsidR="002D1A9D">
        <w:t>Judy</w:t>
      </w:r>
      <w:r w:rsidR="00DC43D0">
        <w:t xml:space="preserve"> seconded. All in favor.</w:t>
      </w:r>
    </w:p>
    <w:p w14:paraId="7E201978" w14:textId="5E630928" w:rsidR="002C3D7E" w:rsidRDefault="00DC43D0" w:rsidP="009C4E19">
      <w:pPr>
        <w:pStyle w:val="ListNumber"/>
      </w:pPr>
      <w:r>
        <w:t>Old Business</w:t>
      </w:r>
    </w:p>
    <w:p w14:paraId="4E8AFDFC" w14:textId="2F6BBB04" w:rsidR="00B3175A" w:rsidRDefault="00D748F8" w:rsidP="00A11D01">
      <w:pPr>
        <w:pStyle w:val="ListNumber2"/>
      </w:pPr>
      <w:r>
        <w:t>No Old business to report.</w:t>
      </w:r>
    </w:p>
    <w:p w14:paraId="185289BC" w14:textId="31C6F2EC" w:rsidR="00911201" w:rsidRDefault="00911201" w:rsidP="00911201">
      <w:pPr>
        <w:pStyle w:val="ListNumber"/>
      </w:pPr>
      <w:r>
        <w:t>New business</w:t>
      </w:r>
    </w:p>
    <w:p w14:paraId="517E8CD3" w14:textId="5FB48156" w:rsidR="00427005" w:rsidRDefault="002D1A9D" w:rsidP="00BB1517">
      <w:pPr>
        <w:pStyle w:val="ListNumber2"/>
      </w:pPr>
      <w:r>
        <w:t xml:space="preserve">A public hearing was held for the 2027 Budget. Trustee Wicker discussed budget changes </w:t>
      </w:r>
      <w:proofErr w:type="gramStart"/>
      <w:r>
        <w:t>form</w:t>
      </w:r>
      <w:proofErr w:type="gramEnd"/>
      <w:r>
        <w:t xml:space="preserve"> the </w:t>
      </w:r>
      <w:proofErr w:type="gramStart"/>
      <w:r>
        <w:t>2026 year</w:t>
      </w:r>
      <w:proofErr w:type="gramEnd"/>
      <w:r>
        <w:t>. There were no questions. The public hearing was adjourned.</w:t>
      </w:r>
    </w:p>
    <w:p w14:paraId="7EED4B32" w14:textId="1549ADE7" w:rsidR="00427005" w:rsidRDefault="002D1A9D" w:rsidP="00BE11A7">
      <w:pPr>
        <w:pStyle w:val="ListNumber2"/>
      </w:pPr>
      <w:r>
        <w:t xml:space="preserve">A second public hearing for an additional appropriation for 2026 was discussed. The trustee is seeking an additional $25,000 for the Fire Fund </w:t>
      </w:r>
      <w:proofErr w:type="gramStart"/>
      <w:r>
        <w:t>in order to</w:t>
      </w:r>
      <w:proofErr w:type="gramEnd"/>
      <w:r>
        <w:t xml:space="preserve"> pay the active firefighters for both Cambridge City and Dublin the required $500 per person clothing/vehicle allowance for 2026. There were no questions.</w:t>
      </w:r>
    </w:p>
    <w:p w14:paraId="75CDFA47" w14:textId="0024B67C" w:rsidR="00D748F8" w:rsidRDefault="00700A31" w:rsidP="00BE11A7">
      <w:pPr>
        <w:pStyle w:val="ListNumber2"/>
      </w:pPr>
      <w:r>
        <w:t xml:space="preserve">I regular meeting was held to discuss the recent flood </w:t>
      </w:r>
      <w:r w:rsidR="00F406C3">
        <w:t>damage</w:t>
      </w:r>
      <w:r>
        <w:t xml:space="preserve"> and repairs. Servpro has handled all mitigation and restoration work at our office. </w:t>
      </w:r>
      <w:proofErr w:type="gramStart"/>
      <w:r>
        <w:t>The</w:t>
      </w:r>
      <w:proofErr w:type="gramEnd"/>
      <w:r>
        <w:t xml:space="preserve"> have submitted two bills. One is for $22,599.57 for the mitigation work. The </w:t>
      </w:r>
      <w:r w:rsidR="00F406C3">
        <w:t xml:space="preserve">second </w:t>
      </w:r>
      <w:r>
        <w:t xml:space="preserve">which was just received yesterday </w:t>
      </w:r>
      <w:proofErr w:type="gramStart"/>
      <w:r>
        <w:t>is for</w:t>
      </w:r>
      <w:proofErr w:type="gramEnd"/>
      <w:r>
        <w:t xml:space="preserve"> $23,324.26 for restoration work. The total bill with Servpro is $45,923.83. The trustee asked for board approval to pay the first invoice, $22,599.57, out of the general fund, capital outlays line item. Judt motioned to pay Servpro for the first invoice, Harry seconded, all in favor. </w:t>
      </w:r>
    </w:p>
    <w:p w14:paraId="3D2412EE" w14:textId="2C22640B" w:rsidR="001B4F91" w:rsidRDefault="005066A3" w:rsidP="00700A31">
      <w:pPr>
        <w:pStyle w:val="ListNumber2"/>
      </w:pPr>
      <w:r>
        <w:t>T</w:t>
      </w:r>
      <w:r w:rsidR="00700A31">
        <w:t xml:space="preserve">here are also several additional smaller bills that have already been paid. The trustee met with Federal and State officials yesterday (FEMA) regarding the </w:t>
      </w:r>
      <w:r w:rsidR="00700A31">
        <w:lastRenderedPageBreak/>
        <w:t xml:space="preserve">FEMA application that Trustee Wicker has submitted for reimbursement for 75% of the costs from the flood. He is also looking </w:t>
      </w:r>
      <w:r w:rsidR="00F406C3">
        <w:t xml:space="preserve">for replacements for </w:t>
      </w:r>
      <w:r w:rsidR="00700A31">
        <w:t xml:space="preserve">the </w:t>
      </w:r>
      <w:r w:rsidR="00F406C3">
        <w:t xml:space="preserve">built-in </w:t>
      </w:r>
      <w:r w:rsidR="00700A31">
        <w:t xml:space="preserve">desks which were destroyed from flood waters as well as replacing the front doors with </w:t>
      </w:r>
      <w:r w:rsidR="00F406C3">
        <w:t>hurricane-rated</w:t>
      </w:r>
      <w:r w:rsidR="00700A31">
        <w:t xml:space="preserve"> doors to help stop any water migration from the parking lot from future floods. He is also waiting</w:t>
      </w:r>
      <w:r w:rsidR="00F406C3">
        <w:t xml:space="preserve"> </w:t>
      </w:r>
      <w:proofErr w:type="gramStart"/>
      <w:r w:rsidR="00F406C3">
        <w:t>awaiting</w:t>
      </w:r>
      <w:proofErr w:type="gramEnd"/>
      <w:r w:rsidR="00700A31">
        <w:t xml:space="preserve"> a report from Anderson Paving regarding the condition of the parking lot after being submerged in flood </w:t>
      </w:r>
      <w:r w:rsidR="00F406C3">
        <w:t>water</w:t>
      </w:r>
      <w:r w:rsidR="00700A31">
        <w:t xml:space="preserve"> for several hours.</w:t>
      </w:r>
    </w:p>
    <w:p w14:paraId="404A96F1" w14:textId="77777777" w:rsidR="0015180F" w:rsidRPr="00B853F9" w:rsidRDefault="00000000" w:rsidP="00B853F9">
      <w:pPr>
        <w:pStyle w:val="ListNumber"/>
      </w:pPr>
      <w:sdt>
        <w:sdtPr>
          <w:alias w:val="Adjournment:"/>
          <w:tag w:val="Adjournment:"/>
          <w:id w:val="-768846696"/>
          <w:placeholder>
            <w:docPart w:val="BA027BBF4DD24057AA8115D2BE5E796C"/>
          </w:placeholder>
          <w:temporary/>
          <w:showingPlcHdr/>
          <w15:appearance w15:val="hidden"/>
        </w:sdtPr>
        <w:sdtContent>
          <w:r w:rsidR="00285B87" w:rsidRPr="00B853F9">
            <w:t>Adjournment</w:t>
          </w:r>
        </w:sdtContent>
      </w:sdt>
    </w:p>
    <w:p w14:paraId="088D6941" w14:textId="45FDB7ED" w:rsidR="00680296" w:rsidRDefault="00000000" w:rsidP="00D512BB">
      <w:sdt>
        <w:sdtPr>
          <w:alias w:val="Facilitator name:"/>
          <w:tag w:val="Facilitator name:"/>
          <w:id w:val="-1874911055"/>
          <w:placeholder>
            <w:docPart w:val="C034735A3E1E4DD2817F2AF173FBC1F2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15:appearance w15:val="hidden"/>
          <w:text w:multiLine="1"/>
        </w:sdtPr>
        <w:sdtContent>
          <w:r w:rsidR="00D53C30">
            <w:t xml:space="preserve">Chairman </w:t>
          </w:r>
          <w:r w:rsidR="00090535">
            <w:t>Brad Bowman</w:t>
          </w:r>
        </w:sdtContent>
      </w:sdt>
      <w:r w:rsidR="002C3D7E" w:rsidRPr="00361DEE">
        <w:t xml:space="preserve"> </w:t>
      </w:r>
      <w:sdt>
        <w:sdtPr>
          <w:alias w:val="Enter paragraph text:"/>
          <w:tag w:val="Enter paragraph text:"/>
          <w:id w:val="-1785491353"/>
          <w:placeholder>
            <w:docPart w:val="2A3B1E60D4EF441CB7A23EACEB7768F1"/>
          </w:placeholder>
          <w:temporary/>
          <w:showingPlcHdr/>
          <w15:appearance w15:val="hidden"/>
        </w:sdtPr>
        <w:sdtContent>
          <w:r w:rsidR="00285B87" w:rsidRPr="00361DEE">
            <w:t>adjourned the meeting at</w:t>
          </w:r>
        </w:sdtContent>
      </w:sdt>
      <w:r w:rsidR="00285B87">
        <w:t xml:space="preserve"> </w:t>
      </w:r>
      <w:r w:rsidR="001B4F91">
        <w:t>1</w:t>
      </w:r>
      <w:r w:rsidR="005066A3">
        <w:t>:05</w:t>
      </w:r>
      <w:r w:rsidR="009C4E19">
        <w:t xml:space="preserve"> PM</w:t>
      </w:r>
      <w:r w:rsidR="00680296" w:rsidRPr="00361DEE">
        <w:t>.</w:t>
      </w:r>
    </w:p>
    <w:p w14:paraId="340BA3F4" w14:textId="70EF8687" w:rsidR="008E476B" w:rsidRDefault="00000000" w:rsidP="00D512BB">
      <w:sdt>
        <w:sdtPr>
          <w:alias w:val="Minutes submitted by:"/>
          <w:tag w:val="Minutes submitted by:"/>
          <w:id w:val="915436728"/>
          <w:placeholder>
            <w:docPart w:val="F352830F8355457F9A8216A148B268D6"/>
          </w:placeholder>
          <w:temporary/>
          <w:showingPlcHdr/>
          <w15:appearance w15:val="hidden"/>
        </w:sdtPr>
        <w:sdtContent>
          <w:r w:rsidR="00285B87" w:rsidRPr="00285B87">
            <w:t>Minutes submitted by</w:t>
          </w:r>
        </w:sdtContent>
      </w:sdt>
      <w:r w:rsidR="004E227E">
        <w:t xml:space="preserve">:  </w:t>
      </w:r>
      <w:r w:rsidR="00090535">
        <w:t>Judith Kerney</w:t>
      </w:r>
      <w:r w:rsidR="009C4E19">
        <w:t>, Secretary</w:t>
      </w:r>
    </w:p>
    <w:p w14:paraId="3D9D8A1A" w14:textId="290933A0" w:rsidR="00D512BB" w:rsidRDefault="00000000" w:rsidP="00DC6078">
      <w:sdt>
        <w:sdtPr>
          <w:alias w:val="Minutes approved by:"/>
          <w:tag w:val="Minutes approved by:"/>
          <w:id w:val="793186629"/>
          <w:placeholder>
            <w:docPart w:val="F8F62A1B9CF94F69827AB63C84AD91FA"/>
          </w:placeholder>
          <w:temporary/>
          <w:showingPlcHdr/>
          <w15:appearance w15:val="hidden"/>
        </w:sdtPr>
        <w:sdtContent>
          <w:r w:rsidR="00C601ED">
            <w:t>Minutes approved by</w:t>
          </w:r>
        </w:sdtContent>
      </w:sdt>
      <w:r w:rsidR="008E476B">
        <w:t xml:space="preserve">: </w:t>
      </w:r>
      <w:r w:rsidR="00D53C30">
        <w:t xml:space="preserve"> Lyndon P Wicker, Trustee</w:t>
      </w:r>
    </w:p>
    <w:sectPr w:rsidR="00D512BB" w:rsidSect="004948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D30EB" w14:textId="77777777" w:rsidR="00ED5802" w:rsidRDefault="00ED5802" w:rsidP="001E7D29">
      <w:pPr>
        <w:spacing w:after="0" w:line="240" w:lineRule="auto"/>
      </w:pPr>
      <w:r>
        <w:separator/>
      </w:r>
    </w:p>
  </w:endnote>
  <w:endnote w:type="continuationSeparator" w:id="0">
    <w:p w14:paraId="4E7A25A4" w14:textId="77777777" w:rsidR="00ED5802" w:rsidRDefault="00ED5802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64B7" w14:textId="77777777" w:rsidR="000F4987" w:rsidRDefault="000F49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F741D" w14:textId="77777777" w:rsidR="000F4987" w:rsidRDefault="000F49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8DDA" w14:textId="77777777" w:rsidR="000F4987" w:rsidRDefault="000F49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11EF7" w14:textId="77777777" w:rsidR="00ED5802" w:rsidRDefault="00ED5802" w:rsidP="001E7D29">
      <w:pPr>
        <w:spacing w:after="0" w:line="240" w:lineRule="auto"/>
      </w:pPr>
      <w:r>
        <w:separator/>
      </w:r>
    </w:p>
  </w:footnote>
  <w:footnote w:type="continuationSeparator" w:id="0">
    <w:p w14:paraId="71BC2629" w14:textId="77777777" w:rsidR="00ED5802" w:rsidRDefault="00ED5802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23491" w14:textId="77777777" w:rsidR="000F4987" w:rsidRDefault="000F49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32DBC" w14:textId="77777777" w:rsidR="000F4987" w:rsidRDefault="000F49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AC268" w14:textId="77777777" w:rsidR="000F4987" w:rsidRDefault="000F49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544B71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EBC6C7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5D2ECF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4E9E6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106B1D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42FD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7EA6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64D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7934028"/>
    <w:multiLevelType w:val="hybridMultilevel"/>
    <w:tmpl w:val="F19EDD16"/>
    <w:lvl w:ilvl="0" w:tplc="1228CDA6">
      <w:start w:val="1"/>
      <w:numFmt w:val="decimal"/>
      <w:lvlText w:val="%1)"/>
      <w:lvlJc w:val="left"/>
      <w:pPr>
        <w:ind w:left="1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90" w:hanging="360"/>
      </w:pPr>
    </w:lvl>
    <w:lvl w:ilvl="2" w:tplc="0409001B" w:tentative="1">
      <w:start w:val="1"/>
      <w:numFmt w:val="lowerRoman"/>
      <w:lvlText w:val="%3."/>
      <w:lvlJc w:val="right"/>
      <w:pPr>
        <w:ind w:left="3110" w:hanging="180"/>
      </w:pPr>
    </w:lvl>
    <w:lvl w:ilvl="3" w:tplc="0409000F" w:tentative="1">
      <w:start w:val="1"/>
      <w:numFmt w:val="decimal"/>
      <w:lvlText w:val="%4."/>
      <w:lvlJc w:val="left"/>
      <w:pPr>
        <w:ind w:left="3830" w:hanging="360"/>
      </w:pPr>
    </w:lvl>
    <w:lvl w:ilvl="4" w:tplc="04090019" w:tentative="1">
      <w:start w:val="1"/>
      <w:numFmt w:val="lowerLetter"/>
      <w:lvlText w:val="%5."/>
      <w:lvlJc w:val="left"/>
      <w:pPr>
        <w:ind w:left="4550" w:hanging="360"/>
      </w:pPr>
    </w:lvl>
    <w:lvl w:ilvl="5" w:tplc="0409001B" w:tentative="1">
      <w:start w:val="1"/>
      <w:numFmt w:val="lowerRoman"/>
      <w:lvlText w:val="%6."/>
      <w:lvlJc w:val="right"/>
      <w:pPr>
        <w:ind w:left="5270" w:hanging="180"/>
      </w:pPr>
    </w:lvl>
    <w:lvl w:ilvl="6" w:tplc="0409000F" w:tentative="1">
      <w:start w:val="1"/>
      <w:numFmt w:val="decimal"/>
      <w:lvlText w:val="%7."/>
      <w:lvlJc w:val="left"/>
      <w:pPr>
        <w:ind w:left="5990" w:hanging="360"/>
      </w:pPr>
    </w:lvl>
    <w:lvl w:ilvl="7" w:tplc="04090019" w:tentative="1">
      <w:start w:val="1"/>
      <w:numFmt w:val="lowerLetter"/>
      <w:lvlText w:val="%8."/>
      <w:lvlJc w:val="left"/>
      <w:pPr>
        <w:ind w:left="6710" w:hanging="360"/>
      </w:pPr>
    </w:lvl>
    <w:lvl w:ilvl="8" w:tplc="0409001B" w:tentative="1">
      <w:start w:val="1"/>
      <w:numFmt w:val="lowerRoman"/>
      <w:lvlText w:val="%9."/>
      <w:lvlJc w:val="right"/>
      <w:pPr>
        <w:ind w:left="7430" w:hanging="180"/>
      </w:pPr>
    </w:lvl>
  </w:abstractNum>
  <w:abstractNum w:abstractNumId="13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9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EF80BEA"/>
    <w:multiLevelType w:val="hybridMultilevel"/>
    <w:tmpl w:val="35B6EBBE"/>
    <w:lvl w:ilvl="0" w:tplc="48BE3344">
      <w:start w:val="1"/>
      <w:numFmt w:val="decimal"/>
      <w:lvlText w:val="%1)"/>
      <w:lvlJc w:val="left"/>
      <w:pPr>
        <w:ind w:left="1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90" w:hanging="360"/>
      </w:pPr>
    </w:lvl>
    <w:lvl w:ilvl="2" w:tplc="0409001B" w:tentative="1">
      <w:start w:val="1"/>
      <w:numFmt w:val="lowerRoman"/>
      <w:lvlText w:val="%3."/>
      <w:lvlJc w:val="right"/>
      <w:pPr>
        <w:ind w:left="3110" w:hanging="180"/>
      </w:pPr>
    </w:lvl>
    <w:lvl w:ilvl="3" w:tplc="0409000F" w:tentative="1">
      <w:start w:val="1"/>
      <w:numFmt w:val="decimal"/>
      <w:lvlText w:val="%4."/>
      <w:lvlJc w:val="left"/>
      <w:pPr>
        <w:ind w:left="3830" w:hanging="360"/>
      </w:pPr>
    </w:lvl>
    <w:lvl w:ilvl="4" w:tplc="04090019" w:tentative="1">
      <w:start w:val="1"/>
      <w:numFmt w:val="lowerLetter"/>
      <w:lvlText w:val="%5."/>
      <w:lvlJc w:val="left"/>
      <w:pPr>
        <w:ind w:left="4550" w:hanging="360"/>
      </w:pPr>
    </w:lvl>
    <w:lvl w:ilvl="5" w:tplc="0409001B" w:tentative="1">
      <w:start w:val="1"/>
      <w:numFmt w:val="lowerRoman"/>
      <w:lvlText w:val="%6."/>
      <w:lvlJc w:val="right"/>
      <w:pPr>
        <w:ind w:left="5270" w:hanging="180"/>
      </w:pPr>
    </w:lvl>
    <w:lvl w:ilvl="6" w:tplc="0409000F" w:tentative="1">
      <w:start w:val="1"/>
      <w:numFmt w:val="decimal"/>
      <w:lvlText w:val="%7."/>
      <w:lvlJc w:val="left"/>
      <w:pPr>
        <w:ind w:left="5990" w:hanging="360"/>
      </w:pPr>
    </w:lvl>
    <w:lvl w:ilvl="7" w:tplc="04090019" w:tentative="1">
      <w:start w:val="1"/>
      <w:numFmt w:val="lowerLetter"/>
      <w:lvlText w:val="%8."/>
      <w:lvlJc w:val="left"/>
      <w:pPr>
        <w:ind w:left="6710" w:hanging="360"/>
      </w:pPr>
    </w:lvl>
    <w:lvl w:ilvl="8" w:tplc="0409001B" w:tentative="1">
      <w:start w:val="1"/>
      <w:numFmt w:val="lowerRoman"/>
      <w:lvlText w:val="%9."/>
      <w:lvlJc w:val="right"/>
      <w:pPr>
        <w:ind w:left="7430" w:hanging="180"/>
      </w:pPr>
    </w:lvl>
  </w:abstractNum>
  <w:abstractNum w:abstractNumId="23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856772"/>
    <w:multiLevelType w:val="multilevel"/>
    <w:tmpl w:val="34703650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hint="default"/>
        <w:b/>
        <w:i w:val="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7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9993345">
    <w:abstractNumId w:val="34"/>
  </w:num>
  <w:num w:numId="2" w16cid:durableId="1746754822">
    <w:abstractNumId w:val="20"/>
  </w:num>
  <w:num w:numId="3" w16cid:durableId="119306899">
    <w:abstractNumId w:val="21"/>
  </w:num>
  <w:num w:numId="4" w16cid:durableId="1346592845">
    <w:abstractNumId w:val="13"/>
  </w:num>
  <w:num w:numId="5" w16cid:durableId="63066477">
    <w:abstractNumId w:val="35"/>
  </w:num>
  <w:num w:numId="6" w16cid:durableId="965156212">
    <w:abstractNumId w:val="9"/>
  </w:num>
  <w:num w:numId="7" w16cid:durableId="401682069">
    <w:abstractNumId w:val="7"/>
  </w:num>
  <w:num w:numId="8" w16cid:durableId="1264918317">
    <w:abstractNumId w:val="6"/>
  </w:num>
  <w:num w:numId="9" w16cid:durableId="1155336094">
    <w:abstractNumId w:val="5"/>
  </w:num>
  <w:num w:numId="10" w16cid:durableId="782503240">
    <w:abstractNumId w:val="4"/>
  </w:num>
  <w:num w:numId="11" w16cid:durableId="1308171619">
    <w:abstractNumId w:val="8"/>
  </w:num>
  <w:num w:numId="12" w16cid:durableId="943338946">
    <w:abstractNumId w:val="3"/>
  </w:num>
  <w:num w:numId="13" w16cid:durableId="1201625393">
    <w:abstractNumId w:val="2"/>
  </w:num>
  <w:num w:numId="14" w16cid:durableId="362898960">
    <w:abstractNumId w:val="1"/>
  </w:num>
  <w:num w:numId="15" w16cid:durableId="437262895">
    <w:abstractNumId w:val="0"/>
  </w:num>
  <w:num w:numId="16" w16cid:durableId="97911586">
    <w:abstractNumId w:val="14"/>
  </w:num>
  <w:num w:numId="17" w16cid:durableId="487551591">
    <w:abstractNumId w:val="19"/>
  </w:num>
  <w:num w:numId="18" w16cid:durableId="970593806">
    <w:abstractNumId w:val="17"/>
  </w:num>
  <w:num w:numId="19" w16cid:durableId="1340735638">
    <w:abstractNumId w:val="16"/>
  </w:num>
  <w:num w:numId="20" w16cid:durableId="1715306460">
    <w:abstractNumId w:val="15"/>
  </w:num>
  <w:num w:numId="21" w16cid:durableId="780954900">
    <w:abstractNumId w:val="23"/>
  </w:num>
  <w:num w:numId="22" w16cid:durableId="257560678">
    <w:abstractNumId w:val="3"/>
    <w:lvlOverride w:ilvl="0">
      <w:startOverride w:val="1"/>
    </w:lvlOverride>
  </w:num>
  <w:num w:numId="23" w16cid:durableId="601379235">
    <w:abstractNumId w:val="3"/>
    <w:lvlOverride w:ilvl="0">
      <w:startOverride w:val="1"/>
    </w:lvlOverride>
  </w:num>
  <w:num w:numId="24" w16cid:durableId="893859057">
    <w:abstractNumId w:val="2"/>
    <w:lvlOverride w:ilvl="0">
      <w:startOverride w:val="1"/>
    </w:lvlOverride>
  </w:num>
  <w:num w:numId="25" w16cid:durableId="742992400">
    <w:abstractNumId w:val="32"/>
  </w:num>
  <w:num w:numId="26" w16cid:durableId="1783569433">
    <w:abstractNumId w:val="11"/>
  </w:num>
  <w:num w:numId="27" w16cid:durableId="422843761">
    <w:abstractNumId w:val="24"/>
  </w:num>
  <w:num w:numId="28" w16cid:durableId="944388047">
    <w:abstractNumId w:val="11"/>
  </w:num>
  <w:num w:numId="29" w16cid:durableId="796459446">
    <w:abstractNumId w:val="31"/>
  </w:num>
  <w:num w:numId="30" w16cid:durableId="1145121223">
    <w:abstractNumId w:val="25"/>
  </w:num>
  <w:num w:numId="31" w16cid:durableId="1492060642">
    <w:abstractNumId w:val="37"/>
  </w:num>
  <w:num w:numId="32" w16cid:durableId="406653730">
    <w:abstractNumId w:val="33"/>
  </w:num>
  <w:num w:numId="33" w16cid:durableId="484013219">
    <w:abstractNumId w:val="18"/>
  </w:num>
  <w:num w:numId="34" w16cid:durableId="829368739">
    <w:abstractNumId w:val="27"/>
  </w:num>
  <w:num w:numId="35" w16cid:durableId="197932761">
    <w:abstractNumId w:val="10"/>
  </w:num>
  <w:num w:numId="36" w16cid:durableId="1808548515">
    <w:abstractNumId w:val="28"/>
  </w:num>
  <w:num w:numId="37" w16cid:durableId="1077288234">
    <w:abstractNumId w:val="30"/>
  </w:num>
  <w:num w:numId="38" w16cid:durableId="157770391">
    <w:abstractNumId w:val="26"/>
  </w:num>
  <w:num w:numId="39" w16cid:durableId="509375962">
    <w:abstractNumId w:val="36"/>
  </w:num>
  <w:num w:numId="40" w16cid:durableId="1534147173">
    <w:abstractNumId w:val="29"/>
  </w:num>
  <w:num w:numId="41" w16cid:durableId="146214404">
    <w:abstractNumId w:val="22"/>
  </w:num>
  <w:num w:numId="42" w16cid:durableId="692808337">
    <w:abstractNumId w:val="12"/>
  </w:num>
  <w:num w:numId="43" w16cid:durableId="101152509">
    <w:abstractNumId w:val="3"/>
  </w:num>
  <w:num w:numId="44" w16cid:durableId="19805760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E19"/>
    <w:rsid w:val="00017850"/>
    <w:rsid w:val="00046538"/>
    <w:rsid w:val="00057671"/>
    <w:rsid w:val="0006578E"/>
    <w:rsid w:val="00090535"/>
    <w:rsid w:val="000B4CC5"/>
    <w:rsid w:val="000D445D"/>
    <w:rsid w:val="000D4B2C"/>
    <w:rsid w:val="000F4987"/>
    <w:rsid w:val="000F65EC"/>
    <w:rsid w:val="0011573E"/>
    <w:rsid w:val="001269DE"/>
    <w:rsid w:val="00134328"/>
    <w:rsid w:val="00140DAE"/>
    <w:rsid w:val="0015180F"/>
    <w:rsid w:val="001746FC"/>
    <w:rsid w:val="00193653"/>
    <w:rsid w:val="00195CB0"/>
    <w:rsid w:val="001A7349"/>
    <w:rsid w:val="001B4F91"/>
    <w:rsid w:val="001E7D29"/>
    <w:rsid w:val="00203477"/>
    <w:rsid w:val="002348F9"/>
    <w:rsid w:val="002404F5"/>
    <w:rsid w:val="00275260"/>
    <w:rsid w:val="00276FA1"/>
    <w:rsid w:val="00280E20"/>
    <w:rsid w:val="0028288F"/>
    <w:rsid w:val="00285B87"/>
    <w:rsid w:val="00291B4A"/>
    <w:rsid w:val="002B5EC4"/>
    <w:rsid w:val="002C225B"/>
    <w:rsid w:val="002C3D7E"/>
    <w:rsid w:val="002D1A9D"/>
    <w:rsid w:val="002E5C47"/>
    <w:rsid w:val="002E7A9B"/>
    <w:rsid w:val="0032131A"/>
    <w:rsid w:val="003310BF"/>
    <w:rsid w:val="00333DF8"/>
    <w:rsid w:val="00357641"/>
    <w:rsid w:val="00360B6E"/>
    <w:rsid w:val="00361DEE"/>
    <w:rsid w:val="00375CD7"/>
    <w:rsid w:val="00394EF4"/>
    <w:rsid w:val="003B76EB"/>
    <w:rsid w:val="004018A4"/>
    <w:rsid w:val="00406467"/>
    <w:rsid w:val="00410612"/>
    <w:rsid w:val="00411F8B"/>
    <w:rsid w:val="00427005"/>
    <w:rsid w:val="00450670"/>
    <w:rsid w:val="004724BD"/>
    <w:rsid w:val="004726C7"/>
    <w:rsid w:val="00477352"/>
    <w:rsid w:val="00491C23"/>
    <w:rsid w:val="004948AA"/>
    <w:rsid w:val="004A0BA0"/>
    <w:rsid w:val="004A22CC"/>
    <w:rsid w:val="004B5C09"/>
    <w:rsid w:val="004C0EEE"/>
    <w:rsid w:val="004D0D41"/>
    <w:rsid w:val="004E227E"/>
    <w:rsid w:val="00500DD1"/>
    <w:rsid w:val="005066A3"/>
    <w:rsid w:val="00521AE3"/>
    <w:rsid w:val="00533126"/>
    <w:rsid w:val="00535B54"/>
    <w:rsid w:val="00554276"/>
    <w:rsid w:val="005562A0"/>
    <w:rsid w:val="0059799D"/>
    <w:rsid w:val="005A4434"/>
    <w:rsid w:val="005A6059"/>
    <w:rsid w:val="005D6004"/>
    <w:rsid w:val="005D7FC1"/>
    <w:rsid w:val="005E0036"/>
    <w:rsid w:val="005E0ED9"/>
    <w:rsid w:val="0061103D"/>
    <w:rsid w:val="00616B41"/>
    <w:rsid w:val="00620AE8"/>
    <w:rsid w:val="006331A2"/>
    <w:rsid w:val="0064628C"/>
    <w:rsid w:val="0065214E"/>
    <w:rsid w:val="00655EE2"/>
    <w:rsid w:val="00680296"/>
    <w:rsid w:val="006853BC"/>
    <w:rsid w:val="00687389"/>
    <w:rsid w:val="006916C7"/>
    <w:rsid w:val="006928C1"/>
    <w:rsid w:val="00692978"/>
    <w:rsid w:val="006B553D"/>
    <w:rsid w:val="006E317E"/>
    <w:rsid w:val="006E426A"/>
    <w:rsid w:val="006F03D4"/>
    <w:rsid w:val="007004AD"/>
    <w:rsid w:val="00700A31"/>
    <w:rsid w:val="00700B1F"/>
    <w:rsid w:val="00706984"/>
    <w:rsid w:val="007257E9"/>
    <w:rsid w:val="00744B1E"/>
    <w:rsid w:val="00756D9C"/>
    <w:rsid w:val="007619BD"/>
    <w:rsid w:val="00771C24"/>
    <w:rsid w:val="00781863"/>
    <w:rsid w:val="007861C2"/>
    <w:rsid w:val="00787EF9"/>
    <w:rsid w:val="007A033B"/>
    <w:rsid w:val="007A2C3C"/>
    <w:rsid w:val="007D1D0C"/>
    <w:rsid w:val="007D5836"/>
    <w:rsid w:val="007E1FFA"/>
    <w:rsid w:val="007F34A4"/>
    <w:rsid w:val="007F6595"/>
    <w:rsid w:val="008054AB"/>
    <w:rsid w:val="00815563"/>
    <w:rsid w:val="008240DA"/>
    <w:rsid w:val="00834B33"/>
    <w:rsid w:val="008429E5"/>
    <w:rsid w:val="008630B8"/>
    <w:rsid w:val="00867EA4"/>
    <w:rsid w:val="008701F4"/>
    <w:rsid w:val="00886856"/>
    <w:rsid w:val="0089450C"/>
    <w:rsid w:val="00897D88"/>
    <w:rsid w:val="008A00B7"/>
    <w:rsid w:val="008A0319"/>
    <w:rsid w:val="008D1B54"/>
    <w:rsid w:val="008D43E9"/>
    <w:rsid w:val="008E3C0E"/>
    <w:rsid w:val="008E476B"/>
    <w:rsid w:val="00911201"/>
    <w:rsid w:val="00912A72"/>
    <w:rsid w:val="00927C63"/>
    <w:rsid w:val="00932F50"/>
    <w:rsid w:val="0094637B"/>
    <w:rsid w:val="00955A78"/>
    <w:rsid w:val="009577CF"/>
    <w:rsid w:val="0096121B"/>
    <w:rsid w:val="00962FC2"/>
    <w:rsid w:val="00963200"/>
    <w:rsid w:val="009921B8"/>
    <w:rsid w:val="009976A1"/>
    <w:rsid w:val="009B1FD8"/>
    <w:rsid w:val="009C4E19"/>
    <w:rsid w:val="009D25D3"/>
    <w:rsid w:val="009D4984"/>
    <w:rsid w:val="009D6901"/>
    <w:rsid w:val="009F4E19"/>
    <w:rsid w:val="009F5F33"/>
    <w:rsid w:val="00A0254E"/>
    <w:rsid w:val="00A07662"/>
    <w:rsid w:val="00A11D01"/>
    <w:rsid w:val="00A21B71"/>
    <w:rsid w:val="00A37F9E"/>
    <w:rsid w:val="00A40085"/>
    <w:rsid w:val="00A47DF6"/>
    <w:rsid w:val="00A657A9"/>
    <w:rsid w:val="00A713FB"/>
    <w:rsid w:val="00A9231C"/>
    <w:rsid w:val="00AA2532"/>
    <w:rsid w:val="00AE1F88"/>
    <w:rsid w:val="00AE361F"/>
    <w:rsid w:val="00AE5370"/>
    <w:rsid w:val="00B247A9"/>
    <w:rsid w:val="00B3175A"/>
    <w:rsid w:val="00B33233"/>
    <w:rsid w:val="00B435B5"/>
    <w:rsid w:val="00B565D8"/>
    <w:rsid w:val="00B5779A"/>
    <w:rsid w:val="00B64D24"/>
    <w:rsid w:val="00B7147D"/>
    <w:rsid w:val="00B75CFC"/>
    <w:rsid w:val="00B853F9"/>
    <w:rsid w:val="00BB018B"/>
    <w:rsid w:val="00BB1517"/>
    <w:rsid w:val="00BB76C5"/>
    <w:rsid w:val="00BD1747"/>
    <w:rsid w:val="00BE11A7"/>
    <w:rsid w:val="00BE7957"/>
    <w:rsid w:val="00C01885"/>
    <w:rsid w:val="00C14973"/>
    <w:rsid w:val="00C1643D"/>
    <w:rsid w:val="00C24D32"/>
    <w:rsid w:val="00C261A9"/>
    <w:rsid w:val="00C375F4"/>
    <w:rsid w:val="00C42793"/>
    <w:rsid w:val="00C601ED"/>
    <w:rsid w:val="00CE5A5C"/>
    <w:rsid w:val="00D2331E"/>
    <w:rsid w:val="00D31AB7"/>
    <w:rsid w:val="00D50D23"/>
    <w:rsid w:val="00D512BB"/>
    <w:rsid w:val="00D53C30"/>
    <w:rsid w:val="00D748F8"/>
    <w:rsid w:val="00D749A2"/>
    <w:rsid w:val="00DA3B1A"/>
    <w:rsid w:val="00DB3586"/>
    <w:rsid w:val="00DC43D0"/>
    <w:rsid w:val="00DC6078"/>
    <w:rsid w:val="00DC79AD"/>
    <w:rsid w:val="00DD2075"/>
    <w:rsid w:val="00DE46ED"/>
    <w:rsid w:val="00DF2868"/>
    <w:rsid w:val="00E1368C"/>
    <w:rsid w:val="00E5567D"/>
    <w:rsid w:val="00E557A0"/>
    <w:rsid w:val="00E73E64"/>
    <w:rsid w:val="00E82F17"/>
    <w:rsid w:val="00EB18AE"/>
    <w:rsid w:val="00ED5802"/>
    <w:rsid w:val="00EF6435"/>
    <w:rsid w:val="00F07ABC"/>
    <w:rsid w:val="00F10F6B"/>
    <w:rsid w:val="00F12410"/>
    <w:rsid w:val="00F23697"/>
    <w:rsid w:val="00F36BB7"/>
    <w:rsid w:val="00F406C3"/>
    <w:rsid w:val="00F9473D"/>
    <w:rsid w:val="00F9532A"/>
    <w:rsid w:val="00FB3809"/>
    <w:rsid w:val="00FD6CAB"/>
    <w:rsid w:val="00FE2508"/>
    <w:rsid w:val="00FE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teal"/>
    </o:shapedefaults>
    <o:shapelayout v:ext="edit">
      <o:idmap v:ext="edit" data="2"/>
    </o:shapelayout>
  </w:shapeDefaults>
  <w:decimalSymbol w:val="."/>
  <w:listSeparator w:val=","/>
  <w14:docId w14:val="6E4B13BA"/>
  <w15:docId w15:val="{778ECF10-79FB-4C1F-A427-D3FDF8B32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C0E"/>
  </w:style>
  <w:style w:type="paragraph" w:styleId="Heading1">
    <w:name w:val="heading 1"/>
    <w:basedOn w:val="Normal"/>
    <w:uiPriority w:val="9"/>
    <w:qFormat/>
    <w:rsid w:val="00500DD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500DD1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500DD1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B853F9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DD2075"/>
    <w:rPr>
      <w:color w:val="595959" w:themeColor="text1" w:themeTint="A6"/>
    </w:rPr>
  </w:style>
  <w:style w:type="paragraph" w:styleId="Date">
    <w:name w:val="Date"/>
    <w:basedOn w:val="Normal"/>
    <w:next w:val="Normal"/>
    <w:uiPriority w:val="10"/>
    <w:qFormat/>
    <w:rsid w:val="00361DEE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214E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14E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535B54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DD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Emphasis">
    <w:name w:val="Emphasis"/>
    <w:basedOn w:val="DefaultParagraphFont"/>
    <w:uiPriority w:val="15"/>
    <w:qFormat/>
    <w:rsid w:val="009F4E19"/>
    <w:rPr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DD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DD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DD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DD1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DD1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500D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00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500DD1"/>
    <w:pPr>
      <w:numPr>
        <w:ilvl w:val="1"/>
      </w:numPr>
      <w:spacing w:after="160"/>
      <w:ind w:left="187"/>
      <w:contextualSpacing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0DD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0DD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0DD1"/>
    <w:rPr>
      <w:i/>
      <w:iCs/>
      <w:color w:val="365F91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500DD1"/>
    <w:rPr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500DD1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0DD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0D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0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0DD1"/>
    <w:rPr>
      <w:i/>
      <w:iCs/>
      <w:color w:val="365F9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5214E"/>
    <w:rPr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5214E"/>
    <w:rPr>
      <w:b/>
      <w:bCs/>
      <w:caps w:val="0"/>
      <w:smallCaps/>
      <w:color w:val="365F9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65214E"/>
    <w:rPr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65214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65214E"/>
    <w:pPr>
      <w:spacing w:line="240" w:lineRule="auto"/>
    </w:pPr>
    <w:rPr>
      <w:i/>
      <w:iCs/>
      <w:color w:val="1F497D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65214E"/>
  </w:style>
  <w:style w:type="paragraph" w:styleId="TOC1">
    <w:name w:val="toc 1"/>
    <w:basedOn w:val="Normal"/>
    <w:next w:val="Normal"/>
    <w:autoRedefine/>
    <w:uiPriority w:val="39"/>
    <w:semiHidden/>
    <w:unhideWhenUsed/>
    <w:rsid w:val="0065214E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5214E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65214E"/>
    <w:pPr>
      <w:framePr w:wrap="around" w:vAnchor="text" w:hAnchor="text" w:y="1"/>
    </w:pPr>
    <w:rPr>
      <w:rFonts w:eastAsiaTheme="majorEastAsia" w:cstheme="majorBidi"/>
      <w:bCs w:val="0"/>
    </w:rPr>
  </w:style>
  <w:style w:type="paragraph" w:styleId="BlockText">
    <w:name w:val="Block Text"/>
    <w:basedOn w:val="Normal"/>
    <w:uiPriority w:val="99"/>
    <w:semiHidden/>
    <w:unhideWhenUsed/>
    <w:rsid w:val="0065214E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65214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5214E"/>
  </w:style>
  <w:style w:type="paragraph" w:styleId="BodyText2">
    <w:name w:val="Body Text 2"/>
    <w:basedOn w:val="Normal"/>
    <w:link w:val="BodyText2Char"/>
    <w:uiPriority w:val="99"/>
    <w:semiHidden/>
    <w:unhideWhenUsed/>
    <w:rsid w:val="0065214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5214E"/>
  </w:style>
  <w:style w:type="paragraph" w:styleId="BodyText3">
    <w:name w:val="Body Text 3"/>
    <w:basedOn w:val="Normal"/>
    <w:link w:val="BodyText3Char"/>
    <w:uiPriority w:val="99"/>
    <w:semiHidden/>
    <w:unhideWhenUsed/>
    <w:rsid w:val="0065214E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5214E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5214E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5214E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5214E"/>
    <w:rPr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214E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214E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1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14E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5214E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5214E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65214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5214E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5214E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5214E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5214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65214E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5214E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14E"/>
  </w:style>
  <w:style w:type="character" w:styleId="FootnoteReference">
    <w:name w:val="footnote reference"/>
    <w:basedOn w:val="DefaultParagraphFont"/>
    <w:uiPriority w:val="99"/>
    <w:semiHidden/>
    <w:unhideWhenUsed/>
    <w:rsid w:val="006521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214E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214E"/>
    <w:rPr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65214E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5214E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14E"/>
  </w:style>
  <w:style w:type="character" w:styleId="HTMLAcronym">
    <w:name w:val="HTML Acronym"/>
    <w:basedOn w:val="DefaultParagraphFont"/>
    <w:uiPriority w:val="99"/>
    <w:semiHidden/>
    <w:unhideWhenUsed/>
    <w:rsid w:val="0065214E"/>
  </w:style>
  <w:style w:type="paragraph" w:styleId="HTMLAddress">
    <w:name w:val="HTML Address"/>
    <w:basedOn w:val="Normal"/>
    <w:link w:val="HTMLAddressChar"/>
    <w:uiPriority w:val="99"/>
    <w:semiHidden/>
    <w:unhideWhenUsed/>
    <w:rsid w:val="0065214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5214E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5214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5214E"/>
    <w:rPr>
      <w:rFonts w:ascii="Consolas" w:hAnsi="Consolas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5214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5214E"/>
    <w:rPr>
      <w:rFonts w:ascii="Consolas" w:hAnsi="Consolas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D2075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D207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D2075"/>
    <w:rPr>
      <w:rFonts w:ascii="Consolas" w:hAnsi="Consolas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D207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D2075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D2075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D2075"/>
    <w:rPr>
      <w:rFonts w:asciiTheme="majorHAnsi" w:eastAsiaTheme="majorEastAsia" w:hAnsiTheme="majorHAnsi" w:cstheme="majorBidi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DD2075"/>
  </w:style>
  <w:style w:type="paragraph" w:styleId="MacroText">
    <w:name w:val="macro"/>
    <w:link w:val="MacroTextChar"/>
    <w:uiPriority w:val="99"/>
    <w:semiHidden/>
    <w:unhideWhenUsed/>
    <w:rsid w:val="00DD20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D2075"/>
    <w:rPr>
      <w:rFonts w:ascii="Consolas" w:hAnsi="Consolas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DD2075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D20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2075"/>
    <w:rPr>
      <w:rFonts w:asciiTheme="majorHAnsi" w:eastAsiaTheme="majorEastAsia" w:hAnsiTheme="majorHAnsi" w:cstheme="majorBidi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D2075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2075"/>
  </w:style>
  <w:style w:type="paragraph" w:styleId="PlainText">
    <w:name w:val="Plain Text"/>
    <w:basedOn w:val="Normal"/>
    <w:link w:val="PlainTextChar"/>
    <w:uiPriority w:val="99"/>
    <w:semiHidden/>
    <w:unhideWhenUsed/>
    <w:rsid w:val="00DD2075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2075"/>
    <w:rPr>
      <w:rFonts w:ascii="Consolas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D207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2075"/>
  </w:style>
  <w:style w:type="paragraph" w:styleId="Signature">
    <w:name w:val="Signature"/>
    <w:basedOn w:val="Normal"/>
    <w:link w:val="SignatureChar"/>
    <w:uiPriority w:val="99"/>
    <w:semiHidden/>
    <w:unhideWhenUsed/>
    <w:rsid w:val="00DD2075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2075"/>
  </w:style>
  <w:style w:type="character" w:customStyle="1" w:styleId="SmartHyperlink1">
    <w:name w:val="Smart Hyperlink1"/>
    <w:basedOn w:val="DefaultParagraphFont"/>
    <w:uiPriority w:val="99"/>
    <w:semiHidden/>
    <w:unhideWhenUsed/>
    <w:rsid w:val="00DD2075"/>
    <w:rPr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2075"/>
    <w:rPr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FD6CAB"/>
    <w:pPr>
      <w:numPr>
        <w:ilvl w:val="1"/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bowm\AppData\Roaming\Microsoft\Templates\Formal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C6574E4B265497883ADD8563AB41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99DFB-57E1-45A9-8CC6-2408A5B07D03}"/>
      </w:docPartPr>
      <w:docPartBody>
        <w:p w:rsidR="00C76071" w:rsidRDefault="00F36887">
          <w:pPr>
            <w:pStyle w:val="AC6574E4B265497883ADD8563AB41F70"/>
          </w:pPr>
          <w:r w:rsidRPr="004B5C09">
            <w:t>Meeting Minutes</w:t>
          </w:r>
        </w:p>
      </w:docPartBody>
    </w:docPart>
    <w:docPart>
      <w:docPartPr>
        <w:name w:val="48D9B5684DBE426BA57515ECBEFBA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E52A3-CDD0-45AA-A965-01060B96A4CF}"/>
      </w:docPartPr>
      <w:docPartBody>
        <w:p w:rsidR="00C76071" w:rsidRDefault="00F36887">
          <w:pPr>
            <w:pStyle w:val="48D9B5684DBE426BA57515ECBEFBA429"/>
          </w:pPr>
          <w:r w:rsidRPr="00B853F9">
            <w:rPr>
              <w:rFonts w:eastAsiaTheme="majorEastAsia"/>
            </w:rPr>
            <w:t>Call to order</w:t>
          </w:r>
        </w:p>
      </w:docPartBody>
    </w:docPart>
    <w:docPart>
      <w:docPartPr>
        <w:name w:val="4DF3CAE2C9F245B792A4BA669D6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C42F0-5B19-4622-8B72-CAFCAADCECAE}"/>
      </w:docPartPr>
      <w:docPartBody>
        <w:p w:rsidR="00C76071" w:rsidRDefault="00F36887">
          <w:pPr>
            <w:pStyle w:val="4DF3CAE2C9F245B792A4BA669D680D45"/>
          </w:pPr>
          <w:r w:rsidRPr="00B853F9">
            <w:rPr>
              <w:rFonts w:eastAsiaTheme="majorEastAsia"/>
            </w:rPr>
            <w:t>Roll call</w:t>
          </w:r>
        </w:p>
      </w:docPartBody>
    </w:docPart>
    <w:docPart>
      <w:docPartPr>
        <w:name w:val="E5718212EC77433292FABD0B05CC50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43FCD-9CE1-447F-A1CE-2FBA70EE0032}"/>
      </w:docPartPr>
      <w:docPartBody>
        <w:p w:rsidR="00C76071" w:rsidRDefault="00F36887">
          <w:pPr>
            <w:pStyle w:val="E5718212EC77433292FABD0B05CC5037"/>
          </w:pPr>
          <w:r w:rsidRPr="00B565D8">
            <w:rPr>
              <w:rStyle w:val="Emphasis"/>
            </w:rPr>
            <w:t>Secretary Name</w:t>
          </w:r>
        </w:p>
      </w:docPartBody>
    </w:docPart>
    <w:docPart>
      <w:docPartPr>
        <w:name w:val="8FE6BFB4094A4B52BBD60308D8936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30A7F-3BFA-409D-BCCA-6AA67E37E63D}"/>
      </w:docPartPr>
      <w:docPartBody>
        <w:p w:rsidR="00C76071" w:rsidRDefault="00F36887">
          <w:pPr>
            <w:pStyle w:val="8FE6BFB4094A4B52BBD60308D89369E9"/>
          </w:pPr>
          <w:r>
            <w:t>conducted a roll call. The following persons were present:</w:t>
          </w:r>
        </w:p>
      </w:docPartBody>
    </w:docPart>
    <w:docPart>
      <w:docPartPr>
        <w:name w:val="59F23D77189748D289C4144C736D7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FA704-E604-4F01-A6B4-D308E37D5584}"/>
      </w:docPartPr>
      <w:docPartBody>
        <w:p w:rsidR="00C76071" w:rsidRDefault="00F36887">
          <w:pPr>
            <w:pStyle w:val="59F23D77189748D289C4144C736D72E0"/>
          </w:pPr>
          <w:r w:rsidRPr="00B853F9">
            <w:rPr>
              <w:rFonts w:eastAsiaTheme="majorEastAsia"/>
            </w:rPr>
            <w:t>Approval of minutes from last meeting</w:t>
          </w:r>
        </w:p>
      </w:docPartBody>
    </w:docPart>
    <w:docPart>
      <w:docPartPr>
        <w:name w:val="0E57962782244AE38117025679328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51916-3938-4762-BFB9-CA20C6C9CE4B}"/>
      </w:docPartPr>
      <w:docPartBody>
        <w:p w:rsidR="00C76071" w:rsidRDefault="00F36887">
          <w:pPr>
            <w:pStyle w:val="0E57962782244AE3811702567932895F"/>
          </w:pPr>
          <w:r w:rsidRPr="00B565D8">
            <w:t>Secretary Name</w:t>
          </w:r>
        </w:p>
      </w:docPartBody>
    </w:docPart>
    <w:docPart>
      <w:docPartPr>
        <w:name w:val="BA027BBF4DD24057AA8115D2BE5E7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8F3AC-A8AC-4D58-8868-02E2D95D2125}"/>
      </w:docPartPr>
      <w:docPartBody>
        <w:p w:rsidR="00C76071" w:rsidRDefault="00F36887">
          <w:pPr>
            <w:pStyle w:val="BA027BBF4DD24057AA8115D2BE5E796C"/>
          </w:pPr>
          <w:r w:rsidRPr="00B853F9">
            <w:t>Adjournment</w:t>
          </w:r>
        </w:p>
      </w:docPartBody>
    </w:docPart>
    <w:docPart>
      <w:docPartPr>
        <w:name w:val="C034735A3E1E4DD2817F2AF173FBC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19371-2FFA-4509-901A-9B6DBA6EC937}"/>
      </w:docPartPr>
      <w:docPartBody>
        <w:p w:rsidR="00C76071" w:rsidRDefault="00F36887">
          <w:pPr>
            <w:pStyle w:val="C034735A3E1E4DD2817F2AF173FBC1F2"/>
          </w:pPr>
          <w:r w:rsidRPr="000F4987">
            <w:t>Facilitator Name</w:t>
          </w:r>
        </w:p>
      </w:docPartBody>
    </w:docPart>
    <w:docPart>
      <w:docPartPr>
        <w:name w:val="2A3B1E60D4EF441CB7A23EACEB7768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F4DBF-8BFA-4AF7-BAA9-24E8DEC9E0AD}"/>
      </w:docPartPr>
      <w:docPartBody>
        <w:p w:rsidR="00C76071" w:rsidRDefault="00F36887">
          <w:pPr>
            <w:pStyle w:val="2A3B1E60D4EF441CB7A23EACEB7768F1"/>
          </w:pPr>
          <w:r w:rsidRPr="00361DEE">
            <w:t>adjourned the meeting at</w:t>
          </w:r>
        </w:p>
      </w:docPartBody>
    </w:docPart>
    <w:docPart>
      <w:docPartPr>
        <w:name w:val="F352830F8355457F9A8216A148B26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E266F6-9DA1-4D0A-A41A-E02605855B55}"/>
      </w:docPartPr>
      <w:docPartBody>
        <w:p w:rsidR="00C76071" w:rsidRDefault="00F36887">
          <w:pPr>
            <w:pStyle w:val="F352830F8355457F9A8216A148B268D6"/>
          </w:pPr>
          <w:r w:rsidRPr="00285B87">
            <w:t>Minutes submitted by</w:t>
          </w:r>
        </w:p>
      </w:docPartBody>
    </w:docPart>
    <w:docPart>
      <w:docPartPr>
        <w:name w:val="F8F62A1B9CF94F69827AB63C84AD9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BCCC1-9B61-43E7-83A6-57C3469420D4}"/>
      </w:docPartPr>
      <w:docPartBody>
        <w:p w:rsidR="00C76071" w:rsidRDefault="00F36887">
          <w:pPr>
            <w:pStyle w:val="F8F62A1B9CF94F69827AB63C84AD91FA"/>
          </w:pPr>
          <w:r>
            <w:t>Minutes approved by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887"/>
    <w:rsid w:val="000408A3"/>
    <w:rsid w:val="000C00C8"/>
    <w:rsid w:val="00134328"/>
    <w:rsid w:val="00192334"/>
    <w:rsid w:val="001C1EB1"/>
    <w:rsid w:val="002401DB"/>
    <w:rsid w:val="002E5C47"/>
    <w:rsid w:val="00351669"/>
    <w:rsid w:val="00363E25"/>
    <w:rsid w:val="004726C7"/>
    <w:rsid w:val="004A0BA0"/>
    <w:rsid w:val="004A22CC"/>
    <w:rsid w:val="004D0D41"/>
    <w:rsid w:val="005D6004"/>
    <w:rsid w:val="006732EE"/>
    <w:rsid w:val="006A09C3"/>
    <w:rsid w:val="007632F8"/>
    <w:rsid w:val="007E7269"/>
    <w:rsid w:val="008A00B7"/>
    <w:rsid w:val="009136B1"/>
    <w:rsid w:val="00916250"/>
    <w:rsid w:val="00950A22"/>
    <w:rsid w:val="009C2CFB"/>
    <w:rsid w:val="009D25D3"/>
    <w:rsid w:val="009F370B"/>
    <w:rsid w:val="00A713FB"/>
    <w:rsid w:val="00B23040"/>
    <w:rsid w:val="00BF452C"/>
    <w:rsid w:val="00C76071"/>
    <w:rsid w:val="00CD6E1E"/>
    <w:rsid w:val="00DC2CBE"/>
    <w:rsid w:val="00F36887"/>
    <w:rsid w:val="00F838E2"/>
    <w:rsid w:val="00FB5BCF"/>
    <w:rsid w:val="00FD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6574E4B265497883ADD8563AB41F70">
    <w:name w:val="AC6574E4B265497883ADD8563AB41F70"/>
  </w:style>
  <w:style w:type="paragraph" w:customStyle="1" w:styleId="48D9B5684DBE426BA57515ECBEFBA429">
    <w:name w:val="48D9B5684DBE426BA57515ECBEFBA429"/>
  </w:style>
  <w:style w:type="character" w:styleId="PlaceholderText">
    <w:name w:val="Placeholder Text"/>
    <w:basedOn w:val="DefaultParagraphFont"/>
    <w:uiPriority w:val="99"/>
    <w:semiHidden/>
    <w:rPr>
      <w:color w:val="595959" w:themeColor="text1" w:themeTint="A6"/>
    </w:rPr>
  </w:style>
  <w:style w:type="character" w:styleId="Emphasis">
    <w:name w:val="Emphasis"/>
    <w:basedOn w:val="DefaultParagraphFont"/>
    <w:uiPriority w:val="15"/>
    <w:qFormat/>
    <w:rPr>
      <w:b w:val="0"/>
      <w:i w:val="0"/>
      <w:iCs/>
      <w:color w:val="595959" w:themeColor="text1" w:themeTint="A6"/>
    </w:rPr>
  </w:style>
  <w:style w:type="paragraph" w:customStyle="1" w:styleId="4DF3CAE2C9F245B792A4BA669D680D45">
    <w:name w:val="4DF3CAE2C9F245B792A4BA669D680D45"/>
  </w:style>
  <w:style w:type="paragraph" w:customStyle="1" w:styleId="E5718212EC77433292FABD0B05CC5037">
    <w:name w:val="E5718212EC77433292FABD0B05CC5037"/>
  </w:style>
  <w:style w:type="paragraph" w:customStyle="1" w:styleId="8FE6BFB4094A4B52BBD60308D89369E9">
    <w:name w:val="8FE6BFB4094A4B52BBD60308D89369E9"/>
  </w:style>
  <w:style w:type="paragraph" w:customStyle="1" w:styleId="59F23D77189748D289C4144C736D72E0">
    <w:name w:val="59F23D77189748D289C4144C736D72E0"/>
  </w:style>
  <w:style w:type="paragraph" w:customStyle="1" w:styleId="0E57962782244AE3811702567932895F">
    <w:name w:val="0E57962782244AE3811702567932895F"/>
  </w:style>
  <w:style w:type="paragraph" w:customStyle="1" w:styleId="BA027BBF4DD24057AA8115D2BE5E796C">
    <w:name w:val="BA027BBF4DD24057AA8115D2BE5E796C"/>
  </w:style>
  <w:style w:type="paragraph" w:customStyle="1" w:styleId="C034735A3E1E4DD2817F2AF173FBC1F2">
    <w:name w:val="C034735A3E1E4DD2817F2AF173FBC1F2"/>
  </w:style>
  <w:style w:type="paragraph" w:customStyle="1" w:styleId="2A3B1E60D4EF441CB7A23EACEB7768F1">
    <w:name w:val="2A3B1E60D4EF441CB7A23EACEB7768F1"/>
  </w:style>
  <w:style w:type="paragraph" w:customStyle="1" w:styleId="F352830F8355457F9A8216A148B268D6">
    <w:name w:val="F352830F8355457F9A8216A148B268D6"/>
  </w:style>
  <w:style w:type="paragraph" w:customStyle="1" w:styleId="F8F62A1B9CF94F69827AB63C84AD91FA">
    <w:name w:val="F8F62A1B9CF94F69827AB63C84AD91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Formal meeting minutes</Template>
  <TotalTime>0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Brad Bowman</dc:creator>
  <cp:keywords>Chairman Brad Bowman</cp:keywords>
  <dc:description>Lyndon Wicker</dc:description>
  <cp:lastModifiedBy>Lyndon Wicker</cp:lastModifiedBy>
  <cp:revision>2</cp:revision>
  <cp:lastPrinted>2026-09-30T16:07:00Z</cp:lastPrinted>
  <dcterms:created xsi:type="dcterms:W3CDTF">2026-09-30T18:25:00Z</dcterms:created>
  <dcterms:modified xsi:type="dcterms:W3CDTF">2026-09-30T18:25:00Z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v-asharm@microsoft.com</vt:lpwstr>
  </property>
  <property fmtid="{D5CDD505-2E9C-101B-9397-08002B2CF9AE}" pid="5" name="MSIP_Label_f42aa342-8706-4288-bd11-ebb85995028c_SetDate">
    <vt:lpwstr>2017-11-22T08:48:41.6502326Z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</Properties>
</file>