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2990F" w14:textId="3BF7917A" w:rsidR="00BE27A3" w:rsidRPr="00BE27A3" w:rsidRDefault="00BE27A3" w:rsidP="00BE27A3">
      <w:pPr>
        <w:pStyle w:val="Heading1"/>
      </w:pPr>
      <w:bookmarkStart w:id="0" w:name="_Toc145504341"/>
      <w:r>
        <w:t xml:space="preserve">Indiana Department of Transportation </w:t>
      </w:r>
      <w:r w:rsidR="004C486F">
        <w:t xml:space="preserve">      In-Person </w:t>
      </w:r>
      <w:r>
        <w:t xml:space="preserve">Public Meeting </w:t>
      </w:r>
      <w:r w:rsidR="005F6E11">
        <w:t>Participant Survey</w:t>
      </w:r>
      <w:bookmarkEnd w:id="0"/>
    </w:p>
    <w:p w14:paraId="144CA3C6" w14:textId="59580058" w:rsidR="00BE27A3" w:rsidRPr="00BE27A3" w:rsidRDefault="00BE27A3" w:rsidP="00D51D01">
      <w:pPr>
        <w:jc w:val="both"/>
        <w:rPr>
          <w:b/>
          <w:bCs/>
          <w:color w:val="25408F" w:themeColor="background1"/>
          <w:sz w:val="28"/>
          <w:szCs w:val="28"/>
        </w:rPr>
      </w:pPr>
      <w:r w:rsidRPr="00BE27A3">
        <w:rPr>
          <w:b/>
          <w:bCs/>
          <w:color w:val="25408F" w:themeColor="background1"/>
          <w:sz w:val="28"/>
          <w:szCs w:val="28"/>
        </w:rPr>
        <w:t xml:space="preserve">[Project Name, </w:t>
      </w:r>
      <w:r w:rsidR="006763B0">
        <w:rPr>
          <w:b/>
          <w:bCs/>
          <w:color w:val="25408F" w:themeColor="background1"/>
          <w:sz w:val="28"/>
          <w:szCs w:val="28"/>
        </w:rPr>
        <w:t>Des/Contract</w:t>
      </w:r>
      <w:r w:rsidRPr="00BE27A3">
        <w:rPr>
          <w:b/>
          <w:bCs/>
          <w:color w:val="25408F" w:themeColor="background1"/>
          <w:sz w:val="28"/>
          <w:szCs w:val="28"/>
        </w:rPr>
        <w:t>]</w:t>
      </w:r>
    </w:p>
    <w:p w14:paraId="764D7980" w14:textId="77777777" w:rsidR="00BE27A3" w:rsidRDefault="00BE27A3" w:rsidP="00D51D01">
      <w:pPr>
        <w:jc w:val="both"/>
        <w:rPr>
          <w:sz w:val="20"/>
          <w:szCs w:val="20"/>
        </w:rPr>
      </w:pPr>
    </w:p>
    <w:p w14:paraId="3DDD62CA" w14:textId="3C71414F" w:rsidR="00D51D01" w:rsidRDefault="00D51D01" w:rsidP="00D51D01">
      <w:pPr>
        <w:jc w:val="both"/>
        <w:rPr>
          <w:sz w:val="20"/>
          <w:szCs w:val="20"/>
        </w:rPr>
      </w:pPr>
      <w:r w:rsidRPr="00D51D01">
        <w:rPr>
          <w:sz w:val="20"/>
          <w:szCs w:val="20"/>
        </w:rPr>
        <w:t xml:space="preserve">This questionnaire is designed to help </w:t>
      </w:r>
      <w:r w:rsidR="004C486F">
        <w:rPr>
          <w:sz w:val="20"/>
          <w:szCs w:val="20"/>
        </w:rPr>
        <w:t>INDOT</w:t>
      </w:r>
      <w:r w:rsidRPr="00D51D01">
        <w:rPr>
          <w:sz w:val="20"/>
          <w:szCs w:val="20"/>
        </w:rPr>
        <w:t xml:space="preserve"> staff better understand what worked well and what improvements to consider implementing before holding future </w:t>
      </w:r>
      <w:r w:rsidR="004C486F">
        <w:rPr>
          <w:sz w:val="20"/>
          <w:szCs w:val="20"/>
        </w:rPr>
        <w:t xml:space="preserve">in-person </w:t>
      </w:r>
      <w:r w:rsidRPr="00D51D01">
        <w:rPr>
          <w:sz w:val="20"/>
          <w:szCs w:val="20"/>
        </w:rPr>
        <w:t xml:space="preserve">Public Meetings. Thanks in advance for taking the time to fill out the survey. </w:t>
      </w:r>
    </w:p>
    <w:p w14:paraId="3D485CB5" w14:textId="57330F00" w:rsidR="00D51D01" w:rsidRDefault="00D51D01" w:rsidP="00D51D01">
      <w:pPr>
        <w:jc w:val="both"/>
        <w:rPr>
          <w:sz w:val="20"/>
          <w:szCs w:val="20"/>
        </w:rPr>
      </w:pPr>
    </w:p>
    <w:p w14:paraId="3D87746B" w14:textId="77777777" w:rsidR="00D51D01" w:rsidRPr="00D51D01" w:rsidRDefault="00D51D01" w:rsidP="00D51D01">
      <w:pPr>
        <w:autoSpaceDE w:val="0"/>
        <w:autoSpaceDN w:val="0"/>
        <w:adjustRightInd w:val="0"/>
        <w:spacing w:before="240" w:after="120"/>
        <w:rPr>
          <w:rFonts w:cstheme="minorHAnsi"/>
          <w:b/>
          <w:bCs/>
          <w:sz w:val="20"/>
          <w:szCs w:val="20"/>
        </w:rPr>
      </w:pPr>
      <w:r w:rsidRPr="00D51D01">
        <w:rPr>
          <w:rFonts w:cstheme="minorHAnsi"/>
          <w:b/>
          <w:bCs/>
          <w:sz w:val="20"/>
          <w:szCs w:val="20"/>
        </w:rPr>
        <w:t>Please indicate which of the following best represents you:</w:t>
      </w:r>
    </w:p>
    <w:p w14:paraId="52087D5B" w14:textId="77777777" w:rsidR="00D51D01" w:rsidRDefault="00D51D01" w:rsidP="00D51D01">
      <w:pPr>
        <w:pStyle w:val="BodyText"/>
        <w:tabs>
          <w:tab w:val="left" w:pos="2953"/>
          <w:tab w:val="left" w:pos="5017"/>
          <w:tab w:val="left" w:pos="6890"/>
          <w:tab w:val="left" w:pos="8314"/>
        </w:tabs>
        <w:spacing w:before="120" w:after="120"/>
        <w:rPr>
          <w:rFonts w:cstheme="minorHAnsi"/>
          <w:color w:val="231F20"/>
        </w:rPr>
      </w:pP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3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Local Resident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Local Business/Industry/Trade Association   </w:t>
      </w:r>
      <w:r w:rsidRPr="00D51D01">
        <w:rPr>
          <w:rFonts w:cstheme="minorHAnsi"/>
          <w:b/>
          <w:color w:val="231F20"/>
          <w:position w:val="2"/>
        </w:rPr>
        <w:t xml:space="preserve">□ </w:t>
      </w:r>
      <w:r w:rsidRPr="00D51D01">
        <w:rPr>
          <w:rFonts w:cstheme="minorHAnsi"/>
          <w:color w:val="231F20"/>
        </w:rPr>
        <w:t xml:space="preserve">Neighborhood Group  </w:t>
      </w:r>
    </w:p>
    <w:p w14:paraId="582A0B7A" w14:textId="2C43DAAA" w:rsidR="00D51D01" w:rsidRDefault="00D51D01" w:rsidP="00D51D01">
      <w:pPr>
        <w:pStyle w:val="BodyText"/>
        <w:tabs>
          <w:tab w:val="left" w:pos="2953"/>
          <w:tab w:val="left" w:pos="5017"/>
          <w:tab w:val="left" w:pos="6890"/>
          <w:tab w:val="left" w:pos="8314"/>
        </w:tabs>
        <w:spacing w:before="120" w:after="120"/>
        <w:rPr>
          <w:rFonts w:cstheme="minorHAnsi"/>
          <w:color w:val="231F20"/>
        </w:rPr>
      </w:pP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1"/>
          <w:position w:val="2"/>
        </w:rPr>
        <w:t xml:space="preserve"> </w:t>
      </w:r>
      <w:r w:rsidRPr="00D51D01">
        <w:rPr>
          <w:rFonts w:cstheme="minorHAnsi"/>
          <w:color w:val="231F20"/>
        </w:rPr>
        <w:t>Local Non</w:t>
      </w:r>
      <w:r>
        <w:rPr>
          <w:rFonts w:cstheme="minorHAnsi"/>
          <w:color w:val="231F20"/>
        </w:rPr>
        <w:t>-</w:t>
      </w:r>
      <w:r w:rsidRPr="00D51D01">
        <w:rPr>
          <w:rFonts w:cstheme="minorHAnsi"/>
          <w:color w:val="231F20"/>
        </w:rPr>
        <w:t xml:space="preserve">Profit Organization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National Environmental Organization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Local or State Government  </w:t>
      </w:r>
    </w:p>
    <w:p w14:paraId="27C33EF1" w14:textId="510F79D9" w:rsidR="00D51D01" w:rsidRPr="00D51D01" w:rsidRDefault="00D51D01" w:rsidP="00D51D01">
      <w:pPr>
        <w:pStyle w:val="BodyText"/>
        <w:tabs>
          <w:tab w:val="left" w:pos="2953"/>
          <w:tab w:val="left" w:pos="5017"/>
          <w:tab w:val="left" w:pos="6890"/>
          <w:tab w:val="left" w:pos="8314"/>
        </w:tabs>
        <w:spacing w:before="120" w:after="120"/>
        <w:rPr>
          <w:rFonts w:cstheme="minorHAnsi"/>
        </w:rPr>
      </w:pP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1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Federal or Tribal Government   </w:t>
      </w:r>
      <w:r w:rsidRPr="00D51D01">
        <w:rPr>
          <w:rFonts w:cstheme="minorHAnsi"/>
          <w:b/>
          <w:color w:val="231F20"/>
          <w:position w:val="2"/>
        </w:rPr>
        <w:t xml:space="preserve">□ </w:t>
      </w:r>
      <w:r w:rsidRPr="00D51D01">
        <w:rPr>
          <w:rFonts w:cstheme="minorHAnsi"/>
          <w:color w:val="231F20"/>
        </w:rPr>
        <w:t>Other (please specify) ________________________________</w:t>
      </w:r>
    </w:p>
    <w:p w14:paraId="5AD2EE5A" w14:textId="77777777" w:rsidR="00D51D01" w:rsidRPr="00D51D01" w:rsidRDefault="00D51D01" w:rsidP="00D51D01">
      <w:pPr>
        <w:autoSpaceDE w:val="0"/>
        <w:autoSpaceDN w:val="0"/>
        <w:adjustRightInd w:val="0"/>
        <w:spacing w:before="240" w:after="120"/>
        <w:rPr>
          <w:rFonts w:cstheme="minorHAnsi"/>
          <w:b/>
          <w:sz w:val="20"/>
          <w:szCs w:val="20"/>
        </w:rPr>
      </w:pPr>
      <w:r w:rsidRPr="00D51D01">
        <w:rPr>
          <w:rFonts w:cstheme="minorHAnsi"/>
          <w:b/>
          <w:sz w:val="20"/>
          <w:szCs w:val="20"/>
        </w:rPr>
        <w:t>Please indicate how you heard about the public meeting (check all that apply):</w:t>
      </w:r>
    </w:p>
    <w:p w14:paraId="5690E524" w14:textId="77777777" w:rsidR="00D51D01" w:rsidRDefault="00D51D01" w:rsidP="00D51D01">
      <w:pPr>
        <w:pStyle w:val="BodyText"/>
        <w:tabs>
          <w:tab w:val="left" w:pos="2953"/>
          <w:tab w:val="left" w:pos="5017"/>
          <w:tab w:val="left" w:pos="6890"/>
          <w:tab w:val="left" w:pos="8314"/>
        </w:tabs>
        <w:spacing w:before="120" w:after="120"/>
        <w:rPr>
          <w:rFonts w:cstheme="minorHAnsi"/>
          <w:color w:val="231F20"/>
        </w:rPr>
      </w:pPr>
      <w:bookmarkStart w:id="1" w:name="_Hlk69722732"/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3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Newspaper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</w:rPr>
        <w:t xml:space="preserve"> </w:t>
      </w:r>
      <w:r w:rsidRPr="00D51D01">
        <w:rPr>
          <w:rFonts w:cstheme="minorHAnsi"/>
          <w:color w:val="231F20"/>
        </w:rPr>
        <w:t>Mailed</w:t>
      </w:r>
      <w:r w:rsidRPr="00D51D01">
        <w:rPr>
          <w:rFonts w:cstheme="minorHAnsi"/>
          <w:color w:val="231F20"/>
          <w:spacing w:val="-2"/>
        </w:rPr>
        <w:t xml:space="preserve"> </w:t>
      </w:r>
      <w:r w:rsidRPr="00D51D01">
        <w:rPr>
          <w:rFonts w:cstheme="minorHAnsi"/>
          <w:color w:val="231F20"/>
        </w:rPr>
        <w:t xml:space="preserve">letter   </w:t>
      </w:r>
      <w:r w:rsidRPr="00D51D01">
        <w:rPr>
          <w:rFonts w:cstheme="minorHAnsi"/>
          <w:b/>
          <w:color w:val="231F20"/>
          <w:position w:val="2"/>
        </w:rPr>
        <w:t xml:space="preserve">□ </w:t>
      </w:r>
      <w:r w:rsidRPr="00D51D01">
        <w:rPr>
          <w:rFonts w:cstheme="minorHAnsi"/>
          <w:color w:val="231F20"/>
        </w:rPr>
        <w:t xml:space="preserve">Email   </w:t>
      </w:r>
      <w:r w:rsidRPr="00D51D01">
        <w:rPr>
          <w:rFonts w:cstheme="minorHAnsi"/>
          <w:b/>
          <w:color w:val="231F20"/>
          <w:position w:val="2"/>
        </w:rPr>
        <w:t xml:space="preserve">□ </w:t>
      </w:r>
      <w:r w:rsidRPr="00D51D01">
        <w:rPr>
          <w:rFonts w:cstheme="minorHAnsi"/>
          <w:color w:val="231F20"/>
        </w:rPr>
        <w:t xml:space="preserve">TV or radio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1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Place of Worship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Word-of-mouth   </w:t>
      </w:r>
    </w:p>
    <w:p w14:paraId="45B7D769" w14:textId="429AF299" w:rsidR="00D51D01" w:rsidRPr="00D51D01" w:rsidRDefault="00D51D01" w:rsidP="00D51D01">
      <w:pPr>
        <w:pStyle w:val="BodyText"/>
        <w:tabs>
          <w:tab w:val="left" w:pos="2953"/>
          <w:tab w:val="left" w:pos="5017"/>
          <w:tab w:val="left" w:pos="6890"/>
          <w:tab w:val="left" w:pos="8314"/>
        </w:tabs>
        <w:spacing w:before="120" w:after="120"/>
        <w:rPr>
          <w:rFonts w:cstheme="minorHAnsi"/>
        </w:rPr>
      </w:pP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1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Flyer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</w:rPr>
        <w:t xml:space="preserve"> </w:t>
      </w:r>
      <w:r w:rsidR="000F2837">
        <w:rPr>
          <w:rFonts w:cstheme="minorHAnsi"/>
          <w:color w:val="231F20"/>
        </w:rPr>
        <w:t>IN</w:t>
      </w:r>
      <w:r w:rsidRPr="00D51D01">
        <w:rPr>
          <w:rFonts w:cstheme="minorHAnsi"/>
          <w:color w:val="231F20"/>
        </w:rPr>
        <w:t>DOT</w:t>
      </w:r>
      <w:r w:rsidRPr="00D51D01">
        <w:rPr>
          <w:rFonts w:cstheme="minorHAnsi"/>
          <w:color w:val="231F20"/>
          <w:spacing w:val="-6"/>
        </w:rPr>
        <w:t xml:space="preserve"> </w:t>
      </w:r>
      <w:r w:rsidRPr="00D51D01">
        <w:rPr>
          <w:rFonts w:cstheme="minorHAnsi"/>
          <w:color w:val="231F20"/>
        </w:rPr>
        <w:t xml:space="preserve">website  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1"/>
          <w:position w:val="2"/>
        </w:rPr>
        <w:t xml:space="preserve"> </w:t>
      </w:r>
      <w:r w:rsidRPr="00D51D01">
        <w:rPr>
          <w:rFonts w:cstheme="minorHAnsi"/>
          <w:color w:val="231F20"/>
        </w:rPr>
        <w:t>Social</w:t>
      </w:r>
      <w:r w:rsidRPr="00D51D01">
        <w:rPr>
          <w:rFonts w:cstheme="minorHAnsi"/>
          <w:color w:val="231F20"/>
          <w:spacing w:val="-2"/>
        </w:rPr>
        <w:t xml:space="preserve"> </w:t>
      </w:r>
      <w:r w:rsidRPr="00D51D01">
        <w:rPr>
          <w:rFonts w:cstheme="minorHAnsi"/>
          <w:color w:val="231F20"/>
        </w:rPr>
        <w:t xml:space="preserve">media  </w:t>
      </w:r>
      <w:r w:rsidRPr="00D51D01">
        <w:rPr>
          <w:rFonts w:cstheme="minorHAnsi"/>
          <w:b/>
          <w:color w:val="231F20"/>
          <w:position w:val="2"/>
        </w:rPr>
        <w:t xml:space="preserve">□ </w:t>
      </w:r>
      <w:r w:rsidRPr="00D51D01">
        <w:rPr>
          <w:rFonts w:cstheme="minorHAnsi"/>
          <w:color w:val="231F20"/>
        </w:rPr>
        <w:t>Other (please specify) ____________</w:t>
      </w:r>
    </w:p>
    <w:bookmarkEnd w:id="1"/>
    <w:p w14:paraId="100824C7" w14:textId="77777777" w:rsidR="00D51D01" w:rsidRPr="00D51D01" w:rsidRDefault="00D51D01" w:rsidP="00D51D01">
      <w:pPr>
        <w:autoSpaceDE w:val="0"/>
        <w:autoSpaceDN w:val="0"/>
        <w:adjustRightInd w:val="0"/>
        <w:spacing w:before="240" w:after="120"/>
        <w:rPr>
          <w:rFonts w:cstheme="minorHAnsi"/>
          <w:b/>
          <w:bCs/>
          <w:sz w:val="20"/>
          <w:szCs w:val="20"/>
        </w:rPr>
      </w:pPr>
      <w:r w:rsidRPr="00D51D01">
        <w:rPr>
          <w:rFonts w:cstheme="minorHAnsi"/>
          <w:b/>
          <w:bCs/>
          <w:sz w:val="20"/>
          <w:szCs w:val="20"/>
        </w:rPr>
        <w:t xml:space="preserve">If social media, please specify platform(s) used:  </w:t>
      </w:r>
    </w:p>
    <w:p w14:paraId="2377A16A" w14:textId="77777777" w:rsidR="00D51D01" w:rsidRPr="00D51D01" w:rsidRDefault="00D51D01" w:rsidP="00D51D01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D51D01">
        <w:rPr>
          <w:rFonts w:cstheme="minorHAnsi"/>
          <w:b/>
          <w:color w:val="231F20"/>
          <w:position w:val="2"/>
          <w:sz w:val="20"/>
          <w:szCs w:val="20"/>
        </w:rPr>
        <w:t>□</w:t>
      </w:r>
      <w:r w:rsidRPr="00D51D01">
        <w:rPr>
          <w:rFonts w:cstheme="minorHAnsi"/>
          <w:b/>
          <w:color w:val="231F20"/>
          <w:spacing w:val="-3"/>
          <w:position w:val="2"/>
          <w:sz w:val="20"/>
          <w:szCs w:val="20"/>
        </w:rPr>
        <w:t xml:space="preserve"> </w:t>
      </w:r>
      <w:r w:rsidRPr="00D51D01">
        <w:rPr>
          <w:rFonts w:cstheme="minorHAnsi"/>
          <w:color w:val="231F20"/>
          <w:sz w:val="20"/>
          <w:szCs w:val="20"/>
        </w:rPr>
        <w:t xml:space="preserve">Facebook   </w:t>
      </w:r>
      <w:r w:rsidRPr="00D51D01">
        <w:rPr>
          <w:rFonts w:cstheme="minorHAnsi"/>
          <w:b/>
          <w:color w:val="231F20"/>
          <w:position w:val="2"/>
          <w:sz w:val="20"/>
          <w:szCs w:val="20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  <w:sz w:val="20"/>
          <w:szCs w:val="20"/>
        </w:rPr>
        <w:t xml:space="preserve"> </w:t>
      </w:r>
      <w:r w:rsidRPr="00D51D01">
        <w:rPr>
          <w:rFonts w:cstheme="minorHAnsi"/>
          <w:color w:val="231F20"/>
          <w:sz w:val="20"/>
          <w:szCs w:val="20"/>
        </w:rPr>
        <w:t xml:space="preserve">Twitter   </w:t>
      </w:r>
      <w:r w:rsidRPr="00D51D01">
        <w:rPr>
          <w:rFonts w:cstheme="minorHAnsi"/>
          <w:b/>
          <w:color w:val="231F20"/>
          <w:position w:val="2"/>
          <w:sz w:val="20"/>
          <w:szCs w:val="20"/>
        </w:rPr>
        <w:t xml:space="preserve">□ </w:t>
      </w:r>
      <w:proofErr w:type="spellStart"/>
      <w:r w:rsidRPr="00D51D01">
        <w:rPr>
          <w:rFonts w:cstheme="minorHAnsi"/>
          <w:color w:val="231F20"/>
          <w:sz w:val="20"/>
          <w:szCs w:val="20"/>
        </w:rPr>
        <w:t>Nextdoor</w:t>
      </w:r>
      <w:proofErr w:type="spellEnd"/>
      <w:r w:rsidRPr="00D51D01">
        <w:rPr>
          <w:rFonts w:cstheme="minorHAnsi"/>
          <w:color w:val="231F20"/>
          <w:sz w:val="20"/>
          <w:szCs w:val="20"/>
        </w:rPr>
        <w:t xml:space="preserve">   </w:t>
      </w:r>
      <w:r w:rsidRPr="00D51D01">
        <w:rPr>
          <w:rFonts w:cstheme="minorHAnsi"/>
          <w:b/>
          <w:color w:val="231F20"/>
          <w:position w:val="2"/>
          <w:sz w:val="20"/>
          <w:szCs w:val="20"/>
        </w:rPr>
        <w:t xml:space="preserve">□ </w:t>
      </w:r>
      <w:r w:rsidRPr="00D51D01">
        <w:rPr>
          <w:rFonts w:cstheme="minorHAnsi"/>
          <w:color w:val="231F20"/>
          <w:sz w:val="20"/>
          <w:szCs w:val="20"/>
        </w:rPr>
        <w:t>Other (please specify)</w:t>
      </w:r>
      <w:r w:rsidRPr="00D51D01">
        <w:rPr>
          <w:rFonts w:cstheme="minorHAnsi"/>
          <w:sz w:val="20"/>
          <w:szCs w:val="20"/>
        </w:rPr>
        <w:t xml:space="preserve"> ____________________</w:t>
      </w:r>
    </w:p>
    <w:p w14:paraId="7E4BEA65" w14:textId="77777777" w:rsidR="00D51D01" w:rsidRPr="00D51D01" w:rsidRDefault="00D51D01" w:rsidP="00D51D01">
      <w:pPr>
        <w:autoSpaceDE w:val="0"/>
        <w:autoSpaceDN w:val="0"/>
        <w:adjustRightInd w:val="0"/>
        <w:spacing w:before="240" w:after="120"/>
        <w:rPr>
          <w:rFonts w:cstheme="minorHAnsi"/>
          <w:b/>
          <w:sz w:val="20"/>
          <w:szCs w:val="20"/>
        </w:rPr>
      </w:pPr>
      <w:r w:rsidRPr="00D51D01">
        <w:rPr>
          <w:rFonts w:cstheme="minorHAnsi"/>
          <w:b/>
          <w:sz w:val="20"/>
          <w:szCs w:val="20"/>
        </w:rPr>
        <w:t>Was the information easy to understand?</w:t>
      </w:r>
    </w:p>
    <w:p w14:paraId="416C1921" w14:textId="77777777" w:rsidR="00D51D01" w:rsidRPr="00D51D01" w:rsidRDefault="00D51D01" w:rsidP="00D51D01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D51D01">
        <w:rPr>
          <w:rFonts w:cstheme="minorHAnsi"/>
          <w:sz w:val="20"/>
          <w:szCs w:val="20"/>
        </w:rPr>
        <w:t>Yes _____No _____ Please specify ____________________________________________</w:t>
      </w:r>
    </w:p>
    <w:p w14:paraId="69AC6494" w14:textId="77777777" w:rsidR="00D51D01" w:rsidRPr="00D51D01" w:rsidRDefault="00D51D01" w:rsidP="00D51D01">
      <w:pPr>
        <w:autoSpaceDE w:val="0"/>
        <w:autoSpaceDN w:val="0"/>
        <w:adjustRightInd w:val="0"/>
        <w:spacing w:before="240" w:after="120"/>
        <w:rPr>
          <w:rFonts w:cstheme="minorHAnsi"/>
          <w:b/>
          <w:sz w:val="20"/>
          <w:szCs w:val="20"/>
        </w:rPr>
      </w:pPr>
      <w:r w:rsidRPr="00D51D01">
        <w:rPr>
          <w:rFonts w:cstheme="minorHAnsi"/>
          <w:b/>
          <w:sz w:val="20"/>
          <w:szCs w:val="20"/>
        </w:rPr>
        <w:t>Was the information about the public meeting translated into other languages appropriately?</w:t>
      </w:r>
    </w:p>
    <w:p w14:paraId="159B802C" w14:textId="77777777" w:rsidR="00D51D01" w:rsidRPr="00D51D01" w:rsidRDefault="00D51D01" w:rsidP="00D51D01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D51D01">
        <w:rPr>
          <w:rFonts w:cstheme="minorHAnsi"/>
          <w:b/>
          <w:color w:val="231F20"/>
          <w:position w:val="2"/>
          <w:sz w:val="20"/>
          <w:szCs w:val="20"/>
        </w:rPr>
        <w:t>□</w:t>
      </w:r>
      <w:r w:rsidRPr="00D51D01">
        <w:rPr>
          <w:rFonts w:cstheme="minorHAnsi"/>
          <w:b/>
          <w:color w:val="231F20"/>
          <w:spacing w:val="-3"/>
          <w:position w:val="2"/>
          <w:sz w:val="20"/>
          <w:szCs w:val="20"/>
        </w:rPr>
        <w:t xml:space="preserve"> </w:t>
      </w:r>
      <w:r w:rsidRPr="00D51D01">
        <w:rPr>
          <w:rFonts w:cstheme="minorHAnsi"/>
          <w:color w:val="231F20"/>
          <w:sz w:val="20"/>
          <w:szCs w:val="20"/>
        </w:rPr>
        <w:t xml:space="preserve">Yes   </w:t>
      </w:r>
      <w:r w:rsidRPr="00D51D01">
        <w:rPr>
          <w:rFonts w:cstheme="minorHAnsi"/>
          <w:b/>
          <w:color w:val="231F20"/>
          <w:position w:val="2"/>
          <w:sz w:val="20"/>
          <w:szCs w:val="20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  <w:sz w:val="20"/>
          <w:szCs w:val="20"/>
        </w:rPr>
        <w:t xml:space="preserve"> </w:t>
      </w:r>
      <w:r w:rsidRPr="00D51D01">
        <w:rPr>
          <w:rFonts w:cstheme="minorHAnsi"/>
          <w:color w:val="231F20"/>
          <w:sz w:val="20"/>
          <w:szCs w:val="20"/>
        </w:rPr>
        <w:t xml:space="preserve">No   </w:t>
      </w:r>
      <w:r w:rsidRPr="00D51D01">
        <w:rPr>
          <w:rFonts w:cstheme="minorHAnsi"/>
          <w:b/>
          <w:color w:val="231F20"/>
          <w:position w:val="2"/>
          <w:sz w:val="20"/>
          <w:szCs w:val="20"/>
        </w:rPr>
        <w:t>□</w:t>
      </w:r>
      <w:r w:rsidRPr="00D51D01">
        <w:rPr>
          <w:rFonts w:cstheme="minorHAnsi"/>
          <w:b/>
          <w:color w:val="231F20"/>
          <w:spacing w:val="-3"/>
          <w:position w:val="2"/>
          <w:sz w:val="20"/>
          <w:szCs w:val="20"/>
        </w:rPr>
        <w:t xml:space="preserve"> </w:t>
      </w:r>
      <w:r w:rsidRPr="00D51D01">
        <w:rPr>
          <w:rFonts w:cstheme="minorHAnsi"/>
          <w:color w:val="231F20"/>
          <w:sz w:val="20"/>
          <w:szCs w:val="20"/>
        </w:rPr>
        <w:t>Not Applicable</w:t>
      </w:r>
    </w:p>
    <w:p w14:paraId="154FC338" w14:textId="77777777" w:rsidR="00D51D01" w:rsidRPr="00D51D01" w:rsidRDefault="00D51D01" w:rsidP="00D51D01">
      <w:pPr>
        <w:autoSpaceDE w:val="0"/>
        <w:autoSpaceDN w:val="0"/>
        <w:adjustRightInd w:val="0"/>
        <w:spacing w:before="240" w:after="120"/>
        <w:rPr>
          <w:rFonts w:cstheme="minorHAnsi"/>
          <w:b/>
          <w:sz w:val="20"/>
          <w:szCs w:val="20"/>
        </w:rPr>
      </w:pPr>
      <w:r w:rsidRPr="00D51D01">
        <w:rPr>
          <w:rFonts w:cstheme="minorHAnsi"/>
          <w:b/>
          <w:sz w:val="20"/>
          <w:szCs w:val="20"/>
        </w:rPr>
        <w:t xml:space="preserve">If you received a meeting notice via regular or electronic mail, how far in advance did you receive the notice? </w:t>
      </w:r>
    </w:p>
    <w:p w14:paraId="30010094" w14:textId="77777777" w:rsidR="00D51D01" w:rsidRPr="00D51D01" w:rsidRDefault="00D51D01" w:rsidP="00D51D01">
      <w:pPr>
        <w:pStyle w:val="BodyText"/>
        <w:tabs>
          <w:tab w:val="left" w:pos="2953"/>
          <w:tab w:val="left" w:pos="5017"/>
          <w:tab w:val="left" w:pos="6890"/>
          <w:tab w:val="left" w:pos="8314"/>
        </w:tabs>
        <w:spacing w:before="120" w:after="120"/>
        <w:rPr>
          <w:rFonts w:cstheme="minorHAnsi"/>
          <w:b/>
          <w:color w:val="231F20"/>
          <w:position w:val="2"/>
        </w:rPr>
      </w:pP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3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A few days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</w:rPr>
        <w:t xml:space="preserve"> </w:t>
      </w:r>
      <w:r w:rsidRPr="00D51D01">
        <w:rPr>
          <w:rFonts w:cstheme="minorHAnsi"/>
          <w:color w:val="231F20"/>
        </w:rPr>
        <w:t xml:space="preserve">1 week   </w:t>
      </w:r>
      <w:r w:rsidRPr="00D51D01">
        <w:rPr>
          <w:rFonts w:cstheme="minorHAnsi"/>
          <w:b/>
          <w:color w:val="231F20"/>
          <w:position w:val="2"/>
        </w:rPr>
        <w:t xml:space="preserve">□ </w:t>
      </w:r>
      <w:r w:rsidRPr="00D51D01">
        <w:rPr>
          <w:rFonts w:cstheme="minorHAnsi"/>
          <w:color w:val="231F20"/>
        </w:rPr>
        <w:t xml:space="preserve">2 weeks   </w:t>
      </w:r>
      <w:r w:rsidRPr="00D51D01">
        <w:rPr>
          <w:rFonts w:cstheme="minorHAnsi"/>
          <w:b/>
          <w:color w:val="231F20"/>
          <w:position w:val="2"/>
        </w:rPr>
        <w:t xml:space="preserve">□ </w:t>
      </w:r>
      <w:r w:rsidRPr="00D51D01">
        <w:rPr>
          <w:rFonts w:cstheme="minorHAnsi"/>
          <w:color w:val="231F20"/>
        </w:rPr>
        <w:t xml:space="preserve">3-4 weeks   </w:t>
      </w:r>
      <w:r w:rsidRPr="00D51D01">
        <w:rPr>
          <w:rFonts w:cstheme="minorHAnsi"/>
          <w:b/>
          <w:color w:val="231F20"/>
          <w:position w:val="2"/>
        </w:rPr>
        <w:t>□</w:t>
      </w:r>
      <w:r w:rsidRPr="00D51D01">
        <w:rPr>
          <w:rFonts w:cstheme="minorHAnsi"/>
          <w:b/>
          <w:color w:val="231F20"/>
          <w:spacing w:val="-1"/>
          <w:position w:val="2"/>
        </w:rPr>
        <w:t xml:space="preserve"> </w:t>
      </w:r>
      <w:r w:rsidRPr="00D51D01">
        <w:rPr>
          <w:rFonts w:cstheme="minorHAnsi"/>
          <w:color w:val="231F20"/>
          <w:spacing w:val="-1"/>
          <w:position w:val="2"/>
        </w:rPr>
        <w:t xml:space="preserve">More than </w:t>
      </w:r>
      <w:r w:rsidRPr="00D51D01">
        <w:rPr>
          <w:rFonts w:cstheme="minorHAnsi"/>
          <w:color w:val="231F20"/>
        </w:rPr>
        <w:t>1 month</w:t>
      </w:r>
    </w:p>
    <w:p w14:paraId="16BF21D9" w14:textId="26EEADCF" w:rsidR="00D51D01" w:rsidRPr="00D51D01" w:rsidRDefault="00D51D01" w:rsidP="00D51D01">
      <w:pPr>
        <w:autoSpaceDE w:val="0"/>
        <w:autoSpaceDN w:val="0"/>
        <w:adjustRightInd w:val="0"/>
        <w:spacing w:before="240" w:after="120"/>
        <w:rPr>
          <w:rFonts w:cstheme="minorHAnsi"/>
          <w:sz w:val="20"/>
          <w:szCs w:val="20"/>
        </w:rPr>
      </w:pPr>
      <w:r w:rsidRPr="00D51D01">
        <w:rPr>
          <w:rFonts w:cstheme="minorHAnsi"/>
          <w:b/>
          <w:sz w:val="20"/>
          <w:szCs w:val="20"/>
        </w:rPr>
        <w:t xml:space="preserve">Please suggest additional ways you think </w:t>
      </w:r>
      <w:r w:rsidR="00BE27A3">
        <w:rPr>
          <w:rFonts w:cstheme="minorHAnsi"/>
          <w:b/>
          <w:sz w:val="20"/>
          <w:szCs w:val="20"/>
        </w:rPr>
        <w:t>INDOT</w:t>
      </w:r>
      <w:r w:rsidRPr="00D51D01">
        <w:rPr>
          <w:rFonts w:cstheme="minorHAnsi"/>
          <w:b/>
          <w:sz w:val="20"/>
          <w:szCs w:val="20"/>
        </w:rPr>
        <w:t xml:space="preserve"> should publicize future public meetings.</w:t>
      </w:r>
      <w:r w:rsidRPr="00D51D01">
        <w:rPr>
          <w:rFonts w:cstheme="minorHAnsi"/>
          <w:sz w:val="20"/>
          <w:szCs w:val="20"/>
        </w:rPr>
        <w:t xml:space="preserve"> __________________________________________________________________________</w:t>
      </w:r>
    </w:p>
    <w:p w14:paraId="47552898" w14:textId="77777777" w:rsidR="00D51D01" w:rsidRPr="00D51D01" w:rsidRDefault="00D51D01" w:rsidP="00D51D01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D51D01">
        <w:rPr>
          <w:rFonts w:cstheme="minorHAnsi"/>
          <w:sz w:val="20"/>
          <w:szCs w:val="20"/>
        </w:rPr>
        <w:t>__________________________________________________________________________</w:t>
      </w:r>
    </w:p>
    <w:p w14:paraId="7B44DF5B" w14:textId="606B1D1C" w:rsidR="00D51D01" w:rsidRPr="00D51D01" w:rsidRDefault="00D51D01" w:rsidP="00D51D01">
      <w:pPr>
        <w:autoSpaceDE w:val="0"/>
        <w:autoSpaceDN w:val="0"/>
        <w:adjustRightInd w:val="0"/>
        <w:spacing w:before="240" w:after="12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W</w:t>
      </w:r>
      <w:r w:rsidRPr="00D51D01">
        <w:rPr>
          <w:rFonts w:cstheme="minorHAnsi"/>
          <w:b/>
          <w:sz w:val="20"/>
          <w:szCs w:val="20"/>
        </w:rPr>
        <w:t xml:space="preserve">as anything missing from the pre-meeting background information?  </w:t>
      </w:r>
    </w:p>
    <w:p w14:paraId="1C39A969" w14:textId="77777777" w:rsidR="00D51D01" w:rsidRPr="00D51D01" w:rsidRDefault="00D51D01" w:rsidP="00D51D01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D51D01">
        <w:rPr>
          <w:rFonts w:cstheme="minorHAnsi"/>
          <w:b/>
          <w:color w:val="231F20"/>
          <w:position w:val="2"/>
          <w:sz w:val="20"/>
          <w:szCs w:val="20"/>
        </w:rPr>
        <w:t>□</w:t>
      </w:r>
      <w:r w:rsidRPr="00D51D01">
        <w:rPr>
          <w:rFonts w:cstheme="minorHAnsi"/>
          <w:b/>
          <w:color w:val="231F20"/>
          <w:spacing w:val="-3"/>
          <w:position w:val="2"/>
          <w:sz w:val="20"/>
          <w:szCs w:val="20"/>
        </w:rPr>
        <w:t xml:space="preserve"> </w:t>
      </w:r>
      <w:r w:rsidRPr="00D51D01">
        <w:rPr>
          <w:rFonts w:cstheme="minorHAnsi"/>
          <w:color w:val="231F20"/>
          <w:sz w:val="20"/>
          <w:szCs w:val="20"/>
        </w:rPr>
        <w:t xml:space="preserve">Yes   </w:t>
      </w:r>
      <w:r w:rsidRPr="00D51D01">
        <w:rPr>
          <w:rFonts w:cstheme="minorHAnsi"/>
          <w:b/>
          <w:color w:val="231F20"/>
          <w:position w:val="2"/>
          <w:sz w:val="20"/>
          <w:szCs w:val="20"/>
        </w:rPr>
        <w:t>□</w:t>
      </w:r>
      <w:r w:rsidRPr="00D51D01">
        <w:rPr>
          <w:rFonts w:cstheme="minorHAnsi"/>
          <w:b/>
          <w:color w:val="231F20"/>
          <w:spacing w:val="-2"/>
          <w:position w:val="2"/>
          <w:sz w:val="20"/>
          <w:szCs w:val="20"/>
        </w:rPr>
        <w:t xml:space="preserve"> </w:t>
      </w:r>
      <w:r w:rsidRPr="00D51D01">
        <w:rPr>
          <w:rFonts w:cstheme="minorHAnsi"/>
          <w:color w:val="231F20"/>
          <w:sz w:val="20"/>
          <w:szCs w:val="20"/>
        </w:rPr>
        <w:t xml:space="preserve">No   </w:t>
      </w:r>
      <w:r w:rsidRPr="00D51D01">
        <w:rPr>
          <w:rFonts w:cstheme="minorHAnsi"/>
          <w:b/>
          <w:color w:val="231F20"/>
          <w:position w:val="2"/>
          <w:sz w:val="20"/>
          <w:szCs w:val="20"/>
        </w:rPr>
        <w:t>□</w:t>
      </w:r>
      <w:r w:rsidRPr="00D51D01">
        <w:rPr>
          <w:rFonts w:cstheme="minorHAnsi"/>
          <w:b/>
          <w:color w:val="231F20"/>
          <w:spacing w:val="-3"/>
          <w:position w:val="2"/>
          <w:sz w:val="20"/>
          <w:szCs w:val="20"/>
        </w:rPr>
        <w:t xml:space="preserve"> </w:t>
      </w:r>
      <w:r w:rsidRPr="00D51D01">
        <w:rPr>
          <w:rFonts w:cstheme="minorHAnsi"/>
          <w:color w:val="231F20"/>
          <w:sz w:val="20"/>
          <w:szCs w:val="20"/>
        </w:rPr>
        <w:t>Not Applicable</w:t>
      </w:r>
    </w:p>
    <w:p w14:paraId="5CD36A49" w14:textId="4BF6D522" w:rsidR="00D51D01" w:rsidRDefault="00D51D01" w:rsidP="00D51D01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D51D01">
        <w:rPr>
          <w:rFonts w:cstheme="minorHAnsi"/>
          <w:sz w:val="20"/>
          <w:szCs w:val="20"/>
        </w:rPr>
        <w:t>If yes, please specify: _______________________________________________________</w:t>
      </w:r>
    </w:p>
    <w:p w14:paraId="575B695E" w14:textId="3E4AFF78" w:rsidR="0078409D" w:rsidRDefault="0078409D" w:rsidP="00D51D01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</w:p>
    <w:p w14:paraId="5E37786E" w14:textId="4FB7A506" w:rsidR="0078409D" w:rsidRDefault="0078409D" w:rsidP="00D51D01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</w:p>
    <w:p w14:paraId="5342B344" w14:textId="393DCEE7" w:rsidR="0078409D" w:rsidRDefault="0078409D" w:rsidP="00D51D01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</w:p>
    <w:p w14:paraId="16CDD2DB" w14:textId="107A4D5D" w:rsidR="00EF284A" w:rsidRPr="00BE27A3" w:rsidRDefault="0078409D" w:rsidP="00BE27A3">
      <w:pPr>
        <w:pStyle w:val="BodyText"/>
        <w:rPr>
          <w:b/>
          <w:bCs/>
          <w:color w:val="00338D"/>
        </w:rPr>
      </w:pPr>
      <w:r w:rsidRPr="0078409D">
        <w:rPr>
          <w:b/>
          <w:bCs/>
          <w:color w:val="00338D"/>
        </w:rPr>
        <w:lastRenderedPageBreak/>
        <w:t>Please circle your selection for the following statements:</w:t>
      </w:r>
    </w:p>
    <w:tbl>
      <w:tblPr>
        <w:tblStyle w:val="TableGrid"/>
        <w:tblW w:w="5000" w:type="pct"/>
        <w:jc w:val="center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2696"/>
        <w:gridCol w:w="1152"/>
        <w:gridCol w:w="961"/>
        <w:gridCol w:w="1117"/>
        <w:gridCol w:w="806"/>
        <w:gridCol w:w="1117"/>
        <w:gridCol w:w="683"/>
        <w:gridCol w:w="928"/>
      </w:tblGrid>
      <w:tr w:rsidR="0078409D" w:rsidRPr="0078409D" w14:paraId="003807D0" w14:textId="77777777" w:rsidTr="0078409D">
        <w:trPr>
          <w:trHeight w:val="625"/>
          <w:jc w:val="center"/>
        </w:trPr>
        <w:tc>
          <w:tcPr>
            <w:tcW w:w="1425" w:type="pct"/>
            <w:shd w:val="clear" w:color="auto" w:fill="00338D"/>
            <w:vAlign w:val="center"/>
          </w:tcPr>
          <w:p w14:paraId="2530930E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2"/>
                <w:sz w:val="20"/>
                <w:szCs w:val="20"/>
              </w:rPr>
            </w:pPr>
          </w:p>
        </w:tc>
        <w:tc>
          <w:tcPr>
            <w:tcW w:w="609" w:type="pct"/>
            <w:shd w:val="clear" w:color="auto" w:fill="00338D"/>
            <w:vAlign w:val="center"/>
          </w:tcPr>
          <w:p w14:paraId="53863AFB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2"/>
                <w:sz w:val="20"/>
                <w:szCs w:val="20"/>
              </w:rPr>
            </w:pPr>
            <w:r w:rsidRPr="0078409D">
              <w:rPr>
                <w:rFonts w:cstheme="minorHAnsi"/>
                <w:b/>
                <w:bCs/>
                <w:color w:val="FFFFFF" w:themeColor="background2"/>
                <w:sz w:val="20"/>
                <w:szCs w:val="20"/>
              </w:rPr>
              <w:t>Strongly Disagree</w:t>
            </w:r>
          </w:p>
        </w:tc>
        <w:tc>
          <w:tcPr>
            <w:tcW w:w="508" w:type="pct"/>
            <w:shd w:val="clear" w:color="auto" w:fill="00338D"/>
            <w:vAlign w:val="center"/>
          </w:tcPr>
          <w:p w14:paraId="5F91802E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2"/>
                <w:sz w:val="20"/>
                <w:szCs w:val="20"/>
              </w:rPr>
            </w:pPr>
            <w:r w:rsidRPr="0078409D">
              <w:rPr>
                <w:rFonts w:cstheme="minorHAnsi"/>
                <w:b/>
                <w:bCs/>
                <w:color w:val="FFFFFF" w:themeColor="background2"/>
                <w:sz w:val="20"/>
                <w:szCs w:val="20"/>
              </w:rPr>
              <w:t>Disagree</w:t>
            </w:r>
          </w:p>
        </w:tc>
        <w:tc>
          <w:tcPr>
            <w:tcW w:w="590" w:type="pct"/>
            <w:shd w:val="clear" w:color="auto" w:fill="00338D"/>
            <w:vAlign w:val="center"/>
          </w:tcPr>
          <w:p w14:paraId="6BEF4C1C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2"/>
                <w:sz w:val="20"/>
                <w:szCs w:val="20"/>
              </w:rPr>
            </w:pPr>
            <w:r w:rsidRPr="0078409D">
              <w:rPr>
                <w:rFonts w:cstheme="minorHAnsi"/>
                <w:b/>
                <w:bCs/>
                <w:color w:val="FFFFFF" w:themeColor="background2"/>
                <w:sz w:val="20"/>
                <w:szCs w:val="20"/>
              </w:rPr>
              <w:t>Somewhat Disagree</w:t>
            </w:r>
          </w:p>
        </w:tc>
        <w:tc>
          <w:tcPr>
            <w:tcW w:w="426" w:type="pct"/>
            <w:shd w:val="clear" w:color="auto" w:fill="00338D"/>
            <w:vAlign w:val="center"/>
          </w:tcPr>
          <w:p w14:paraId="5647C17C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2"/>
                <w:sz w:val="20"/>
                <w:szCs w:val="20"/>
              </w:rPr>
            </w:pPr>
            <w:r w:rsidRPr="0078409D">
              <w:rPr>
                <w:rFonts w:cstheme="minorHAnsi"/>
                <w:b/>
                <w:bCs/>
                <w:color w:val="FFFFFF" w:themeColor="background2"/>
                <w:sz w:val="20"/>
                <w:szCs w:val="20"/>
              </w:rPr>
              <w:t>Neutral</w:t>
            </w:r>
          </w:p>
        </w:tc>
        <w:tc>
          <w:tcPr>
            <w:tcW w:w="590" w:type="pct"/>
            <w:shd w:val="clear" w:color="auto" w:fill="00338D"/>
            <w:vAlign w:val="center"/>
          </w:tcPr>
          <w:p w14:paraId="19D6A0DE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2"/>
                <w:sz w:val="20"/>
                <w:szCs w:val="20"/>
              </w:rPr>
            </w:pPr>
            <w:r w:rsidRPr="0078409D">
              <w:rPr>
                <w:rFonts w:cstheme="minorHAnsi"/>
                <w:b/>
                <w:bCs/>
                <w:color w:val="FFFFFF" w:themeColor="background2"/>
                <w:sz w:val="20"/>
                <w:szCs w:val="20"/>
              </w:rPr>
              <w:t>Somewhat Agree</w:t>
            </w:r>
          </w:p>
        </w:tc>
        <w:tc>
          <w:tcPr>
            <w:tcW w:w="361" w:type="pct"/>
            <w:shd w:val="clear" w:color="auto" w:fill="00338D"/>
            <w:vAlign w:val="center"/>
          </w:tcPr>
          <w:p w14:paraId="59E630ED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2"/>
                <w:sz w:val="20"/>
                <w:szCs w:val="20"/>
              </w:rPr>
            </w:pPr>
            <w:r w:rsidRPr="0078409D">
              <w:rPr>
                <w:rFonts w:cstheme="minorHAnsi"/>
                <w:b/>
                <w:bCs/>
                <w:color w:val="FFFFFF" w:themeColor="background2"/>
                <w:sz w:val="20"/>
                <w:szCs w:val="20"/>
              </w:rPr>
              <w:t>Agree</w:t>
            </w:r>
          </w:p>
        </w:tc>
        <w:tc>
          <w:tcPr>
            <w:tcW w:w="490" w:type="pct"/>
            <w:shd w:val="clear" w:color="auto" w:fill="00338D"/>
            <w:vAlign w:val="center"/>
          </w:tcPr>
          <w:p w14:paraId="6EEFCA7D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FFFFFF" w:themeColor="background2"/>
                <w:sz w:val="20"/>
                <w:szCs w:val="20"/>
              </w:rPr>
            </w:pPr>
            <w:r w:rsidRPr="0078409D">
              <w:rPr>
                <w:rFonts w:cstheme="minorHAnsi"/>
                <w:b/>
                <w:bCs/>
                <w:color w:val="FFFFFF" w:themeColor="background2"/>
                <w:sz w:val="20"/>
                <w:szCs w:val="20"/>
              </w:rPr>
              <w:t>Strongly Agree</w:t>
            </w:r>
          </w:p>
        </w:tc>
      </w:tr>
      <w:tr w:rsidR="0078409D" w:rsidRPr="0078409D" w14:paraId="36068794" w14:textId="77777777" w:rsidTr="0078409D">
        <w:trPr>
          <w:jc w:val="center"/>
        </w:trPr>
        <w:tc>
          <w:tcPr>
            <w:tcW w:w="1425" w:type="pct"/>
            <w:vAlign w:val="center"/>
          </w:tcPr>
          <w:p w14:paraId="00906758" w14:textId="77777777" w:rsidR="0078409D" w:rsidRPr="0078409D" w:rsidRDefault="0078409D" w:rsidP="0078409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Meeting time was convenient</w:t>
            </w:r>
          </w:p>
        </w:tc>
        <w:tc>
          <w:tcPr>
            <w:tcW w:w="609" w:type="pct"/>
            <w:vAlign w:val="center"/>
          </w:tcPr>
          <w:p w14:paraId="3ED957F6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508" w:type="pct"/>
            <w:vAlign w:val="center"/>
          </w:tcPr>
          <w:p w14:paraId="33105B09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590" w:type="pct"/>
            <w:vAlign w:val="center"/>
          </w:tcPr>
          <w:p w14:paraId="15813F30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26" w:type="pct"/>
            <w:vAlign w:val="center"/>
          </w:tcPr>
          <w:p w14:paraId="1A61E2E4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90" w:type="pct"/>
            <w:vAlign w:val="center"/>
          </w:tcPr>
          <w:p w14:paraId="3849FF20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361" w:type="pct"/>
            <w:vAlign w:val="center"/>
          </w:tcPr>
          <w:p w14:paraId="09CD2E3E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0" w:type="pct"/>
            <w:vAlign w:val="center"/>
          </w:tcPr>
          <w:p w14:paraId="1F73BC2B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78409D" w:rsidRPr="0078409D" w14:paraId="27D10482" w14:textId="77777777" w:rsidTr="0078409D">
        <w:trPr>
          <w:jc w:val="center"/>
        </w:trPr>
        <w:tc>
          <w:tcPr>
            <w:tcW w:w="1425" w:type="pct"/>
            <w:vAlign w:val="center"/>
          </w:tcPr>
          <w:p w14:paraId="338BF6F5" w14:textId="77777777" w:rsidR="0078409D" w:rsidRPr="0078409D" w:rsidRDefault="0078409D" w:rsidP="0078409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Length of meeting was appropriate</w:t>
            </w:r>
          </w:p>
        </w:tc>
        <w:tc>
          <w:tcPr>
            <w:tcW w:w="609" w:type="pct"/>
            <w:vAlign w:val="center"/>
          </w:tcPr>
          <w:p w14:paraId="1B8DE5B4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508" w:type="pct"/>
            <w:vAlign w:val="center"/>
          </w:tcPr>
          <w:p w14:paraId="2DB1F5EB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590" w:type="pct"/>
            <w:vAlign w:val="center"/>
          </w:tcPr>
          <w:p w14:paraId="1F3415CF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26" w:type="pct"/>
            <w:vAlign w:val="center"/>
          </w:tcPr>
          <w:p w14:paraId="2C356D15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90" w:type="pct"/>
            <w:vAlign w:val="center"/>
          </w:tcPr>
          <w:p w14:paraId="18A69207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361" w:type="pct"/>
            <w:vAlign w:val="center"/>
          </w:tcPr>
          <w:p w14:paraId="493CD063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0" w:type="pct"/>
            <w:vAlign w:val="center"/>
          </w:tcPr>
          <w:p w14:paraId="3D13487F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78409D" w:rsidRPr="0078409D" w14:paraId="23EF03C8" w14:textId="77777777" w:rsidTr="0078409D">
        <w:trPr>
          <w:jc w:val="center"/>
        </w:trPr>
        <w:tc>
          <w:tcPr>
            <w:tcW w:w="1425" w:type="pct"/>
            <w:vAlign w:val="center"/>
          </w:tcPr>
          <w:p w14:paraId="18A6B6F0" w14:textId="77777777" w:rsidR="0078409D" w:rsidRPr="0078409D" w:rsidRDefault="0078409D" w:rsidP="0078409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Meeting location was convenient</w:t>
            </w:r>
          </w:p>
        </w:tc>
        <w:tc>
          <w:tcPr>
            <w:tcW w:w="609" w:type="pct"/>
            <w:vAlign w:val="center"/>
          </w:tcPr>
          <w:p w14:paraId="4EC4C225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508" w:type="pct"/>
            <w:vAlign w:val="center"/>
          </w:tcPr>
          <w:p w14:paraId="6D58DEAE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590" w:type="pct"/>
            <w:vAlign w:val="center"/>
          </w:tcPr>
          <w:p w14:paraId="05639FDE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26" w:type="pct"/>
            <w:vAlign w:val="center"/>
          </w:tcPr>
          <w:p w14:paraId="59F8B56E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90" w:type="pct"/>
            <w:vAlign w:val="center"/>
          </w:tcPr>
          <w:p w14:paraId="35551620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361" w:type="pct"/>
            <w:vAlign w:val="center"/>
          </w:tcPr>
          <w:p w14:paraId="1C3EA950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0" w:type="pct"/>
            <w:vAlign w:val="center"/>
          </w:tcPr>
          <w:p w14:paraId="2AF213D1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78409D" w:rsidRPr="0078409D" w14:paraId="2EB31F4C" w14:textId="77777777" w:rsidTr="0078409D">
        <w:trPr>
          <w:jc w:val="center"/>
        </w:trPr>
        <w:tc>
          <w:tcPr>
            <w:tcW w:w="1425" w:type="pct"/>
            <w:vAlign w:val="center"/>
          </w:tcPr>
          <w:p w14:paraId="2370D4BE" w14:textId="77777777" w:rsidR="0078409D" w:rsidRPr="0078409D" w:rsidRDefault="0078409D" w:rsidP="0078409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Public transportation was close by</w:t>
            </w:r>
          </w:p>
        </w:tc>
        <w:tc>
          <w:tcPr>
            <w:tcW w:w="609" w:type="pct"/>
            <w:vAlign w:val="center"/>
          </w:tcPr>
          <w:p w14:paraId="3A9E42A2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508" w:type="pct"/>
            <w:vAlign w:val="center"/>
          </w:tcPr>
          <w:p w14:paraId="646F10E0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590" w:type="pct"/>
            <w:vAlign w:val="center"/>
          </w:tcPr>
          <w:p w14:paraId="13E73AEB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26" w:type="pct"/>
            <w:vAlign w:val="center"/>
          </w:tcPr>
          <w:p w14:paraId="28CBFF2C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90" w:type="pct"/>
            <w:vAlign w:val="center"/>
          </w:tcPr>
          <w:p w14:paraId="3508FE7F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361" w:type="pct"/>
            <w:vAlign w:val="center"/>
          </w:tcPr>
          <w:p w14:paraId="35181ADD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0" w:type="pct"/>
            <w:vAlign w:val="center"/>
          </w:tcPr>
          <w:p w14:paraId="78CB6A1F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78409D" w:rsidRPr="0078409D" w14:paraId="6E14D156" w14:textId="77777777" w:rsidTr="0078409D">
        <w:trPr>
          <w:jc w:val="center"/>
        </w:trPr>
        <w:tc>
          <w:tcPr>
            <w:tcW w:w="1425" w:type="pct"/>
            <w:vAlign w:val="center"/>
          </w:tcPr>
          <w:p w14:paraId="28C48027" w14:textId="6F004950" w:rsidR="0078409D" w:rsidRPr="0078409D" w:rsidRDefault="0078409D" w:rsidP="0078409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Facility was comfortable</w:t>
            </w:r>
          </w:p>
        </w:tc>
        <w:tc>
          <w:tcPr>
            <w:tcW w:w="609" w:type="pct"/>
            <w:vAlign w:val="center"/>
          </w:tcPr>
          <w:p w14:paraId="15750DF8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508" w:type="pct"/>
            <w:vAlign w:val="center"/>
          </w:tcPr>
          <w:p w14:paraId="46A5A69B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590" w:type="pct"/>
            <w:vAlign w:val="center"/>
          </w:tcPr>
          <w:p w14:paraId="5BF55509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26" w:type="pct"/>
            <w:vAlign w:val="center"/>
          </w:tcPr>
          <w:p w14:paraId="6DCC141B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90" w:type="pct"/>
            <w:vAlign w:val="center"/>
          </w:tcPr>
          <w:p w14:paraId="492C47D8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361" w:type="pct"/>
            <w:vAlign w:val="center"/>
          </w:tcPr>
          <w:p w14:paraId="42CD0302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0" w:type="pct"/>
            <w:vAlign w:val="center"/>
          </w:tcPr>
          <w:p w14:paraId="4DF93FE3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78409D" w:rsidRPr="0078409D" w14:paraId="683ECCDE" w14:textId="77777777" w:rsidTr="0078409D">
        <w:trPr>
          <w:jc w:val="center"/>
        </w:trPr>
        <w:tc>
          <w:tcPr>
            <w:tcW w:w="1425" w:type="pct"/>
            <w:vAlign w:val="center"/>
          </w:tcPr>
          <w:p w14:paraId="2FAFC355" w14:textId="79098256" w:rsidR="0078409D" w:rsidRPr="0078409D" w:rsidRDefault="0078409D" w:rsidP="0078409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Facility was accessible</w:t>
            </w:r>
          </w:p>
        </w:tc>
        <w:tc>
          <w:tcPr>
            <w:tcW w:w="609" w:type="pct"/>
            <w:vAlign w:val="center"/>
          </w:tcPr>
          <w:p w14:paraId="04E56DB9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508" w:type="pct"/>
            <w:vAlign w:val="center"/>
          </w:tcPr>
          <w:p w14:paraId="70AEFD83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590" w:type="pct"/>
            <w:vAlign w:val="center"/>
          </w:tcPr>
          <w:p w14:paraId="04408A59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26" w:type="pct"/>
            <w:vAlign w:val="center"/>
          </w:tcPr>
          <w:p w14:paraId="3B082045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90" w:type="pct"/>
            <w:vAlign w:val="center"/>
          </w:tcPr>
          <w:p w14:paraId="41CAC9CA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361" w:type="pct"/>
            <w:vAlign w:val="center"/>
          </w:tcPr>
          <w:p w14:paraId="1BAC123E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0" w:type="pct"/>
            <w:vAlign w:val="center"/>
          </w:tcPr>
          <w:p w14:paraId="33448F6B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78409D" w:rsidRPr="0078409D" w14:paraId="59B27E71" w14:textId="77777777" w:rsidTr="0078409D">
        <w:trPr>
          <w:jc w:val="center"/>
        </w:trPr>
        <w:tc>
          <w:tcPr>
            <w:tcW w:w="1425" w:type="pct"/>
            <w:vAlign w:val="center"/>
          </w:tcPr>
          <w:p w14:paraId="4C46480D" w14:textId="7CDA1C3E" w:rsidR="0078409D" w:rsidRPr="0078409D" w:rsidRDefault="0078409D" w:rsidP="0078409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Facility was well-equipped</w:t>
            </w:r>
          </w:p>
        </w:tc>
        <w:tc>
          <w:tcPr>
            <w:tcW w:w="609" w:type="pct"/>
            <w:vAlign w:val="center"/>
          </w:tcPr>
          <w:p w14:paraId="3F46E7AD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508" w:type="pct"/>
            <w:vAlign w:val="center"/>
          </w:tcPr>
          <w:p w14:paraId="1E32A03B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590" w:type="pct"/>
            <w:vAlign w:val="center"/>
          </w:tcPr>
          <w:p w14:paraId="1739BCBF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26" w:type="pct"/>
            <w:vAlign w:val="center"/>
          </w:tcPr>
          <w:p w14:paraId="1D0A9F8A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90" w:type="pct"/>
            <w:vAlign w:val="center"/>
          </w:tcPr>
          <w:p w14:paraId="3B9734CB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361" w:type="pct"/>
            <w:vAlign w:val="center"/>
          </w:tcPr>
          <w:p w14:paraId="32D12A69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0" w:type="pct"/>
            <w:vAlign w:val="center"/>
          </w:tcPr>
          <w:p w14:paraId="1D54CFBE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78409D" w:rsidRPr="0078409D" w14:paraId="163C54BD" w14:textId="77777777" w:rsidTr="0078409D">
        <w:trPr>
          <w:jc w:val="center"/>
        </w:trPr>
        <w:tc>
          <w:tcPr>
            <w:tcW w:w="1425" w:type="pct"/>
            <w:vAlign w:val="center"/>
          </w:tcPr>
          <w:p w14:paraId="2FA9ADC3" w14:textId="77777777" w:rsidR="0078409D" w:rsidRPr="0078409D" w:rsidRDefault="0078409D" w:rsidP="0078409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Greeters made me feel welcome</w:t>
            </w:r>
          </w:p>
        </w:tc>
        <w:tc>
          <w:tcPr>
            <w:tcW w:w="609" w:type="pct"/>
            <w:vAlign w:val="center"/>
          </w:tcPr>
          <w:p w14:paraId="1B7BDD38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508" w:type="pct"/>
            <w:vAlign w:val="center"/>
          </w:tcPr>
          <w:p w14:paraId="79E27CD7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590" w:type="pct"/>
            <w:vAlign w:val="center"/>
          </w:tcPr>
          <w:p w14:paraId="00DC3999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26" w:type="pct"/>
            <w:vAlign w:val="center"/>
          </w:tcPr>
          <w:p w14:paraId="1B9A4EDE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90" w:type="pct"/>
            <w:vAlign w:val="center"/>
          </w:tcPr>
          <w:p w14:paraId="09D05B8B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361" w:type="pct"/>
            <w:vAlign w:val="center"/>
          </w:tcPr>
          <w:p w14:paraId="195487A7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0" w:type="pct"/>
            <w:vAlign w:val="center"/>
          </w:tcPr>
          <w:p w14:paraId="5AE4CA93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78409D" w:rsidRPr="0078409D" w14:paraId="72CB6DDB" w14:textId="77777777" w:rsidTr="0078409D">
        <w:trPr>
          <w:jc w:val="center"/>
        </w:trPr>
        <w:tc>
          <w:tcPr>
            <w:tcW w:w="1425" w:type="pct"/>
            <w:vAlign w:val="center"/>
          </w:tcPr>
          <w:p w14:paraId="238BA50A" w14:textId="77777777" w:rsidR="0078409D" w:rsidRPr="0078409D" w:rsidRDefault="0078409D" w:rsidP="0078409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Registration process was efficient</w:t>
            </w:r>
          </w:p>
        </w:tc>
        <w:tc>
          <w:tcPr>
            <w:tcW w:w="609" w:type="pct"/>
            <w:vAlign w:val="center"/>
          </w:tcPr>
          <w:p w14:paraId="3F4723F6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508" w:type="pct"/>
            <w:vAlign w:val="center"/>
          </w:tcPr>
          <w:p w14:paraId="273B581B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590" w:type="pct"/>
            <w:vAlign w:val="center"/>
          </w:tcPr>
          <w:p w14:paraId="2AAFBF14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26" w:type="pct"/>
            <w:vAlign w:val="center"/>
          </w:tcPr>
          <w:p w14:paraId="33422FBE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90" w:type="pct"/>
            <w:vAlign w:val="center"/>
          </w:tcPr>
          <w:p w14:paraId="0D2E5ED3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361" w:type="pct"/>
            <w:vAlign w:val="center"/>
          </w:tcPr>
          <w:p w14:paraId="46F86D1D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0" w:type="pct"/>
            <w:vAlign w:val="center"/>
          </w:tcPr>
          <w:p w14:paraId="437ECEAC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78409D" w:rsidRPr="0078409D" w14:paraId="17FE1B4C" w14:textId="77777777" w:rsidTr="0078409D">
        <w:trPr>
          <w:jc w:val="center"/>
        </w:trPr>
        <w:tc>
          <w:tcPr>
            <w:tcW w:w="1425" w:type="pct"/>
            <w:vAlign w:val="center"/>
          </w:tcPr>
          <w:p w14:paraId="01424E71" w14:textId="77777777" w:rsidR="0078409D" w:rsidRPr="0078409D" w:rsidRDefault="0078409D" w:rsidP="0078409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I understood the purpose of the meeting</w:t>
            </w:r>
          </w:p>
        </w:tc>
        <w:tc>
          <w:tcPr>
            <w:tcW w:w="609" w:type="pct"/>
            <w:vAlign w:val="center"/>
          </w:tcPr>
          <w:p w14:paraId="67C7FD78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508" w:type="pct"/>
            <w:vAlign w:val="center"/>
          </w:tcPr>
          <w:p w14:paraId="7E53DC2D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590" w:type="pct"/>
            <w:vAlign w:val="center"/>
          </w:tcPr>
          <w:p w14:paraId="7232B21D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26" w:type="pct"/>
            <w:vAlign w:val="center"/>
          </w:tcPr>
          <w:p w14:paraId="1DE807D6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90" w:type="pct"/>
            <w:vAlign w:val="center"/>
          </w:tcPr>
          <w:p w14:paraId="6981559C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361" w:type="pct"/>
            <w:vAlign w:val="center"/>
          </w:tcPr>
          <w:p w14:paraId="21BE3CB5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0" w:type="pct"/>
            <w:vAlign w:val="center"/>
          </w:tcPr>
          <w:p w14:paraId="1A2BA8F9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78409D" w:rsidRPr="0078409D" w14:paraId="20C7CDD6" w14:textId="77777777" w:rsidTr="0078409D">
        <w:trPr>
          <w:jc w:val="center"/>
        </w:trPr>
        <w:tc>
          <w:tcPr>
            <w:tcW w:w="1425" w:type="pct"/>
            <w:vAlign w:val="center"/>
          </w:tcPr>
          <w:p w14:paraId="0A69E6FD" w14:textId="77777777" w:rsidR="0078409D" w:rsidRPr="0078409D" w:rsidRDefault="0078409D" w:rsidP="0078409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I understood how the meeting would be conducted</w:t>
            </w:r>
          </w:p>
        </w:tc>
        <w:tc>
          <w:tcPr>
            <w:tcW w:w="609" w:type="pct"/>
            <w:vAlign w:val="center"/>
          </w:tcPr>
          <w:p w14:paraId="1BCF2A1D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508" w:type="pct"/>
            <w:vAlign w:val="center"/>
          </w:tcPr>
          <w:p w14:paraId="758F68D5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590" w:type="pct"/>
            <w:vAlign w:val="center"/>
          </w:tcPr>
          <w:p w14:paraId="19B5AC77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26" w:type="pct"/>
            <w:vAlign w:val="center"/>
          </w:tcPr>
          <w:p w14:paraId="69A61916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90" w:type="pct"/>
            <w:vAlign w:val="center"/>
          </w:tcPr>
          <w:p w14:paraId="241D4240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361" w:type="pct"/>
            <w:vAlign w:val="center"/>
          </w:tcPr>
          <w:p w14:paraId="11836240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0" w:type="pct"/>
            <w:vAlign w:val="center"/>
          </w:tcPr>
          <w:p w14:paraId="785CF249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78409D" w:rsidRPr="0078409D" w14:paraId="588150D1" w14:textId="77777777" w:rsidTr="0078409D">
        <w:trPr>
          <w:jc w:val="center"/>
        </w:trPr>
        <w:tc>
          <w:tcPr>
            <w:tcW w:w="1425" w:type="pct"/>
            <w:vAlign w:val="center"/>
          </w:tcPr>
          <w:p w14:paraId="2C305333" w14:textId="77777777" w:rsidR="0078409D" w:rsidRPr="0078409D" w:rsidRDefault="0078409D" w:rsidP="0078409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Everyone was provided the opportunity to be heard</w:t>
            </w:r>
          </w:p>
        </w:tc>
        <w:tc>
          <w:tcPr>
            <w:tcW w:w="609" w:type="pct"/>
            <w:vAlign w:val="center"/>
          </w:tcPr>
          <w:p w14:paraId="54F497CE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508" w:type="pct"/>
            <w:vAlign w:val="center"/>
          </w:tcPr>
          <w:p w14:paraId="4670903A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590" w:type="pct"/>
            <w:vAlign w:val="center"/>
          </w:tcPr>
          <w:p w14:paraId="6759EB77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26" w:type="pct"/>
            <w:vAlign w:val="center"/>
          </w:tcPr>
          <w:p w14:paraId="7FAB31BB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90" w:type="pct"/>
            <w:vAlign w:val="center"/>
          </w:tcPr>
          <w:p w14:paraId="659FDCA6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361" w:type="pct"/>
            <w:vAlign w:val="center"/>
          </w:tcPr>
          <w:p w14:paraId="40E0C71D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0" w:type="pct"/>
            <w:vAlign w:val="center"/>
          </w:tcPr>
          <w:p w14:paraId="0A437237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78409D" w:rsidRPr="0078409D" w14:paraId="5D85C973" w14:textId="77777777" w:rsidTr="0078409D">
        <w:trPr>
          <w:jc w:val="center"/>
        </w:trPr>
        <w:tc>
          <w:tcPr>
            <w:tcW w:w="1425" w:type="pct"/>
            <w:vAlign w:val="center"/>
          </w:tcPr>
          <w:p w14:paraId="74063B8A" w14:textId="77777777" w:rsidR="0078409D" w:rsidRPr="0078409D" w:rsidRDefault="0078409D" w:rsidP="0078409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It was easy to sign up for follow-up information</w:t>
            </w:r>
          </w:p>
        </w:tc>
        <w:tc>
          <w:tcPr>
            <w:tcW w:w="609" w:type="pct"/>
            <w:vAlign w:val="center"/>
          </w:tcPr>
          <w:p w14:paraId="2E270044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508" w:type="pct"/>
            <w:vAlign w:val="center"/>
          </w:tcPr>
          <w:p w14:paraId="2941F02B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590" w:type="pct"/>
            <w:vAlign w:val="center"/>
          </w:tcPr>
          <w:p w14:paraId="61A775B0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26" w:type="pct"/>
            <w:vAlign w:val="center"/>
          </w:tcPr>
          <w:p w14:paraId="705AD97F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90" w:type="pct"/>
            <w:vAlign w:val="center"/>
          </w:tcPr>
          <w:p w14:paraId="6856C0F0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361" w:type="pct"/>
            <w:vAlign w:val="center"/>
          </w:tcPr>
          <w:p w14:paraId="6334B54A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0" w:type="pct"/>
            <w:vAlign w:val="center"/>
          </w:tcPr>
          <w:p w14:paraId="781BCC9E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78409D" w:rsidRPr="0078409D" w14:paraId="4D2A3075" w14:textId="77777777" w:rsidTr="0078409D">
        <w:trPr>
          <w:jc w:val="center"/>
        </w:trPr>
        <w:tc>
          <w:tcPr>
            <w:tcW w:w="1425" w:type="pct"/>
            <w:vAlign w:val="center"/>
          </w:tcPr>
          <w:p w14:paraId="708E2AF3" w14:textId="77777777" w:rsidR="0078409D" w:rsidRPr="0078409D" w:rsidRDefault="0078409D" w:rsidP="0078409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I understood the next steps in the process</w:t>
            </w:r>
          </w:p>
        </w:tc>
        <w:tc>
          <w:tcPr>
            <w:tcW w:w="609" w:type="pct"/>
            <w:vAlign w:val="center"/>
          </w:tcPr>
          <w:p w14:paraId="191294E1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508" w:type="pct"/>
            <w:vAlign w:val="center"/>
          </w:tcPr>
          <w:p w14:paraId="78E64517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590" w:type="pct"/>
            <w:vAlign w:val="center"/>
          </w:tcPr>
          <w:p w14:paraId="34F57CE4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26" w:type="pct"/>
            <w:vAlign w:val="center"/>
          </w:tcPr>
          <w:p w14:paraId="48C50248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90" w:type="pct"/>
            <w:vAlign w:val="center"/>
          </w:tcPr>
          <w:p w14:paraId="48F55AA0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361" w:type="pct"/>
            <w:vAlign w:val="center"/>
          </w:tcPr>
          <w:p w14:paraId="07A27722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0" w:type="pct"/>
            <w:vAlign w:val="center"/>
          </w:tcPr>
          <w:p w14:paraId="7EC10001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78409D" w:rsidRPr="0078409D" w14:paraId="4FC9B3AE" w14:textId="77777777" w:rsidTr="0078409D">
        <w:trPr>
          <w:jc w:val="center"/>
        </w:trPr>
        <w:tc>
          <w:tcPr>
            <w:tcW w:w="1425" w:type="pct"/>
            <w:vAlign w:val="center"/>
          </w:tcPr>
          <w:p w14:paraId="6691C959" w14:textId="77777777" w:rsidR="0078409D" w:rsidRPr="0078409D" w:rsidRDefault="0078409D" w:rsidP="0078409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I feel participant input will make a difference</w:t>
            </w:r>
          </w:p>
        </w:tc>
        <w:tc>
          <w:tcPr>
            <w:tcW w:w="609" w:type="pct"/>
            <w:vAlign w:val="center"/>
          </w:tcPr>
          <w:p w14:paraId="01E65B2A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508" w:type="pct"/>
            <w:vAlign w:val="center"/>
          </w:tcPr>
          <w:p w14:paraId="7D440916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590" w:type="pct"/>
            <w:vAlign w:val="center"/>
          </w:tcPr>
          <w:p w14:paraId="361D7EFD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26" w:type="pct"/>
            <w:vAlign w:val="center"/>
          </w:tcPr>
          <w:p w14:paraId="249D9358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90" w:type="pct"/>
            <w:vAlign w:val="center"/>
          </w:tcPr>
          <w:p w14:paraId="4C2A4BDE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361" w:type="pct"/>
            <w:vAlign w:val="center"/>
          </w:tcPr>
          <w:p w14:paraId="0DAD66A2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490" w:type="pct"/>
            <w:vAlign w:val="center"/>
          </w:tcPr>
          <w:p w14:paraId="5047064E" w14:textId="77777777" w:rsidR="0078409D" w:rsidRPr="0078409D" w:rsidRDefault="0078409D" w:rsidP="007840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7</w:t>
            </w:r>
          </w:p>
        </w:tc>
      </w:tr>
    </w:tbl>
    <w:p w14:paraId="70FA636B" w14:textId="1539421D" w:rsidR="001D2BCE" w:rsidRPr="00BE27A3" w:rsidRDefault="0078409D" w:rsidP="00BE27A3">
      <w:pPr>
        <w:pStyle w:val="BodyText"/>
        <w:rPr>
          <w:b/>
          <w:bCs/>
          <w:color w:val="00338D"/>
        </w:rPr>
      </w:pPr>
      <w:r w:rsidRPr="0078409D">
        <w:rPr>
          <w:b/>
          <w:bCs/>
          <w:color w:val="00338D"/>
        </w:rPr>
        <w:t>Please indicate how satisfied you are with each of the following:</w:t>
      </w:r>
    </w:p>
    <w:tbl>
      <w:tblPr>
        <w:tblStyle w:val="TableGrid"/>
        <w:tblW w:w="5000" w:type="pct"/>
        <w:jc w:val="center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Look w:val="04A0" w:firstRow="1" w:lastRow="0" w:firstColumn="1" w:lastColumn="0" w:noHBand="0" w:noVBand="1"/>
      </w:tblPr>
      <w:tblGrid>
        <w:gridCol w:w="2695"/>
        <w:gridCol w:w="1353"/>
        <w:gridCol w:w="1353"/>
        <w:gridCol w:w="1353"/>
        <w:gridCol w:w="1353"/>
        <w:gridCol w:w="1353"/>
      </w:tblGrid>
      <w:tr w:rsidR="0078409D" w:rsidRPr="0078409D" w14:paraId="21C41E05" w14:textId="77777777" w:rsidTr="0078409D">
        <w:trPr>
          <w:trHeight w:val="530"/>
          <w:jc w:val="center"/>
        </w:trPr>
        <w:tc>
          <w:tcPr>
            <w:tcW w:w="1424" w:type="pct"/>
            <w:shd w:val="clear" w:color="auto" w:fill="00338D"/>
          </w:tcPr>
          <w:p w14:paraId="2219B273" w14:textId="77777777" w:rsidR="0078409D" w:rsidRPr="0078409D" w:rsidRDefault="0078409D" w:rsidP="005072E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15" w:type="pct"/>
            <w:shd w:val="clear" w:color="auto" w:fill="00338D"/>
          </w:tcPr>
          <w:p w14:paraId="4EDFB487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8409D">
              <w:rPr>
                <w:rFonts w:cstheme="minorHAnsi"/>
                <w:b/>
                <w:bCs/>
                <w:sz w:val="20"/>
                <w:szCs w:val="20"/>
              </w:rPr>
              <w:t>Very Dissatisfied</w:t>
            </w:r>
          </w:p>
        </w:tc>
        <w:tc>
          <w:tcPr>
            <w:tcW w:w="715" w:type="pct"/>
            <w:shd w:val="clear" w:color="auto" w:fill="00338D"/>
          </w:tcPr>
          <w:p w14:paraId="771D7535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8409D">
              <w:rPr>
                <w:rFonts w:cstheme="minorHAnsi"/>
                <w:b/>
                <w:bCs/>
                <w:sz w:val="20"/>
                <w:szCs w:val="20"/>
              </w:rPr>
              <w:t>Somewhat Dissatisfied</w:t>
            </w:r>
          </w:p>
        </w:tc>
        <w:tc>
          <w:tcPr>
            <w:tcW w:w="715" w:type="pct"/>
            <w:shd w:val="clear" w:color="auto" w:fill="00338D"/>
          </w:tcPr>
          <w:p w14:paraId="40266E1C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8409D">
              <w:rPr>
                <w:rFonts w:cstheme="minorHAnsi"/>
                <w:b/>
                <w:bCs/>
                <w:sz w:val="20"/>
                <w:szCs w:val="20"/>
              </w:rPr>
              <w:t>Neutral</w:t>
            </w:r>
          </w:p>
        </w:tc>
        <w:tc>
          <w:tcPr>
            <w:tcW w:w="715" w:type="pct"/>
            <w:shd w:val="clear" w:color="auto" w:fill="00338D"/>
          </w:tcPr>
          <w:p w14:paraId="1D5B0BC1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8409D">
              <w:rPr>
                <w:rFonts w:cstheme="minorHAnsi"/>
                <w:b/>
                <w:bCs/>
                <w:sz w:val="20"/>
                <w:szCs w:val="20"/>
              </w:rPr>
              <w:t>Somewhat Satisfied</w:t>
            </w:r>
          </w:p>
        </w:tc>
        <w:tc>
          <w:tcPr>
            <w:tcW w:w="715" w:type="pct"/>
            <w:shd w:val="clear" w:color="auto" w:fill="00338D"/>
          </w:tcPr>
          <w:p w14:paraId="48DEADF3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8409D">
              <w:rPr>
                <w:rFonts w:cstheme="minorHAnsi"/>
                <w:b/>
                <w:bCs/>
                <w:sz w:val="20"/>
                <w:szCs w:val="20"/>
              </w:rPr>
              <w:t>Very Satisfied</w:t>
            </w:r>
          </w:p>
        </w:tc>
      </w:tr>
      <w:tr w:rsidR="0078409D" w:rsidRPr="0078409D" w14:paraId="0C62A530" w14:textId="77777777" w:rsidTr="0078409D">
        <w:trPr>
          <w:jc w:val="center"/>
        </w:trPr>
        <w:tc>
          <w:tcPr>
            <w:tcW w:w="1424" w:type="pct"/>
          </w:tcPr>
          <w:p w14:paraId="7BC05804" w14:textId="77777777" w:rsidR="0078409D" w:rsidRPr="0078409D" w:rsidRDefault="0078409D" w:rsidP="005072E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Your opportunity to participate in the process</w:t>
            </w:r>
          </w:p>
        </w:tc>
        <w:tc>
          <w:tcPr>
            <w:tcW w:w="715" w:type="pct"/>
            <w:vAlign w:val="center"/>
          </w:tcPr>
          <w:p w14:paraId="1CFD861E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15" w:type="pct"/>
            <w:vAlign w:val="center"/>
          </w:tcPr>
          <w:p w14:paraId="450EFFB2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5" w:type="pct"/>
            <w:vAlign w:val="center"/>
          </w:tcPr>
          <w:p w14:paraId="6B741E7C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715" w:type="pct"/>
            <w:vAlign w:val="center"/>
          </w:tcPr>
          <w:p w14:paraId="60C27E8B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715" w:type="pct"/>
            <w:vAlign w:val="center"/>
          </w:tcPr>
          <w:p w14:paraId="207D924F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78409D" w:rsidRPr="0078409D" w14:paraId="24268DA5" w14:textId="77777777" w:rsidTr="0078409D">
        <w:trPr>
          <w:jc w:val="center"/>
        </w:trPr>
        <w:tc>
          <w:tcPr>
            <w:tcW w:w="1424" w:type="pct"/>
          </w:tcPr>
          <w:p w14:paraId="3F67D6AA" w14:textId="77777777" w:rsidR="0078409D" w:rsidRPr="0078409D" w:rsidRDefault="0078409D" w:rsidP="005072E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The issues addressed in the process</w:t>
            </w:r>
          </w:p>
        </w:tc>
        <w:tc>
          <w:tcPr>
            <w:tcW w:w="715" w:type="pct"/>
            <w:vAlign w:val="center"/>
          </w:tcPr>
          <w:p w14:paraId="0DA30264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15" w:type="pct"/>
            <w:vAlign w:val="center"/>
          </w:tcPr>
          <w:p w14:paraId="419F6682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5" w:type="pct"/>
            <w:vAlign w:val="center"/>
          </w:tcPr>
          <w:p w14:paraId="1B2C5B33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715" w:type="pct"/>
            <w:vAlign w:val="center"/>
          </w:tcPr>
          <w:p w14:paraId="0FB3826E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715" w:type="pct"/>
            <w:vAlign w:val="center"/>
          </w:tcPr>
          <w:p w14:paraId="749F73B3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78409D" w:rsidRPr="0078409D" w14:paraId="113FFD0F" w14:textId="77777777" w:rsidTr="0078409D">
        <w:trPr>
          <w:jc w:val="center"/>
        </w:trPr>
        <w:tc>
          <w:tcPr>
            <w:tcW w:w="1424" w:type="pct"/>
          </w:tcPr>
          <w:p w14:paraId="7614B0E7" w14:textId="77777777" w:rsidR="0078409D" w:rsidRPr="0078409D" w:rsidRDefault="0078409D" w:rsidP="005072E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The diversity of the community was well-represented</w:t>
            </w:r>
          </w:p>
        </w:tc>
        <w:tc>
          <w:tcPr>
            <w:tcW w:w="715" w:type="pct"/>
            <w:vAlign w:val="center"/>
          </w:tcPr>
          <w:p w14:paraId="12D39671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15" w:type="pct"/>
            <w:vAlign w:val="center"/>
          </w:tcPr>
          <w:p w14:paraId="5A3F1EBA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5" w:type="pct"/>
            <w:vAlign w:val="center"/>
          </w:tcPr>
          <w:p w14:paraId="428AAFD2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715" w:type="pct"/>
            <w:vAlign w:val="center"/>
          </w:tcPr>
          <w:p w14:paraId="5D87D47E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715" w:type="pct"/>
            <w:vAlign w:val="center"/>
          </w:tcPr>
          <w:p w14:paraId="3EEFD15F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78409D" w:rsidRPr="0078409D" w14:paraId="7B147C3F" w14:textId="77777777" w:rsidTr="0078409D">
        <w:trPr>
          <w:trHeight w:val="80"/>
          <w:jc w:val="center"/>
        </w:trPr>
        <w:tc>
          <w:tcPr>
            <w:tcW w:w="1424" w:type="pct"/>
          </w:tcPr>
          <w:p w14:paraId="5EDBF03B" w14:textId="77777777" w:rsidR="0078409D" w:rsidRPr="0078409D" w:rsidRDefault="0078409D" w:rsidP="005072E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The degree to which the provided information helped you understand the process</w:t>
            </w:r>
          </w:p>
        </w:tc>
        <w:tc>
          <w:tcPr>
            <w:tcW w:w="715" w:type="pct"/>
            <w:vAlign w:val="center"/>
          </w:tcPr>
          <w:p w14:paraId="369BE1B9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15" w:type="pct"/>
            <w:vAlign w:val="center"/>
          </w:tcPr>
          <w:p w14:paraId="152F4B54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5" w:type="pct"/>
            <w:vAlign w:val="center"/>
          </w:tcPr>
          <w:p w14:paraId="5269962E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715" w:type="pct"/>
            <w:vAlign w:val="center"/>
          </w:tcPr>
          <w:p w14:paraId="37B3332F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715" w:type="pct"/>
            <w:vAlign w:val="center"/>
          </w:tcPr>
          <w:p w14:paraId="70BF6F0F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78409D" w:rsidRPr="0078409D" w14:paraId="7B790913" w14:textId="77777777" w:rsidTr="0078409D">
        <w:trPr>
          <w:trHeight w:val="80"/>
          <w:jc w:val="center"/>
        </w:trPr>
        <w:tc>
          <w:tcPr>
            <w:tcW w:w="1424" w:type="pct"/>
          </w:tcPr>
          <w:p w14:paraId="5BEF6902" w14:textId="77777777" w:rsidR="0078409D" w:rsidRPr="0078409D" w:rsidRDefault="0078409D" w:rsidP="005072E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lastRenderedPageBreak/>
              <w:t>The degree to which people were respectful of differing viewpoints</w:t>
            </w:r>
          </w:p>
        </w:tc>
        <w:tc>
          <w:tcPr>
            <w:tcW w:w="715" w:type="pct"/>
            <w:vAlign w:val="center"/>
          </w:tcPr>
          <w:p w14:paraId="0A9C4FC4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15" w:type="pct"/>
            <w:vAlign w:val="center"/>
          </w:tcPr>
          <w:p w14:paraId="29ACC41B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5" w:type="pct"/>
            <w:vAlign w:val="center"/>
          </w:tcPr>
          <w:p w14:paraId="63EC1899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715" w:type="pct"/>
            <w:vAlign w:val="center"/>
          </w:tcPr>
          <w:p w14:paraId="737888C9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715" w:type="pct"/>
            <w:vAlign w:val="center"/>
          </w:tcPr>
          <w:p w14:paraId="722473BD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78409D" w:rsidRPr="0078409D" w14:paraId="49BF0B30" w14:textId="77777777" w:rsidTr="0078409D">
        <w:trPr>
          <w:trHeight w:val="80"/>
          <w:jc w:val="center"/>
        </w:trPr>
        <w:tc>
          <w:tcPr>
            <w:tcW w:w="1424" w:type="pct"/>
          </w:tcPr>
          <w:p w14:paraId="6D5E2200" w14:textId="77777777" w:rsidR="0078409D" w:rsidRPr="0078409D" w:rsidRDefault="0078409D" w:rsidP="005072E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The degree to which the discussions were open, honest, and understandable</w:t>
            </w:r>
          </w:p>
        </w:tc>
        <w:tc>
          <w:tcPr>
            <w:tcW w:w="715" w:type="pct"/>
            <w:vAlign w:val="center"/>
          </w:tcPr>
          <w:p w14:paraId="4F4B3CD4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15" w:type="pct"/>
            <w:vAlign w:val="center"/>
          </w:tcPr>
          <w:p w14:paraId="14698156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5" w:type="pct"/>
            <w:vAlign w:val="center"/>
          </w:tcPr>
          <w:p w14:paraId="2E937E6F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715" w:type="pct"/>
            <w:vAlign w:val="center"/>
          </w:tcPr>
          <w:p w14:paraId="6B663905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715" w:type="pct"/>
            <w:vAlign w:val="center"/>
          </w:tcPr>
          <w:p w14:paraId="4BA666B5" w14:textId="77777777" w:rsidR="0078409D" w:rsidRPr="0078409D" w:rsidRDefault="0078409D" w:rsidP="005072E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78409D">
              <w:rPr>
                <w:rFonts w:cstheme="minorHAnsi"/>
                <w:sz w:val="20"/>
                <w:szCs w:val="20"/>
              </w:rPr>
              <w:t>5</w:t>
            </w:r>
          </w:p>
        </w:tc>
      </w:tr>
    </w:tbl>
    <w:p w14:paraId="2655E47F" w14:textId="77777777" w:rsidR="00AB4D4F" w:rsidRDefault="00AB4D4F" w:rsidP="00AB4D4F">
      <w:pPr>
        <w:autoSpaceDE w:val="0"/>
        <w:autoSpaceDN w:val="0"/>
        <w:adjustRightInd w:val="0"/>
        <w:jc w:val="center"/>
        <w:rPr>
          <w:rFonts w:ascii="Trebuchet MS" w:hAnsi="Trebuchet MS"/>
          <w:b/>
        </w:rPr>
      </w:pPr>
    </w:p>
    <w:p w14:paraId="65E62134" w14:textId="77777777" w:rsidR="00AB4D4F" w:rsidRDefault="00AB4D4F" w:rsidP="00AB4D4F">
      <w:pPr>
        <w:autoSpaceDE w:val="0"/>
        <w:autoSpaceDN w:val="0"/>
        <w:adjustRightInd w:val="0"/>
        <w:jc w:val="center"/>
        <w:rPr>
          <w:rFonts w:ascii="Trebuchet MS" w:hAnsi="Trebuchet MS"/>
          <w:b/>
        </w:rPr>
      </w:pPr>
    </w:p>
    <w:p w14:paraId="7C3B5BB8" w14:textId="7B4ADF54" w:rsidR="00AB4D4F" w:rsidRPr="00AB4D4F" w:rsidRDefault="00AB4D4F" w:rsidP="00AB4D4F">
      <w:pPr>
        <w:autoSpaceDE w:val="0"/>
        <w:autoSpaceDN w:val="0"/>
        <w:adjustRightInd w:val="0"/>
        <w:jc w:val="center"/>
        <w:rPr>
          <w:rFonts w:cstheme="minorHAnsi"/>
          <w:b/>
        </w:rPr>
      </w:pPr>
      <w:r w:rsidRPr="00AB4D4F">
        <w:rPr>
          <w:rFonts w:cstheme="minorHAnsi"/>
          <w:b/>
        </w:rPr>
        <w:t xml:space="preserve">Thank you for helping </w:t>
      </w:r>
      <w:r w:rsidR="00BE27A3">
        <w:rPr>
          <w:rFonts w:cstheme="minorHAnsi"/>
          <w:b/>
        </w:rPr>
        <w:t>INDOT</w:t>
      </w:r>
      <w:r w:rsidRPr="00AB4D4F">
        <w:rPr>
          <w:rFonts w:cstheme="minorHAnsi"/>
          <w:b/>
        </w:rPr>
        <w:t xml:space="preserve"> improve its public involvement practices!</w:t>
      </w:r>
    </w:p>
    <w:p w14:paraId="2A047CA5" w14:textId="77777777" w:rsidR="007438E6" w:rsidRPr="00AB4D4F" w:rsidRDefault="007438E6" w:rsidP="007438E6">
      <w:pPr>
        <w:autoSpaceDE w:val="0"/>
        <w:autoSpaceDN w:val="0"/>
        <w:adjustRightInd w:val="0"/>
        <w:rPr>
          <w:rFonts w:cstheme="minorHAnsi"/>
          <w:bCs/>
          <w:sz w:val="20"/>
          <w:szCs w:val="20"/>
        </w:rPr>
      </w:pPr>
    </w:p>
    <w:p w14:paraId="092E7FCA" w14:textId="77777777" w:rsidR="007438E6" w:rsidRDefault="007438E6" w:rsidP="007438E6">
      <w:pPr>
        <w:autoSpaceDE w:val="0"/>
        <w:autoSpaceDN w:val="0"/>
        <w:adjustRightInd w:val="0"/>
        <w:jc w:val="center"/>
        <w:rPr>
          <w:rFonts w:cstheme="minorHAnsi"/>
          <w:b/>
          <w:sz w:val="20"/>
          <w:szCs w:val="20"/>
        </w:rPr>
      </w:pPr>
      <w:r w:rsidRPr="00AB4D4F">
        <w:rPr>
          <w:rFonts w:cstheme="minorHAnsi"/>
          <w:b/>
          <w:sz w:val="20"/>
          <w:szCs w:val="20"/>
        </w:rPr>
        <w:t>Please submit your completed survey in the box near the exit before you leave or submit to:</w:t>
      </w:r>
    </w:p>
    <w:p w14:paraId="57E9248D" w14:textId="77777777" w:rsidR="007438E6" w:rsidRPr="00BF7225" w:rsidRDefault="000F2837" w:rsidP="007438E6">
      <w:pPr>
        <w:autoSpaceDE w:val="0"/>
        <w:autoSpaceDN w:val="0"/>
        <w:adjustRightInd w:val="0"/>
        <w:jc w:val="center"/>
        <w:rPr>
          <w:rStyle w:val="Hyperlink"/>
          <w:rFonts w:cstheme="minorHAnsi"/>
          <w:b/>
          <w:color w:val="auto"/>
          <w:sz w:val="20"/>
          <w:szCs w:val="20"/>
          <w:u w:val="none"/>
        </w:rPr>
      </w:pPr>
      <w:hyperlink r:id="rId11" w:history="1">
        <w:r w:rsidR="007438E6" w:rsidRPr="00BE27A3">
          <w:rPr>
            <w:rStyle w:val="Hyperlink"/>
            <w:rFonts w:cstheme="minorHAnsi"/>
            <w:b/>
            <w:sz w:val="20"/>
            <w:szCs w:val="20"/>
            <w:highlight w:val="yellow"/>
          </w:rPr>
          <w:t>[Insert</w:t>
        </w:r>
      </w:hyperlink>
      <w:r w:rsidR="007438E6" w:rsidRPr="00BE27A3">
        <w:rPr>
          <w:rStyle w:val="Hyperlink"/>
          <w:rFonts w:cstheme="minorHAnsi"/>
          <w:b/>
          <w:sz w:val="20"/>
          <w:szCs w:val="20"/>
          <w:highlight w:val="yellow"/>
        </w:rPr>
        <w:t xml:space="preserve"> email here]</w:t>
      </w:r>
    </w:p>
    <w:p w14:paraId="262C0998" w14:textId="77777777" w:rsidR="007438E6" w:rsidRDefault="007438E6" w:rsidP="007438E6">
      <w:pPr>
        <w:adjustRightInd w:val="0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IN</w:t>
      </w:r>
      <w:r w:rsidRPr="00BF7225">
        <w:rPr>
          <w:rFonts w:cstheme="minorHAnsi"/>
          <w:sz w:val="20"/>
          <w:szCs w:val="20"/>
        </w:rPr>
        <w:t xml:space="preserve">DOT Attn: Cat Seely, Planning Public Outreach Manager </w:t>
      </w:r>
    </w:p>
    <w:p w14:paraId="0278D3EE" w14:textId="77777777" w:rsidR="007438E6" w:rsidRDefault="007438E6" w:rsidP="007438E6">
      <w:pPr>
        <w:adjustRightInd w:val="0"/>
        <w:jc w:val="center"/>
        <w:rPr>
          <w:rFonts w:cstheme="minorHAnsi"/>
          <w:sz w:val="20"/>
          <w:szCs w:val="20"/>
        </w:rPr>
      </w:pPr>
      <w:r w:rsidRPr="00BF7225">
        <w:rPr>
          <w:rFonts w:cstheme="minorHAnsi"/>
          <w:sz w:val="20"/>
          <w:szCs w:val="20"/>
        </w:rPr>
        <w:t xml:space="preserve">100 N. Senate Ave., IGCN 758 </w:t>
      </w:r>
    </w:p>
    <w:p w14:paraId="7066FE6A" w14:textId="77777777" w:rsidR="007438E6" w:rsidRPr="00BF7225" w:rsidRDefault="007438E6" w:rsidP="007438E6">
      <w:pPr>
        <w:adjustRightInd w:val="0"/>
        <w:jc w:val="center"/>
        <w:rPr>
          <w:rFonts w:cstheme="minorHAnsi"/>
          <w:b/>
          <w:color w:val="0091DA" w:themeColor="hyperlink"/>
          <w:sz w:val="20"/>
          <w:szCs w:val="20"/>
          <w:highlight w:val="yellow"/>
          <w:u w:val="single"/>
        </w:rPr>
      </w:pPr>
      <w:r w:rsidRPr="00BF7225">
        <w:rPr>
          <w:rFonts w:cstheme="minorHAnsi"/>
          <w:sz w:val="20"/>
          <w:szCs w:val="20"/>
        </w:rPr>
        <w:t>Indianapolis, IN 46204</w:t>
      </w:r>
    </w:p>
    <w:p w14:paraId="2C56141A" w14:textId="6BC3B18D" w:rsidR="00BE27A3" w:rsidRPr="00BE27A3" w:rsidRDefault="00BE27A3" w:rsidP="007438E6">
      <w:pPr>
        <w:adjustRightInd w:val="0"/>
        <w:jc w:val="center"/>
        <w:rPr>
          <w:rFonts w:cstheme="minorHAnsi"/>
          <w:b/>
          <w:sz w:val="20"/>
          <w:szCs w:val="20"/>
        </w:rPr>
      </w:pPr>
    </w:p>
    <w:sectPr w:rsidR="00BE27A3" w:rsidRPr="00BE27A3" w:rsidSect="0040128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2" w:h="15842" w:code="1"/>
      <w:pgMar w:top="1728" w:right="1469" w:bottom="1080" w:left="842" w:header="1080" w:footer="801" w:gutter="461"/>
      <w:cols w:space="7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9A47C" w14:textId="77777777" w:rsidR="008427CF" w:rsidRDefault="008427CF" w:rsidP="003F0066">
      <w:r>
        <w:separator/>
      </w:r>
    </w:p>
  </w:endnote>
  <w:endnote w:type="continuationSeparator" w:id="0">
    <w:p w14:paraId="3FF5C1F8" w14:textId="77777777" w:rsidR="008427CF" w:rsidRDefault="008427CF" w:rsidP="003F0066">
      <w:r>
        <w:continuationSeparator/>
      </w:r>
    </w:p>
  </w:endnote>
  <w:endnote w:type="continuationNotice" w:id="1">
    <w:p w14:paraId="0D2B7A6D" w14:textId="77777777" w:rsidR="008427CF" w:rsidRDefault="008427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37EBC86B-23CE-4CCF-AB08-C25B606C4265}"/>
    <w:embedBold r:id="rId2" w:fontKey="{9C725661-AA9F-48AD-989D-03F19516D9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B62EFAA9-59DF-4DA4-9114-62BB00F57C2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4" w:fontKey="{C67673DE-C79E-4597-9672-D92934121CE4}"/>
    <w:embedItalic r:id="rId5" w:fontKey="{996C132E-F066-4AE6-8291-F6F3A07985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7EEB215-F8A7-49F4-A7AD-FD5C736ED4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88A7981-31F7-4EDA-80E5-F3CFE769EEE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8" w:fontKey="{DA92478A-5333-4E00-86E1-8DB5315327A7}"/>
  </w:font>
  <w:font w:name="+mn-ea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46311" w14:textId="77777777" w:rsidR="006763B0" w:rsidRDefault="006763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F8F0" w14:textId="3485A968" w:rsidR="00425340" w:rsidRDefault="00425340" w:rsidP="009A11C2">
    <w:pPr>
      <w:pStyle w:val="NormalWeb"/>
      <w:spacing w:before="0" w:beforeAutospacing="0" w:after="0" w:afterAutospacing="0" w:line="240" w:lineRule="exact"/>
      <w:rPr>
        <w:rStyle w:val="PageNumber"/>
        <w:rFonts w:asciiTheme="majorHAnsi" w:hAnsiTheme="majorHAnsi" w:cstheme="majorHAnsi"/>
        <w:b w:val="0"/>
        <w:bCs/>
        <w:color w:val="25408F"/>
        <w:sz w:val="16"/>
      </w:rPr>
    </w:pPr>
    <w:r w:rsidRPr="009A11C2"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16DD4BA" wp14:editId="4CF51084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146FF" w14:textId="31BC095D" w:rsidR="00425340" w:rsidRPr="002E0312" w:rsidRDefault="00425340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0F2837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0F2837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3ECD4F32" w14:textId="3A7BB2DF" w:rsidR="00425340" w:rsidRPr="002E0312" w:rsidRDefault="00425340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179556430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6DD4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1.05pt;margin-top:804.5pt;width:292.9pt;height:33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" filled="f" stroked="f">
              <v:textbox>
                <w:txbxContent>
                  <w:p w14:paraId="11C146FF" w14:textId="31BC095D" w:rsidR="00425340" w:rsidRPr="002E0312" w:rsidRDefault="00425340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0F2837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0F2837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3ECD4F32" w14:textId="3A7BB2DF" w:rsidR="00425340" w:rsidRPr="002E0312" w:rsidRDefault="00425340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179556430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EndPr/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Fonts w:asciiTheme="majorHAnsi" w:hAnsiTheme="majorHAnsi" w:cstheme="majorHAnsi"/>
        <w:b/>
        <w:noProof/>
        <w:color w:val="25408F"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D99600" wp14:editId="708782E0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8CC77" w14:textId="639E95B4" w:rsidR="00425340" w:rsidRPr="002E0312" w:rsidRDefault="00425340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0F2837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0F2837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6758B9FC" w14:textId="7771AF11" w:rsidR="00425340" w:rsidRPr="002E0312" w:rsidRDefault="00425340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177786856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99600" id="Text Box 3" o:spid="_x0000_s1027" type="#_x0000_t202" style="position:absolute;margin-left:59.6pt;margin-top:805.1pt;width:303.25pt;height:3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" filled="f" stroked="f">
              <v:textbox>
                <w:txbxContent>
                  <w:p w14:paraId="39C8CC77" w14:textId="639E95B4" w:rsidR="00425340" w:rsidRPr="002E0312" w:rsidRDefault="00425340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0F2837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0F2837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6758B9FC" w14:textId="7771AF11" w:rsidR="00425340" w:rsidRPr="002E0312" w:rsidRDefault="00425340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177786856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EndPr/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begin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instrText xml:space="preserve"> PAGE </w:instrTex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separate"/>
    </w:r>
    <w:proofErr w:type="spellStart"/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>i</w:t>
    </w:r>
    <w:proofErr w:type="spellEnd"/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end"/>
    </w:r>
  </w:p>
  <w:p w14:paraId="7FC03DF6" w14:textId="2C1BA16B" w:rsidR="009A11C2" w:rsidRPr="00497154" w:rsidRDefault="009A11C2" w:rsidP="009A11C2">
    <w:pPr>
      <w:pStyle w:val="NormalWeb"/>
      <w:spacing w:before="0" w:beforeAutospacing="0" w:after="0" w:afterAutospacing="0" w:line="240" w:lineRule="exact"/>
      <w:jc w:val="center"/>
      <w:rPr>
        <w:b/>
        <w:bCs/>
        <w:color w:val="25408F" w:themeColor="background1"/>
        <w:sz w:val="16"/>
        <w:szCs w:val="16"/>
      </w:rPr>
    </w:pPr>
    <w:bookmarkStart w:id="2" w:name="_Hlk126858421"/>
    <w:bookmarkStart w:id="3" w:name="_Hlk126858422"/>
    <w:r w:rsidRPr="00317D31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IN</w:t>
    </w:r>
    <w:r w:rsidRPr="00317D31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>DOT</w:t>
    </w:r>
    <w:r w:rsidR="00044AA0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r>
      <w:rPr>
        <w:rFonts w:asciiTheme="minorHAnsi" w:eastAsia="Wingdings 2" w:hAnsiTheme="minorHAnsi" w:cstheme="minorHAnsi"/>
        <w:b/>
        <w:bCs/>
        <w:color w:val="25408F"/>
        <w:spacing w:val="5"/>
        <w:kern w:val="24"/>
        <w:sz w:val="16"/>
        <w:szCs w:val="16"/>
      </w:rPr>
      <w:t>□</w:t>
    </w:r>
    <w:r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bookmarkEnd w:id="2"/>
    <w:bookmarkEnd w:id="3"/>
    <w:r w:rsidR="00BE27A3" w:rsidRPr="00497154">
      <w:rPr>
        <w:rFonts w:asciiTheme="minorHAnsi" w:eastAsia="+mn-ea" w:hAnsiTheme="minorHAnsi" w:cstheme="minorHAnsi"/>
        <w:b/>
        <w:bCs/>
        <w:color w:val="25408F" w:themeColor="background1"/>
        <w:spacing w:val="5"/>
        <w:kern w:val="24"/>
        <w:sz w:val="16"/>
        <w:szCs w:val="16"/>
      </w:rPr>
      <w:t>IN-PERSON PARTICIPANT</w:t>
    </w:r>
    <w:r w:rsidR="005F6E11" w:rsidRPr="00497154">
      <w:rPr>
        <w:rFonts w:asciiTheme="minorHAnsi" w:eastAsia="+mn-ea" w:hAnsiTheme="minorHAnsi" w:cstheme="minorHAnsi"/>
        <w:b/>
        <w:bCs/>
        <w:color w:val="25408F" w:themeColor="background1"/>
        <w:spacing w:val="5"/>
        <w:kern w:val="24"/>
        <w:sz w:val="16"/>
        <w:szCs w:val="16"/>
      </w:rPr>
      <w:t xml:space="preserve"> SURVEY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D9C58" w14:textId="77777777" w:rsidR="006763B0" w:rsidRDefault="006763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38588" w14:textId="77777777" w:rsidR="008427CF" w:rsidRDefault="008427CF" w:rsidP="003F0066">
      <w:r>
        <w:separator/>
      </w:r>
    </w:p>
  </w:footnote>
  <w:footnote w:type="continuationSeparator" w:id="0">
    <w:p w14:paraId="6DA7876B" w14:textId="77777777" w:rsidR="008427CF" w:rsidRDefault="008427CF" w:rsidP="003F0066">
      <w:r>
        <w:continuationSeparator/>
      </w:r>
    </w:p>
  </w:footnote>
  <w:footnote w:type="continuationNotice" w:id="1">
    <w:p w14:paraId="422EE535" w14:textId="77777777" w:rsidR="008427CF" w:rsidRDefault="008427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1EDE1" w14:textId="77777777" w:rsidR="006763B0" w:rsidRDefault="006763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7925" w14:textId="77777777" w:rsidR="001F1C3C" w:rsidRPr="0018510F" w:rsidRDefault="001F1C3C" w:rsidP="009A11C2">
    <w:pPr>
      <w:spacing w:before="20"/>
      <w:ind w:left="20"/>
      <w:rPr>
        <w:color w:val="A6A6A6" w:themeColor="background2" w:themeShade="A6"/>
      </w:rPr>
    </w:pPr>
    <w:r w:rsidRPr="0018510F">
      <w:rPr>
        <w:noProof/>
        <w:color w:val="A6A6A6" w:themeColor="background2" w:themeShade="A6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76DC3BA2" wp14:editId="347021DC">
              <wp:simplePos x="0" y="0"/>
              <wp:positionH relativeFrom="column">
                <wp:posOffset>-817929</wp:posOffset>
              </wp:positionH>
              <wp:positionV relativeFrom="paragraph">
                <wp:posOffset>-514350</wp:posOffset>
              </wp:positionV>
              <wp:extent cx="7766685" cy="727671"/>
              <wp:effectExtent l="0" t="0" r="5715" b="3492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6685" cy="727671"/>
                        <a:chOff x="0" y="0"/>
                        <a:chExt cx="7766685" cy="727671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857"/>
                          <a:ext cx="7766685" cy="335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" name="object 7"/>
                      <wps:cNvSpPr/>
                      <wps:spPr>
                        <a:xfrm>
                          <a:off x="3499945" y="0"/>
                          <a:ext cx="727671" cy="727671"/>
                        </a:xfrm>
                        <a:prstGeom prst="rect">
                          <a:avLst/>
                        </a:prstGeom>
                        <a:blipFill>
                          <a:blip r:embed="rId2" cstate="print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12700" dist="254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lIns="0" tIns="0" rIns="0" bIns="0" rtlCol="0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14E9C0" id="Group 2" o:spid="_x0000_s1026" style="position:absolute;margin-left:-64.4pt;margin-top:-40.5pt;width:611.55pt;height:57.3pt;z-index:-251656704;mso-width-relative:margin;mso-height-relative:margin" coordsize="77666,7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top:2008;width:77666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">
                <v:imagedata r:id="rId3" o:title=""/>
              </v:shape>
              <v:rect id="object 7" o:spid="_x0000_s1028" style="position:absolute;left:34999;width:7277;height:7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" stroked="f">
                <v:fill r:id="rId4" o:title="" recolor="t" rotate="t" type="frame"/>
                <v:shadow on="t" color="black" opacity="26214f" origin="-.5,-.5" offset=".49892mm,.49892mm"/>
                <v:textbox inset="0,0,0,0"/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9BBC5" w14:textId="77777777" w:rsidR="006763B0" w:rsidRDefault="006763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6666"/>
    <w:multiLevelType w:val="multilevel"/>
    <w:tmpl w:val="DD0E0746"/>
    <w:lvl w:ilvl="0">
      <w:start w:val="1"/>
      <w:numFmt w:val="bullet"/>
      <w:pStyle w:val="ListBullet"/>
      <w:lvlText w:val=""/>
      <w:lvlJc w:val="left"/>
      <w:pPr>
        <w:ind w:left="360" w:hanging="360"/>
      </w:pPr>
      <w:rPr>
        <w:rFonts w:ascii="Wingdings 2" w:hAnsi="Wingdings 2" w:hint="default"/>
        <w:b w:val="0"/>
        <w:i w:val="0"/>
        <w:color w:val="CDA139" w:themeColor="text2"/>
        <w:sz w:val="20"/>
        <w:szCs w:val="22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—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20"/>
        </w:tabs>
        <w:ind w:left="2720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060"/>
        </w:tabs>
        <w:ind w:left="3060" w:hanging="340"/>
      </w:pPr>
      <w:rPr>
        <w:rFonts w:ascii="Wingdings" w:hAnsi="Wingdings" w:hint="default"/>
      </w:rPr>
    </w:lvl>
  </w:abstractNum>
  <w:abstractNum w:abstractNumId="1" w15:restartNumberingAfterBreak="0">
    <w:nsid w:val="18582012"/>
    <w:multiLevelType w:val="hybridMultilevel"/>
    <w:tmpl w:val="23BA2342"/>
    <w:lvl w:ilvl="0" w:tplc="0336AE4C">
      <w:start w:val="1"/>
      <w:numFmt w:val="bullet"/>
      <w:pStyle w:val="ListBullet4"/>
      <w:lvlText w:val="—"/>
      <w:lvlJc w:val="left"/>
      <w:pPr>
        <w:ind w:left="3580" w:hanging="360"/>
      </w:pPr>
      <w:rPr>
        <w:rFonts w:ascii="Roboto" w:hAnsi="Roboto" w:hint="default"/>
        <w:b w:val="0"/>
        <w:i w:val="0"/>
        <w:color w:val="CDA139" w:themeColor="text2"/>
        <w:sz w:val="16"/>
      </w:rPr>
    </w:lvl>
    <w:lvl w:ilvl="1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0" w:hanging="360"/>
      </w:pPr>
      <w:rPr>
        <w:rFonts w:ascii="Wingdings" w:hAnsi="Wingdings" w:hint="default"/>
      </w:rPr>
    </w:lvl>
  </w:abstractNum>
  <w:abstractNum w:abstractNumId="2" w15:restartNumberingAfterBreak="0">
    <w:nsid w:val="21865563"/>
    <w:multiLevelType w:val="multilevel"/>
    <w:tmpl w:val="6170A530"/>
    <w:lvl w:ilvl="0">
      <w:start w:val="1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84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6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28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600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724" w:firstLine="0"/>
      </w:pPr>
      <w:rPr>
        <w:rFonts w:hint="default"/>
      </w:rPr>
    </w:lvl>
  </w:abstractNum>
  <w:abstractNum w:abstractNumId="3" w15:restartNumberingAfterBreak="0">
    <w:nsid w:val="251D0FB3"/>
    <w:multiLevelType w:val="hybridMultilevel"/>
    <w:tmpl w:val="065EAB94"/>
    <w:lvl w:ilvl="0" w:tplc="595A40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6F514E"/>
    <w:multiLevelType w:val="multilevel"/>
    <w:tmpl w:val="EE8CFA50"/>
    <w:lvl w:ilvl="0">
      <w:start w:val="1"/>
      <w:numFmt w:val="decimal"/>
      <w:pStyle w:val="List"/>
      <w:lvlText w:val="%1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1">
      <w:start w:val="1"/>
      <w:numFmt w:val="decimal"/>
      <w:pStyle w:val="List2"/>
      <w:lvlText w:val="%1.%2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2">
      <w:start w:val="1"/>
      <w:numFmt w:val="decimal"/>
      <w:pStyle w:val="List3"/>
      <w:lvlText w:val="%1.%2.%3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6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8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</w:abstractNum>
  <w:abstractNum w:abstractNumId="5" w15:restartNumberingAfterBreak="0">
    <w:nsid w:val="6B392907"/>
    <w:multiLevelType w:val="hybridMultilevel"/>
    <w:tmpl w:val="516CF2DA"/>
    <w:lvl w:ilvl="0" w:tplc="DCAA04D8">
      <w:start w:val="1"/>
      <w:numFmt w:val="bullet"/>
      <w:pStyle w:val="ListBullet3"/>
      <w:lvlText w:val=""/>
      <w:lvlJc w:val="left"/>
      <w:pPr>
        <w:ind w:left="792" w:hanging="360"/>
      </w:pPr>
      <w:rPr>
        <w:rFonts w:ascii="Wingdings 2" w:hAnsi="Wingdings 2" w:hint="default"/>
        <w:b w:val="0"/>
        <w:i w:val="0"/>
        <w:color w:val="CDA139" w:themeColor="text2"/>
        <w:sz w:val="14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6BC66967"/>
    <w:multiLevelType w:val="hybridMultilevel"/>
    <w:tmpl w:val="2D846E78"/>
    <w:lvl w:ilvl="0" w:tplc="081A3DF2">
      <w:start w:val="1"/>
      <w:numFmt w:val="decimal"/>
      <w:pStyle w:val="ListNumber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  <w:sz w:val="22"/>
      </w:rPr>
    </w:lvl>
    <w:lvl w:ilvl="1" w:tplc="D2AA3B24">
      <w:start w:val="1"/>
      <w:numFmt w:val="lowerLetter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34483A7A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Theme="minorHAnsi" w:hAnsiTheme="minorHAnsi" w:cs="Times New Roman" w:hint="default"/>
        <w:color w:val="auto"/>
      </w:rPr>
    </w:lvl>
    <w:lvl w:ilvl="3" w:tplc="A6404E2C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 w:tplc="6096DF66">
      <w:start w:val="1"/>
      <w:numFmt w:val="bullet"/>
      <w:lvlText w:val="—"/>
      <w:lvlJc w:val="left"/>
      <w:pPr>
        <w:tabs>
          <w:tab w:val="num" w:pos="1700"/>
        </w:tabs>
        <w:ind w:left="1700" w:hanging="340"/>
      </w:pPr>
      <w:rPr>
        <w:rFonts w:asciiTheme="minorHAnsi" w:hAnsiTheme="minorHAnsi" w:cs="Times New Roman" w:hint="default"/>
        <w:color w:val="auto"/>
      </w:rPr>
    </w:lvl>
    <w:lvl w:ilvl="5" w:tplc="E0B068D8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 w:tplc="95204FF8">
      <w:start w:val="1"/>
      <w:numFmt w:val="bullet"/>
      <w:lvlText w:val="—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7" w:tplc="2F32F6C0">
      <w:start w:val="1"/>
      <w:numFmt w:val="bullet"/>
      <w:lvlText w:val="-"/>
      <w:lvlJc w:val="left"/>
      <w:pPr>
        <w:tabs>
          <w:tab w:val="num" w:pos="2720"/>
        </w:tabs>
        <w:ind w:left="2720" w:hanging="340"/>
      </w:pPr>
      <w:rPr>
        <w:rFonts w:ascii="Arial" w:hAnsi="Arial" w:hint="default"/>
      </w:rPr>
    </w:lvl>
    <w:lvl w:ilvl="8" w:tplc="D2DCBE4E">
      <w:start w:val="1"/>
      <w:numFmt w:val="bullet"/>
      <w:lvlText w:val="—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</w:abstractNum>
  <w:abstractNum w:abstractNumId="7" w15:restartNumberingAfterBreak="0">
    <w:nsid w:val="71F92FB4"/>
    <w:multiLevelType w:val="hybridMultilevel"/>
    <w:tmpl w:val="A0CA0B3E"/>
    <w:lvl w:ilvl="0" w:tplc="508C9DCA">
      <w:start w:val="1"/>
      <w:numFmt w:val="bullet"/>
      <w:pStyle w:val="ListBullet2"/>
      <w:lvlText w:val="—"/>
      <w:lvlJc w:val="left"/>
      <w:pPr>
        <w:ind w:left="1060" w:hanging="360"/>
      </w:pPr>
      <w:rPr>
        <w:rFonts w:ascii="Roboto" w:hAnsi="Roboto" w:hint="default"/>
        <w:b w:val="0"/>
        <w:i w:val="0"/>
        <w:color w:val="CDA139" w:themeColor="text2"/>
        <w:sz w:val="20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 w16cid:durableId="311910226">
    <w:abstractNumId w:val="0"/>
  </w:num>
  <w:num w:numId="2" w16cid:durableId="368914125">
    <w:abstractNumId w:val="6"/>
  </w:num>
  <w:num w:numId="3" w16cid:durableId="1969624719">
    <w:abstractNumId w:val="4"/>
  </w:num>
  <w:num w:numId="4" w16cid:durableId="594560630">
    <w:abstractNumId w:val="2"/>
  </w:num>
  <w:num w:numId="5" w16cid:durableId="978850309">
    <w:abstractNumId w:val="7"/>
  </w:num>
  <w:num w:numId="6" w16cid:durableId="335309447">
    <w:abstractNumId w:val="5"/>
  </w:num>
  <w:num w:numId="7" w16cid:durableId="1875144946">
    <w:abstractNumId w:val="1"/>
  </w:num>
  <w:num w:numId="8" w16cid:durableId="1759056640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readOnly" w:enforcement="0"/>
  <w:defaultTabStop w:val="56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irmName" w:val="KPMG LLP"/>
    <w:docVar w:name="HdrInfo" w:val="January 2021"/>
    <w:docVar w:name="KISDocType" w:val="Report"/>
    <w:docVar w:name="KISFilledIn" w:val="Y"/>
    <w:docVar w:name="KISVer" w:val="5.2"/>
    <w:docVar w:name="Num3Paras" w:val="No"/>
    <w:docVar w:name="OffIndex" w:val=" 0"/>
    <w:docVar w:name="OffName" w:val="Please select an office"/>
    <w:docVar w:name="Orientation" w:val="Portrait"/>
    <w:docVar w:name="PrLangInserted" w:val="1"/>
    <w:docVar w:name="ReptStyle" w:val=" 0"/>
  </w:docVars>
  <w:rsids>
    <w:rsidRoot w:val="003A4ECE"/>
    <w:rsid w:val="000008A5"/>
    <w:rsid w:val="00000EFA"/>
    <w:rsid w:val="0000156C"/>
    <w:rsid w:val="00002385"/>
    <w:rsid w:val="00002C1B"/>
    <w:rsid w:val="000033A5"/>
    <w:rsid w:val="0000444B"/>
    <w:rsid w:val="00004AA9"/>
    <w:rsid w:val="00004B6F"/>
    <w:rsid w:val="0000560C"/>
    <w:rsid w:val="00005942"/>
    <w:rsid w:val="00005E31"/>
    <w:rsid w:val="00006095"/>
    <w:rsid w:val="00006FA2"/>
    <w:rsid w:val="0000771C"/>
    <w:rsid w:val="0001001C"/>
    <w:rsid w:val="000108D5"/>
    <w:rsid w:val="00010B14"/>
    <w:rsid w:val="00011475"/>
    <w:rsid w:val="00011589"/>
    <w:rsid w:val="000120F9"/>
    <w:rsid w:val="0001258D"/>
    <w:rsid w:val="00013543"/>
    <w:rsid w:val="00014085"/>
    <w:rsid w:val="00014EC2"/>
    <w:rsid w:val="0001569C"/>
    <w:rsid w:val="00016482"/>
    <w:rsid w:val="000205A3"/>
    <w:rsid w:val="0002088C"/>
    <w:rsid w:val="00021419"/>
    <w:rsid w:val="00021AE3"/>
    <w:rsid w:val="000222AB"/>
    <w:rsid w:val="00022B75"/>
    <w:rsid w:val="00022DCA"/>
    <w:rsid w:val="00022FAE"/>
    <w:rsid w:val="00023565"/>
    <w:rsid w:val="000242E5"/>
    <w:rsid w:val="00024AB1"/>
    <w:rsid w:val="00024BB2"/>
    <w:rsid w:val="00025329"/>
    <w:rsid w:val="00025C89"/>
    <w:rsid w:val="00025CC8"/>
    <w:rsid w:val="000272CE"/>
    <w:rsid w:val="00027408"/>
    <w:rsid w:val="00027E00"/>
    <w:rsid w:val="00027EBD"/>
    <w:rsid w:val="00030C25"/>
    <w:rsid w:val="00030F85"/>
    <w:rsid w:val="00032DA7"/>
    <w:rsid w:val="00032F39"/>
    <w:rsid w:val="00033689"/>
    <w:rsid w:val="000343E0"/>
    <w:rsid w:val="00036222"/>
    <w:rsid w:val="0004063C"/>
    <w:rsid w:val="00040D2C"/>
    <w:rsid w:val="00040FFE"/>
    <w:rsid w:val="0004140C"/>
    <w:rsid w:val="00041476"/>
    <w:rsid w:val="00042517"/>
    <w:rsid w:val="00042A50"/>
    <w:rsid w:val="00042E60"/>
    <w:rsid w:val="000432F8"/>
    <w:rsid w:val="000436FB"/>
    <w:rsid w:val="000440E5"/>
    <w:rsid w:val="00044212"/>
    <w:rsid w:val="0004485E"/>
    <w:rsid w:val="00044AA0"/>
    <w:rsid w:val="00044C47"/>
    <w:rsid w:val="000454FB"/>
    <w:rsid w:val="0004563B"/>
    <w:rsid w:val="00045ACB"/>
    <w:rsid w:val="0004614B"/>
    <w:rsid w:val="00046A2B"/>
    <w:rsid w:val="00047356"/>
    <w:rsid w:val="00047F25"/>
    <w:rsid w:val="00047FFE"/>
    <w:rsid w:val="00050262"/>
    <w:rsid w:val="0005051A"/>
    <w:rsid w:val="00050A69"/>
    <w:rsid w:val="00050B5C"/>
    <w:rsid w:val="00050BE4"/>
    <w:rsid w:val="00051CA0"/>
    <w:rsid w:val="00052E8F"/>
    <w:rsid w:val="00053E09"/>
    <w:rsid w:val="000545DB"/>
    <w:rsid w:val="000551E9"/>
    <w:rsid w:val="0005667B"/>
    <w:rsid w:val="0005738F"/>
    <w:rsid w:val="000575CB"/>
    <w:rsid w:val="0005767F"/>
    <w:rsid w:val="00057CB3"/>
    <w:rsid w:val="00060DDF"/>
    <w:rsid w:val="00061BC8"/>
    <w:rsid w:val="00061EE0"/>
    <w:rsid w:val="000625BA"/>
    <w:rsid w:val="00062F3E"/>
    <w:rsid w:val="000634C4"/>
    <w:rsid w:val="00063E4F"/>
    <w:rsid w:val="00064111"/>
    <w:rsid w:val="000645FA"/>
    <w:rsid w:val="00064C70"/>
    <w:rsid w:val="00065EA1"/>
    <w:rsid w:val="000667B8"/>
    <w:rsid w:val="00067A2D"/>
    <w:rsid w:val="00067ED8"/>
    <w:rsid w:val="00070683"/>
    <w:rsid w:val="00070D68"/>
    <w:rsid w:val="0007147C"/>
    <w:rsid w:val="00071B66"/>
    <w:rsid w:val="00072524"/>
    <w:rsid w:val="000741B4"/>
    <w:rsid w:val="00074375"/>
    <w:rsid w:val="00074FCC"/>
    <w:rsid w:val="00075733"/>
    <w:rsid w:val="00076C4B"/>
    <w:rsid w:val="00080D9B"/>
    <w:rsid w:val="000814D5"/>
    <w:rsid w:val="00082851"/>
    <w:rsid w:val="000837E5"/>
    <w:rsid w:val="00083817"/>
    <w:rsid w:val="000843BD"/>
    <w:rsid w:val="00084FCF"/>
    <w:rsid w:val="000859FA"/>
    <w:rsid w:val="00086F2E"/>
    <w:rsid w:val="00087015"/>
    <w:rsid w:val="0008730D"/>
    <w:rsid w:val="0008731B"/>
    <w:rsid w:val="00091106"/>
    <w:rsid w:val="00091210"/>
    <w:rsid w:val="00092309"/>
    <w:rsid w:val="00092A17"/>
    <w:rsid w:val="00093BA7"/>
    <w:rsid w:val="00093CCF"/>
    <w:rsid w:val="000947BD"/>
    <w:rsid w:val="00094CF1"/>
    <w:rsid w:val="00094F92"/>
    <w:rsid w:val="000958CF"/>
    <w:rsid w:val="00096169"/>
    <w:rsid w:val="000969D7"/>
    <w:rsid w:val="000969EC"/>
    <w:rsid w:val="0009787E"/>
    <w:rsid w:val="00097CE8"/>
    <w:rsid w:val="000A002C"/>
    <w:rsid w:val="000A0095"/>
    <w:rsid w:val="000A11B5"/>
    <w:rsid w:val="000A22E3"/>
    <w:rsid w:val="000A3C30"/>
    <w:rsid w:val="000A3FED"/>
    <w:rsid w:val="000A410E"/>
    <w:rsid w:val="000A4ED1"/>
    <w:rsid w:val="000A67B2"/>
    <w:rsid w:val="000A72D0"/>
    <w:rsid w:val="000A7624"/>
    <w:rsid w:val="000A7872"/>
    <w:rsid w:val="000A78F2"/>
    <w:rsid w:val="000A7E52"/>
    <w:rsid w:val="000B09CC"/>
    <w:rsid w:val="000B0E05"/>
    <w:rsid w:val="000B3553"/>
    <w:rsid w:val="000B3CFD"/>
    <w:rsid w:val="000B5263"/>
    <w:rsid w:val="000B5D50"/>
    <w:rsid w:val="000B6D5A"/>
    <w:rsid w:val="000B799B"/>
    <w:rsid w:val="000C0491"/>
    <w:rsid w:val="000C06F3"/>
    <w:rsid w:val="000C0A79"/>
    <w:rsid w:val="000C115D"/>
    <w:rsid w:val="000C1CA6"/>
    <w:rsid w:val="000C21E4"/>
    <w:rsid w:val="000C3B08"/>
    <w:rsid w:val="000C444F"/>
    <w:rsid w:val="000C4A1A"/>
    <w:rsid w:val="000C4AFF"/>
    <w:rsid w:val="000C4FD8"/>
    <w:rsid w:val="000C5EFF"/>
    <w:rsid w:val="000C7224"/>
    <w:rsid w:val="000C7267"/>
    <w:rsid w:val="000C73DD"/>
    <w:rsid w:val="000D132A"/>
    <w:rsid w:val="000D179D"/>
    <w:rsid w:val="000D210D"/>
    <w:rsid w:val="000D2822"/>
    <w:rsid w:val="000D31CB"/>
    <w:rsid w:val="000D31EF"/>
    <w:rsid w:val="000D35F3"/>
    <w:rsid w:val="000D4E43"/>
    <w:rsid w:val="000D4FBE"/>
    <w:rsid w:val="000D562B"/>
    <w:rsid w:val="000D66D4"/>
    <w:rsid w:val="000D7956"/>
    <w:rsid w:val="000E0071"/>
    <w:rsid w:val="000E01FB"/>
    <w:rsid w:val="000E083D"/>
    <w:rsid w:val="000E1459"/>
    <w:rsid w:val="000E1528"/>
    <w:rsid w:val="000E194C"/>
    <w:rsid w:val="000E1BCE"/>
    <w:rsid w:val="000E1D06"/>
    <w:rsid w:val="000E282B"/>
    <w:rsid w:val="000E29C5"/>
    <w:rsid w:val="000E2D82"/>
    <w:rsid w:val="000E3506"/>
    <w:rsid w:val="000E4462"/>
    <w:rsid w:val="000E54E2"/>
    <w:rsid w:val="000E61E0"/>
    <w:rsid w:val="000E64CD"/>
    <w:rsid w:val="000E6953"/>
    <w:rsid w:val="000E7BDA"/>
    <w:rsid w:val="000F03D3"/>
    <w:rsid w:val="000F052B"/>
    <w:rsid w:val="000F0690"/>
    <w:rsid w:val="000F0DFE"/>
    <w:rsid w:val="000F1038"/>
    <w:rsid w:val="000F194D"/>
    <w:rsid w:val="000F218F"/>
    <w:rsid w:val="000F2205"/>
    <w:rsid w:val="000F2837"/>
    <w:rsid w:val="000F2F0A"/>
    <w:rsid w:val="000F372F"/>
    <w:rsid w:val="000F458A"/>
    <w:rsid w:val="000F55CF"/>
    <w:rsid w:val="000F649F"/>
    <w:rsid w:val="000F6937"/>
    <w:rsid w:val="000F6999"/>
    <w:rsid w:val="00100453"/>
    <w:rsid w:val="001004EA"/>
    <w:rsid w:val="001010FF"/>
    <w:rsid w:val="001018C2"/>
    <w:rsid w:val="00101F99"/>
    <w:rsid w:val="0010296D"/>
    <w:rsid w:val="00103190"/>
    <w:rsid w:val="001031E3"/>
    <w:rsid w:val="00103427"/>
    <w:rsid w:val="001040B6"/>
    <w:rsid w:val="001042AD"/>
    <w:rsid w:val="00104816"/>
    <w:rsid w:val="00104B27"/>
    <w:rsid w:val="00105011"/>
    <w:rsid w:val="001055A8"/>
    <w:rsid w:val="00105F05"/>
    <w:rsid w:val="00106589"/>
    <w:rsid w:val="00106944"/>
    <w:rsid w:val="0011133E"/>
    <w:rsid w:val="0011199E"/>
    <w:rsid w:val="00113216"/>
    <w:rsid w:val="00113462"/>
    <w:rsid w:val="00113532"/>
    <w:rsid w:val="00113655"/>
    <w:rsid w:val="00114883"/>
    <w:rsid w:val="00114F16"/>
    <w:rsid w:val="00115363"/>
    <w:rsid w:val="0011562F"/>
    <w:rsid w:val="00116163"/>
    <w:rsid w:val="00116800"/>
    <w:rsid w:val="00116AC1"/>
    <w:rsid w:val="00120A50"/>
    <w:rsid w:val="00122234"/>
    <w:rsid w:val="00122690"/>
    <w:rsid w:val="00122D2B"/>
    <w:rsid w:val="001236F8"/>
    <w:rsid w:val="00124649"/>
    <w:rsid w:val="001246FA"/>
    <w:rsid w:val="00124E22"/>
    <w:rsid w:val="00125263"/>
    <w:rsid w:val="00125587"/>
    <w:rsid w:val="00125823"/>
    <w:rsid w:val="0012609C"/>
    <w:rsid w:val="001261AE"/>
    <w:rsid w:val="00127837"/>
    <w:rsid w:val="001305D0"/>
    <w:rsid w:val="00131189"/>
    <w:rsid w:val="001317C3"/>
    <w:rsid w:val="0013229B"/>
    <w:rsid w:val="001323CD"/>
    <w:rsid w:val="00132BA2"/>
    <w:rsid w:val="00134636"/>
    <w:rsid w:val="00134C5B"/>
    <w:rsid w:val="0013524F"/>
    <w:rsid w:val="00135EB8"/>
    <w:rsid w:val="00136827"/>
    <w:rsid w:val="001401BA"/>
    <w:rsid w:val="001404E4"/>
    <w:rsid w:val="00140533"/>
    <w:rsid w:val="001405B9"/>
    <w:rsid w:val="001405C9"/>
    <w:rsid w:val="001409AC"/>
    <w:rsid w:val="001412A4"/>
    <w:rsid w:val="00141338"/>
    <w:rsid w:val="0014139B"/>
    <w:rsid w:val="00142D86"/>
    <w:rsid w:val="00142EE0"/>
    <w:rsid w:val="001433D4"/>
    <w:rsid w:val="001436D6"/>
    <w:rsid w:val="00143DA6"/>
    <w:rsid w:val="00144AF3"/>
    <w:rsid w:val="00144F55"/>
    <w:rsid w:val="00145898"/>
    <w:rsid w:val="00145F3D"/>
    <w:rsid w:val="001469A4"/>
    <w:rsid w:val="00146BD7"/>
    <w:rsid w:val="00147EA6"/>
    <w:rsid w:val="001504AA"/>
    <w:rsid w:val="001513C5"/>
    <w:rsid w:val="00151868"/>
    <w:rsid w:val="00151F44"/>
    <w:rsid w:val="00152E37"/>
    <w:rsid w:val="0015306F"/>
    <w:rsid w:val="001537C6"/>
    <w:rsid w:val="0015402C"/>
    <w:rsid w:val="00154116"/>
    <w:rsid w:val="001543DF"/>
    <w:rsid w:val="0015440D"/>
    <w:rsid w:val="00154610"/>
    <w:rsid w:val="001552AF"/>
    <w:rsid w:val="001562BA"/>
    <w:rsid w:val="001563D4"/>
    <w:rsid w:val="00156831"/>
    <w:rsid w:val="00156887"/>
    <w:rsid w:val="00156B95"/>
    <w:rsid w:val="00157398"/>
    <w:rsid w:val="00160FF6"/>
    <w:rsid w:val="001628AD"/>
    <w:rsid w:val="00163115"/>
    <w:rsid w:val="00163B6F"/>
    <w:rsid w:val="001644B9"/>
    <w:rsid w:val="00164FDF"/>
    <w:rsid w:val="001658D3"/>
    <w:rsid w:val="00165A84"/>
    <w:rsid w:val="00165F1D"/>
    <w:rsid w:val="00166ACA"/>
    <w:rsid w:val="00166CDB"/>
    <w:rsid w:val="00167AA0"/>
    <w:rsid w:val="00167BD6"/>
    <w:rsid w:val="00171491"/>
    <w:rsid w:val="00171721"/>
    <w:rsid w:val="001720B8"/>
    <w:rsid w:val="0017314D"/>
    <w:rsid w:val="001733EF"/>
    <w:rsid w:val="001735AE"/>
    <w:rsid w:val="00173830"/>
    <w:rsid w:val="00173A46"/>
    <w:rsid w:val="00174262"/>
    <w:rsid w:val="00174AB8"/>
    <w:rsid w:val="00174F00"/>
    <w:rsid w:val="001756B0"/>
    <w:rsid w:val="00175860"/>
    <w:rsid w:val="00175AF6"/>
    <w:rsid w:val="00175B03"/>
    <w:rsid w:val="001763D6"/>
    <w:rsid w:val="00176552"/>
    <w:rsid w:val="001765A4"/>
    <w:rsid w:val="00177129"/>
    <w:rsid w:val="00177510"/>
    <w:rsid w:val="001775D7"/>
    <w:rsid w:val="0018005C"/>
    <w:rsid w:val="00180C57"/>
    <w:rsid w:val="001814B3"/>
    <w:rsid w:val="00181648"/>
    <w:rsid w:val="00181A66"/>
    <w:rsid w:val="00182FFC"/>
    <w:rsid w:val="00183E14"/>
    <w:rsid w:val="00184A57"/>
    <w:rsid w:val="0018510F"/>
    <w:rsid w:val="0018537D"/>
    <w:rsid w:val="001853EE"/>
    <w:rsid w:val="001861B0"/>
    <w:rsid w:val="0018678E"/>
    <w:rsid w:val="00186DA4"/>
    <w:rsid w:val="001870EB"/>
    <w:rsid w:val="00187AB0"/>
    <w:rsid w:val="00187F49"/>
    <w:rsid w:val="0019036C"/>
    <w:rsid w:val="0019053F"/>
    <w:rsid w:val="00191A75"/>
    <w:rsid w:val="001931AC"/>
    <w:rsid w:val="00193427"/>
    <w:rsid w:val="0019373C"/>
    <w:rsid w:val="00193F54"/>
    <w:rsid w:val="00194AED"/>
    <w:rsid w:val="00195719"/>
    <w:rsid w:val="00196C78"/>
    <w:rsid w:val="001A0EF7"/>
    <w:rsid w:val="001A1332"/>
    <w:rsid w:val="001A2463"/>
    <w:rsid w:val="001A3473"/>
    <w:rsid w:val="001A438E"/>
    <w:rsid w:val="001A445B"/>
    <w:rsid w:val="001A447D"/>
    <w:rsid w:val="001A4E71"/>
    <w:rsid w:val="001A4E8E"/>
    <w:rsid w:val="001A52D0"/>
    <w:rsid w:val="001A5D76"/>
    <w:rsid w:val="001A6CD1"/>
    <w:rsid w:val="001A6CD7"/>
    <w:rsid w:val="001A6D0D"/>
    <w:rsid w:val="001A74B6"/>
    <w:rsid w:val="001B08B5"/>
    <w:rsid w:val="001B09C3"/>
    <w:rsid w:val="001B1683"/>
    <w:rsid w:val="001B289B"/>
    <w:rsid w:val="001B28F3"/>
    <w:rsid w:val="001B2BAD"/>
    <w:rsid w:val="001B2DC0"/>
    <w:rsid w:val="001B328B"/>
    <w:rsid w:val="001B3FB0"/>
    <w:rsid w:val="001B4133"/>
    <w:rsid w:val="001B41BD"/>
    <w:rsid w:val="001B5285"/>
    <w:rsid w:val="001B5F8B"/>
    <w:rsid w:val="001B6441"/>
    <w:rsid w:val="001B71AE"/>
    <w:rsid w:val="001B7813"/>
    <w:rsid w:val="001B7CD0"/>
    <w:rsid w:val="001B7FC4"/>
    <w:rsid w:val="001C1225"/>
    <w:rsid w:val="001C151E"/>
    <w:rsid w:val="001C184A"/>
    <w:rsid w:val="001C226F"/>
    <w:rsid w:val="001C240F"/>
    <w:rsid w:val="001C3547"/>
    <w:rsid w:val="001C3C9B"/>
    <w:rsid w:val="001C3DE0"/>
    <w:rsid w:val="001C42A7"/>
    <w:rsid w:val="001C49E5"/>
    <w:rsid w:val="001C4F2A"/>
    <w:rsid w:val="001C53F5"/>
    <w:rsid w:val="001C70A1"/>
    <w:rsid w:val="001C73A6"/>
    <w:rsid w:val="001C7435"/>
    <w:rsid w:val="001C7625"/>
    <w:rsid w:val="001C767B"/>
    <w:rsid w:val="001D0599"/>
    <w:rsid w:val="001D1845"/>
    <w:rsid w:val="001D1B9D"/>
    <w:rsid w:val="001D24C0"/>
    <w:rsid w:val="001D272D"/>
    <w:rsid w:val="001D2BCE"/>
    <w:rsid w:val="001D2DB3"/>
    <w:rsid w:val="001D3E12"/>
    <w:rsid w:val="001D4EDF"/>
    <w:rsid w:val="001D53E6"/>
    <w:rsid w:val="001D5498"/>
    <w:rsid w:val="001D5B1C"/>
    <w:rsid w:val="001D5FC0"/>
    <w:rsid w:val="001D633D"/>
    <w:rsid w:val="001D66B3"/>
    <w:rsid w:val="001D6807"/>
    <w:rsid w:val="001D6BA7"/>
    <w:rsid w:val="001D6DA6"/>
    <w:rsid w:val="001D7299"/>
    <w:rsid w:val="001E03E4"/>
    <w:rsid w:val="001E06D4"/>
    <w:rsid w:val="001E12F4"/>
    <w:rsid w:val="001E1E23"/>
    <w:rsid w:val="001E1F56"/>
    <w:rsid w:val="001E1F9D"/>
    <w:rsid w:val="001E2556"/>
    <w:rsid w:val="001E3049"/>
    <w:rsid w:val="001E3071"/>
    <w:rsid w:val="001E3471"/>
    <w:rsid w:val="001E3655"/>
    <w:rsid w:val="001E4A66"/>
    <w:rsid w:val="001E4FE5"/>
    <w:rsid w:val="001E57DA"/>
    <w:rsid w:val="001E603D"/>
    <w:rsid w:val="001E649D"/>
    <w:rsid w:val="001E67CF"/>
    <w:rsid w:val="001E7086"/>
    <w:rsid w:val="001E74A6"/>
    <w:rsid w:val="001E782F"/>
    <w:rsid w:val="001E7AA4"/>
    <w:rsid w:val="001E7AA9"/>
    <w:rsid w:val="001E7D24"/>
    <w:rsid w:val="001F0811"/>
    <w:rsid w:val="001F09AE"/>
    <w:rsid w:val="001F1320"/>
    <w:rsid w:val="001F162D"/>
    <w:rsid w:val="001F1C3C"/>
    <w:rsid w:val="001F2893"/>
    <w:rsid w:val="001F4B3B"/>
    <w:rsid w:val="001F4EEF"/>
    <w:rsid w:val="001F506F"/>
    <w:rsid w:val="001F53C3"/>
    <w:rsid w:val="001F545C"/>
    <w:rsid w:val="001F5707"/>
    <w:rsid w:val="001F6223"/>
    <w:rsid w:val="001F74A0"/>
    <w:rsid w:val="001F78AE"/>
    <w:rsid w:val="001F7B7B"/>
    <w:rsid w:val="00200613"/>
    <w:rsid w:val="002006A5"/>
    <w:rsid w:val="00200A7F"/>
    <w:rsid w:val="00200CC7"/>
    <w:rsid w:val="00200FB9"/>
    <w:rsid w:val="00201FFE"/>
    <w:rsid w:val="002026EA"/>
    <w:rsid w:val="0020371F"/>
    <w:rsid w:val="00203906"/>
    <w:rsid w:val="00203DE8"/>
    <w:rsid w:val="00205019"/>
    <w:rsid w:val="0020512B"/>
    <w:rsid w:val="002055B1"/>
    <w:rsid w:val="00205DBA"/>
    <w:rsid w:val="0020629F"/>
    <w:rsid w:val="00206D51"/>
    <w:rsid w:val="00207063"/>
    <w:rsid w:val="0021022A"/>
    <w:rsid w:val="002104D3"/>
    <w:rsid w:val="00210DAE"/>
    <w:rsid w:val="002111C4"/>
    <w:rsid w:val="00211316"/>
    <w:rsid w:val="0021150E"/>
    <w:rsid w:val="00211ADF"/>
    <w:rsid w:val="00211C5A"/>
    <w:rsid w:val="00211D2B"/>
    <w:rsid w:val="0021246A"/>
    <w:rsid w:val="00212EA6"/>
    <w:rsid w:val="00213023"/>
    <w:rsid w:val="002133B3"/>
    <w:rsid w:val="002136A6"/>
    <w:rsid w:val="0021371B"/>
    <w:rsid w:val="00214993"/>
    <w:rsid w:val="00214B36"/>
    <w:rsid w:val="00214BB3"/>
    <w:rsid w:val="00214E87"/>
    <w:rsid w:val="00215510"/>
    <w:rsid w:val="00215598"/>
    <w:rsid w:val="002159B4"/>
    <w:rsid w:val="002164C2"/>
    <w:rsid w:val="00216A8A"/>
    <w:rsid w:val="00216B7B"/>
    <w:rsid w:val="00217354"/>
    <w:rsid w:val="00217FB0"/>
    <w:rsid w:val="00220061"/>
    <w:rsid w:val="00220684"/>
    <w:rsid w:val="00221001"/>
    <w:rsid w:val="002216E9"/>
    <w:rsid w:val="0022188A"/>
    <w:rsid w:val="00221962"/>
    <w:rsid w:val="00222286"/>
    <w:rsid w:val="002223B8"/>
    <w:rsid w:val="00222405"/>
    <w:rsid w:val="00223940"/>
    <w:rsid w:val="002248CD"/>
    <w:rsid w:val="0022491A"/>
    <w:rsid w:val="002257D4"/>
    <w:rsid w:val="002260A0"/>
    <w:rsid w:val="002262AD"/>
    <w:rsid w:val="00226398"/>
    <w:rsid w:val="00226462"/>
    <w:rsid w:val="00226843"/>
    <w:rsid w:val="00227475"/>
    <w:rsid w:val="00227A00"/>
    <w:rsid w:val="00227B0B"/>
    <w:rsid w:val="00227D9C"/>
    <w:rsid w:val="002305A4"/>
    <w:rsid w:val="0023062F"/>
    <w:rsid w:val="0023069C"/>
    <w:rsid w:val="00230C7E"/>
    <w:rsid w:val="00231A3E"/>
    <w:rsid w:val="00231CA0"/>
    <w:rsid w:val="002321F3"/>
    <w:rsid w:val="002327A8"/>
    <w:rsid w:val="00232900"/>
    <w:rsid w:val="0023298A"/>
    <w:rsid w:val="00233493"/>
    <w:rsid w:val="00233756"/>
    <w:rsid w:val="0023443A"/>
    <w:rsid w:val="00234EC0"/>
    <w:rsid w:val="002350AF"/>
    <w:rsid w:val="00235838"/>
    <w:rsid w:val="0023597F"/>
    <w:rsid w:val="00235EDD"/>
    <w:rsid w:val="0023685A"/>
    <w:rsid w:val="00236BAB"/>
    <w:rsid w:val="00236C22"/>
    <w:rsid w:val="00237A37"/>
    <w:rsid w:val="00240DBB"/>
    <w:rsid w:val="00240ED1"/>
    <w:rsid w:val="00241EF7"/>
    <w:rsid w:val="0024289C"/>
    <w:rsid w:val="0024312E"/>
    <w:rsid w:val="00243B09"/>
    <w:rsid w:val="00243BDE"/>
    <w:rsid w:val="00243F7F"/>
    <w:rsid w:val="00244807"/>
    <w:rsid w:val="0024503F"/>
    <w:rsid w:val="00245548"/>
    <w:rsid w:val="0024566A"/>
    <w:rsid w:val="00245E7D"/>
    <w:rsid w:val="00251404"/>
    <w:rsid w:val="00251680"/>
    <w:rsid w:val="002516EB"/>
    <w:rsid w:val="00251F2A"/>
    <w:rsid w:val="002535C8"/>
    <w:rsid w:val="002540B9"/>
    <w:rsid w:val="002549A8"/>
    <w:rsid w:val="00254B6C"/>
    <w:rsid w:val="00255A99"/>
    <w:rsid w:val="00255EE4"/>
    <w:rsid w:val="00256214"/>
    <w:rsid w:val="0025671E"/>
    <w:rsid w:val="0026071C"/>
    <w:rsid w:val="00260C66"/>
    <w:rsid w:val="00260F3F"/>
    <w:rsid w:val="00261374"/>
    <w:rsid w:val="0026166E"/>
    <w:rsid w:val="00262196"/>
    <w:rsid w:val="00262954"/>
    <w:rsid w:val="00262CD1"/>
    <w:rsid w:val="00262DD3"/>
    <w:rsid w:val="002634F8"/>
    <w:rsid w:val="00263662"/>
    <w:rsid w:val="0026449D"/>
    <w:rsid w:val="0026458D"/>
    <w:rsid w:val="0026467D"/>
    <w:rsid w:val="00265C6A"/>
    <w:rsid w:val="00266702"/>
    <w:rsid w:val="00266A49"/>
    <w:rsid w:val="00266A4F"/>
    <w:rsid w:val="002673A2"/>
    <w:rsid w:val="00267A62"/>
    <w:rsid w:val="00271134"/>
    <w:rsid w:val="002713CB"/>
    <w:rsid w:val="00271497"/>
    <w:rsid w:val="0027179B"/>
    <w:rsid w:val="00271EA1"/>
    <w:rsid w:val="00271F4E"/>
    <w:rsid w:val="002729F2"/>
    <w:rsid w:val="00272F51"/>
    <w:rsid w:val="002730FE"/>
    <w:rsid w:val="002731FE"/>
    <w:rsid w:val="00274284"/>
    <w:rsid w:val="00274DF9"/>
    <w:rsid w:val="00274F18"/>
    <w:rsid w:val="00275FFD"/>
    <w:rsid w:val="002760BF"/>
    <w:rsid w:val="0027625F"/>
    <w:rsid w:val="00276723"/>
    <w:rsid w:val="002768DD"/>
    <w:rsid w:val="0027706A"/>
    <w:rsid w:val="00277147"/>
    <w:rsid w:val="00277539"/>
    <w:rsid w:val="002777DD"/>
    <w:rsid w:val="002828A1"/>
    <w:rsid w:val="00283233"/>
    <w:rsid w:val="00283A2D"/>
    <w:rsid w:val="002841DC"/>
    <w:rsid w:val="002844CD"/>
    <w:rsid w:val="00284ECE"/>
    <w:rsid w:val="0028527F"/>
    <w:rsid w:val="00285832"/>
    <w:rsid w:val="0028607D"/>
    <w:rsid w:val="002861D9"/>
    <w:rsid w:val="002863F5"/>
    <w:rsid w:val="00286442"/>
    <w:rsid w:val="00286B5B"/>
    <w:rsid w:val="0028708C"/>
    <w:rsid w:val="00287771"/>
    <w:rsid w:val="00290227"/>
    <w:rsid w:val="002908B4"/>
    <w:rsid w:val="00290F06"/>
    <w:rsid w:val="00291A2E"/>
    <w:rsid w:val="00291FF1"/>
    <w:rsid w:val="00292302"/>
    <w:rsid w:val="002934CB"/>
    <w:rsid w:val="00293A34"/>
    <w:rsid w:val="00293DB8"/>
    <w:rsid w:val="00293FB2"/>
    <w:rsid w:val="002941DA"/>
    <w:rsid w:val="00294F15"/>
    <w:rsid w:val="002953F2"/>
    <w:rsid w:val="002955F5"/>
    <w:rsid w:val="002970E1"/>
    <w:rsid w:val="00297C48"/>
    <w:rsid w:val="002A0870"/>
    <w:rsid w:val="002A107F"/>
    <w:rsid w:val="002A1476"/>
    <w:rsid w:val="002A2D23"/>
    <w:rsid w:val="002A2EDF"/>
    <w:rsid w:val="002A3003"/>
    <w:rsid w:val="002A33BC"/>
    <w:rsid w:val="002A344D"/>
    <w:rsid w:val="002A4DB9"/>
    <w:rsid w:val="002A4FF9"/>
    <w:rsid w:val="002A5613"/>
    <w:rsid w:val="002A6979"/>
    <w:rsid w:val="002A7989"/>
    <w:rsid w:val="002A7BC6"/>
    <w:rsid w:val="002A7E2F"/>
    <w:rsid w:val="002B0491"/>
    <w:rsid w:val="002B08C2"/>
    <w:rsid w:val="002B107C"/>
    <w:rsid w:val="002B1390"/>
    <w:rsid w:val="002B2E19"/>
    <w:rsid w:val="002B37D6"/>
    <w:rsid w:val="002B3DC2"/>
    <w:rsid w:val="002B3E46"/>
    <w:rsid w:val="002B61CD"/>
    <w:rsid w:val="002B6CFA"/>
    <w:rsid w:val="002B6E5B"/>
    <w:rsid w:val="002B746B"/>
    <w:rsid w:val="002B75B1"/>
    <w:rsid w:val="002B7A79"/>
    <w:rsid w:val="002C0653"/>
    <w:rsid w:val="002C083A"/>
    <w:rsid w:val="002C0A8C"/>
    <w:rsid w:val="002C0D3D"/>
    <w:rsid w:val="002C1E83"/>
    <w:rsid w:val="002C2A3D"/>
    <w:rsid w:val="002C2A41"/>
    <w:rsid w:val="002C33E4"/>
    <w:rsid w:val="002C3AF4"/>
    <w:rsid w:val="002C4599"/>
    <w:rsid w:val="002C4997"/>
    <w:rsid w:val="002C5792"/>
    <w:rsid w:val="002C6132"/>
    <w:rsid w:val="002C6508"/>
    <w:rsid w:val="002C6D49"/>
    <w:rsid w:val="002C7EC0"/>
    <w:rsid w:val="002D0150"/>
    <w:rsid w:val="002D038E"/>
    <w:rsid w:val="002D0468"/>
    <w:rsid w:val="002D050F"/>
    <w:rsid w:val="002D059C"/>
    <w:rsid w:val="002D14AC"/>
    <w:rsid w:val="002D1CFD"/>
    <w:rsid w:val="002D309D"/>
    <w:rsid w:val="002D3233"/>
    <w:rsid w:val="002D59BB"/>
    <w:rsid w:val="002D6DF1"/>
    <w:rsid w:val="002D7143"/>
    <w:rsid w:val="002D7167"/>
    <w:rsid w:val="002D76D3"/>
    <w:rsid w:val="002D7A65"/>
    <w:rsid w:val="002D7BAD"/>
    <w:rsid w:val="002E0312"/>
    <w:rsid w:val="002E05C5"/>
    <w:rsid w:val="002E08CE"/>
    <w:rsid w:val="002E0BEF"/>
    <w:rsid w:val="002E10DB"/>
    <w:rsid w:val="002E14AE"/>
    <w:rsid w:val="002E1E73"/>
    <w:rsid w:val="002E2CD4"/>
    <w:rsid w:val="002E38C9"/>
    <w:rsid w:val="002E4B16"/>
    <w:rsid w:val="002E4E1C"/>
    <w:rsid w:val="002E5DA7"/>
    <w:rsid w:val="002E6E0F"/>
    <w:rsid w:val="002E7148"/>
    <w:rsid w:val="002E798C"/>
    <w:rsid w:val="002E7B68"/>
    <w:rsid w:val="002F00C0"/>
    <w:rsid w:val="002F09AB"/>
    <w:rsid w:val="002F144D"/>
    <w:rsid w:val="002F1A86"/>
    <w:rsid w:val="002F2022"/>
    <w:rsid w:val="002F2194"/>
    <w:rsid w:val="002F249C"/>
    <w:rsid w:val="002F260A"/>
    <w:rsid w:val="002F3B01"/>
    <w:rsid w:val="002F45F7"/>
    <w:rsid w:val="002F5025"/>
    <w:rsid w:val="002F544A"/>
    <w:rsid w:val="002F5A13"/>
    <w:rsid w:val="002F62D9"/>
    <w:rsid w:val="002F6AEA"/>
    <w:rsid w:val="002F6BE7"/>
    <w:rsid w:val="002F70CA"/>
    <w:rsid w:val="002F7577"/>
    <w:rsid w:val="002F7B53"/>
    <w:rsid w:val="002F7BDA"/>
    <w:rsid w:val="00300057"/>
    <w:rsid w:val="00301656"/>
    <w:rsid w:val="00301B9F"/>
    <w:rsid w:val="00301D05"/>
    <w:rsid w:val="003023C5"/>
    <w:rsid w:val="003029E2"/>
    <w:rsid w:val="00303165"/>
    <w:rsid w:val="00303EAD"/>
    <w:rsid w:val="003042B7"/>
    <w:rsid w:val="00304487"/>
    <w:rsid w:val="00304729"/>
    <w:rsid w:val="00304770"/>
    <w:rsid w:val="00305446"/>
    <w:rsid w:val="00305E53"/>
    <w:rsid w:val="00307174"/>
    <w:rsid w:val="00307BCF"/>
    <w:rsid w:val="003106AA"/>
    <w:rsid w:val="003117A5"/>
    <w:rsid w:val="00312667"/>
    <w:rsid w:val="00313595"/>
    <w:rsid w:val="00313738"/>
    <w:rsid w:val="0031390F"/>
    <w:rsid w:val="00314D48"/>
    <w:rsid w:val="00315282"/>
    <w:rsid w:val="003153DD"/>
    <w:rsid w:val="0031578E"/>
    <w:rsid w:val="00316A91"/>
    <w:rsid w:val="00316E25"/>
    <w:rsid w:val="00316EC7"/>
    <w:rsid w:val="003179A4"/>
    <w:rsid w:val="00317D31"/>
    <w:rsid w:val="0032057D"/>
    <w:rsid w:val="00320A87"/>
    <w:rsid w:val="003216CD"/>
    <w:rsid w:val="0032206E"/>
    <w:rsid w:val="00322D71"/>
    <w:rsid w:val="00323560"/>
    <w:rsid w:val="003238B4"/>
    <w:rsid w:val="00323FFC"/>
    <w:rsid w:val="00324BF4"/>
    <w:rsid w:val="00325065"/>
    <w:rsid w:val="00325415"/>
    <w:rsid w:val="00326801"/>
    <w:rsid w:val="00327866"/>
    <w:rsid w:val="003319F7"/>
    <w:rsid w:val="00331E4D"/>
    <w:rsid w:val="003320D9"/>
    <w:rsid w:val="00332DCD"/>
    <w:rsid w:val="0033333A"/>
    <w:rsid w:val="00333F36"/>
    <w:rsid w:val="00334E17"/>
    <w:rsid w:val="00334ECB"/>
    <w:rsid w:val="00335AE4"/>
    <w:rsid w:val="00336AB5"/>
    <w:rsid w:val="003377ED"/>
    <w:rsid w:val="00340523"/>
    <w:rsid w:val="00340F1B"/>
    <w:rsid w:val="003420A9"/>
    <w:rsid w:val="0034218A"/>
    <w:rsid w:val="00342380"/>
    <w:rsid w:val="003434AB"/>
    <w:rsid w:val="0034367B"/>
    <w:rsid w:val="00343E96"/>
    <w:rsid w:val="003444A8"/>
    <w:rsid w:val="003451A6"/>
    <w:rsid w:val="003453C7"/>
    <w:rsid w:val="0034549F"/>
    <w:rsid w:val="003454EF"/>
    <w:rsid w:val="00345512"/>
    <w:rsid w:val="00345E8E"/>
    <w:rsid w:val="00346BE8"/>
    <w:rsid w:val="00347355"/>
    <w:rsid w:val="003505D4"/>
    <w:rsid w:val="003514A3"/>
    <w:rsid w:val="00351D71"/>
    <w:rsid w:val="00351F1C"/>
    <w:rsid w:val="0035297D"/>
    <w:rsid w:val="00354D84"/>
    <w:rsid w:val="003554EA"/>
    <w:rsid w:val="00355AB8"/>
    <w:rsid w:val="0035606D"/>
    <w:rsid w:val="00357325"/>
    <w:rsid w:val="00357A02"/>
    <w:rsid w:val="003606CF"/>
    <w:rsid w:val="00360C32"/>
    <w:rsid w:val="00361B78"/>
    <w:rsid w:val="00361F73"/>
    <w:rsid w:val="00362E12"/>
    <w:rsid w:val="0036407E"/>
    <w:rsid w:val="00364720"/>
    <w:rsid w:val="003647CB"/>
    <w:rsid w:val="00364B51"/>
    <w:rsid w:val="00364CCD"/>
    <w:rsid w:val="003661D9"/>
    <w:rsid w:val="00366778"/>
    <w:rsid w:val="00366D43"/>
    <w:rsid w:val="00367675"/>
    <w:rsid w:val="003677E1"/>
    <w:rsid w:val="00367C0D"/>
    <w:rsid w:val="0037057A"/>
    <w:rsid w:val="00370719"/>
    <w:rsid w:val="003713C4"/>
    <w:rsid w:val="0037149F"/>
    <w:rsid w:val="003716C1"/>
    <w:rsid w:val="0037280F"/>
    <w:rsid w:val="00372B28"/>
    <w:rsid w:val="00372D17"/>
    <w:rsid w:val="00373820"/>
    <w:rsid w:val="00373C5A"/>
    <w:rsid w:val="0037410D"/>
    <w:rsid w:val="00374840"/>
    <w:rsid w:val="00374987"/>
    <w:rsid w:val="00374A1F"/>
    <w:rsid w:val="00374F87"/>
    <w:rsid w:val="00375AC6"/>
    <w:rsid w:val="0037601A"/>
    <w:rsid w:val="00376810"/>
    <w:rsid w:val="003768C3"/>
    <w:rsid w:val="00376FDB"/>
    <w:rsid w:val="00377739"/>
    <w:rsid w:val="00377CD0"/>
    <w:rsid w:val="00380005"/>
    <w:rsid w:val="00380079"/>
    <w:rsid w:val="00380236"/>
    <w:rsid w:val="00381594"/>
    <w:rsid w:val="00381912"/>
    <w:rsid w:val="003823AF"/>
    <w:rsid w:val="00382494"/>
    <w:rsid w:val="00383CCB"/>
    <w:rsid w:val="003842C3"/>
    <w:rsid w:val="003843B7"/>
    <w:rsid w:val="00385CF6"/>
    <w:rsid w:val="0038618E"/>
    <w:rsid w:val="0038646B"/>
    <w:rsid w:val="00386E66"/>
    <w:rsid w:val="0039053E"/>
    <w:rsid w:val="00390934"/>
    <w:rsid w:val="00390AFA"/>
    <w:rsid w:val="0039200F"/>
    <w:rsid w:val="0039206A"/>
    <w:rsid w:val="003920AB"/>
    <w:rsid w:val="003928F8"/>
    <w:rsid w:val="00392936"/>
    <w:rsid w:val="00393138"/>
    <w:rsid w:val="00393B85"/>
    <w:rsid w:val="003947E6"/>
    <w:rsid w:val="0039625D"/>
    <w:rsid w:val="00397075"/>
    <w:rsid w:val="0039750E"/>
    <w:rsid w:val="0039789C"/>
    <w:rsid w:val="00397F05"/>
    <w:rsid w:val="003A08B9"/>
    <w:rsid w:val="003A2331"/>
    <w:rsid w:val="003A241F"/>
    <w:rsid w:val="003A2EC3"/>
    <w:rsid w:val="003A2F2A"/>
    <w:rsid w:val="003A3655"/>
    <w:rsid w:val="003A3A8B"/>
    <w:rsid w:val="003A3C25"/>
    <w:rsid w:val="003A4463"/>
    <w:rsid w:val="003A4640"/>
    <w:rsid w:val="003A4C22"/>
    <w:rsid w:val="003A4CF2"/>
    <w:rsid w:val="003A4ECE"/>
    <w:rsid w:val="003A52AD"/>
    <w:rsid w:val="003A58A3"/>
    <w:rsid w:val="003A65F3"/>
    <w:rsid w:val="003A6DB0"/>
    <w:rsid w:val="003A7076"/>
    <w:rsid w:val="003A768C"/>
    <w:rsid w:val="003A7D20"/>
    <w:rsid w:val="003B035B"/>
    <w:rsid w:val="003B03FF"/>
    <w:rsid w:val="003B0E1B"/>
    <w:rsid w:val="003B1298"/>
    <w:rsid w:val="003B1B06"/>
    <w:rsid w:val="003B1BC5"/>
    <w:rsid w:val="003B3EC3"/>
    <w:rsid w:val="003B414E"/>
    <w:rsid w:val="003B4276"/>
    <w:rsid w:val="003B4C5B"/>
    <w:rsid w:val="003B4F52"/>
    <w:rsid w:val="003B52A5"/>
    <w:rsid w:val="003B56B0"/>
    <w:rsid w:val="003B57FD"/>
    <w:rsid w:val="003B6206"/>
    <w:rsid w:val="003B6274"/>
    <w:rsid w:val="003C1204"/>
    <w:rsid w:val="003C2105"/>
    <w:rsid w:val="003C2224"/>
    <w:rsid w:val="003C3B0B"/>
    <w:rsid w:val="003C3C8E"/>
    <w:rsid w:val="003C3CBF"/>
    <w:rsid w:val="003C5149"/>
    <w:rsid w:val="003C5C49"/>
    <w:rsid w:val="003C67B1"/>
    <w:rsid w:val="003C6A67"/>
    <w:rsid w:val="003C7154"/>
    <w:rsid w:val="003C7F0E"/>
    <w:rsid w:val="003D0BCE"/>
    <w:rsid w:val="003D1EB4"/>
    <w:rsid w:val="003D1F17"/>
    <w:rsid w:val="003D22D5"/>
    <w:rsid w:val="003D25DA"/>
    <w:rsid w:val="003D2C06"/>
    <w:rsid w:val="003D2D0F"/>
    <w:rsid w:val="003D4148"/>
    <w:rsid w:val="003D43D4"/>
    <w:rsid w:val="003D47F0"/>
    <w:rsid w:val="003D4ECB"/>
    <w:rsid w:val="003D5547"/>
    <w:rsid w:val="003D6569"/>
    <w:rsid w:val="003D757A"/>
    <w:rsid w:val="003E04DD"/>
    <w:rsid w:val="003E0538"/>
    <w:rsid w:val="003E088A"/>
    <w:rsid w:val="003E0A9C"/>
    <w:rsid w:val="003E16F4"/>
    <w:rsid w:val="003E22CB"/>
    <w:rsid w:val="003E2679"/>
    <w:rsid w:val="003E2B5C"/>
    <w:rsid w:val="003E3D32"/>
    <w:rsid w:val="003E48C8"/>
    <w:rsid w:val="003E4DDE"/>
    <w:rsid w:val="003E4E98"/>
    <w:rsid w:val="003E4EDF"/>
    <w:rsid w:val="003E57BF"/>
    <w:rsid w:val="003E5A74"/>
    <w:rsid w:val="003E5B3B"/>
    <w:rsid w:val="003E64BE"/>
    <w:rsid w:val="003E72F8"/>
    <w:rsid w:val="003E7445"/>
    <w:rsid w:val="003E74A9"/>
    <w:rsid w:val="003E7B6B"/>
    <w:rsid w:val="003F0066"/>
    <w:rsid w:val="003F180A"/>
    <w:rsid w:val="003F1AD2"/>
    <w:rsid w:val="003F27A4"/>
    <w:rsid w:val="003F2918"/>
    <w:rsid w:val="003F2AEA"/>
    <w:rsid w:val="003F393D"/>
    <w:rsid w:val="003F3E3D"/>
    <w:rsid w:val="003F487A"/>
    <w:rsid w:val="003F4A5F"/>
    <w:rsid w:val="003F4B70"/>
    <w:rsid w:val="003F4CC6"/>
    <w:rsid w:val="003F5233"/>
    <w:rsid w:val="003F5652"/>
    <w:rsid w:val="003F5A40"/>
    <w:rsid w:val="003F5A9E"/>
    <w:rsid w:val="003F654D"/>
    <w:rsid w:val="003F6BB3"/>
    <w:rsid w:val="004001D4"/>
    <w:rsid w:val="004005CD"/>
    <w:rsid w:val="004008E7"/>
    <w:rsid w:val="0040128C"/>
    <w:rsid w:val="00401C31"/>
    <w:rsid w:val="00401C98"/>
    <w:rsid w:val="004032A6"/>
    <w:rsid w:val="00403C21"/>
    <w:rsid w:val="00403E16"/>
    <w:rsid w:val="00403ECE"/>
    <w:rsid w:val="00404326"/>
    <w:rsid w:val="00404673"/>
    <w:rsid w:val="004049E7"/>
    <w:rsid w:val="00404F9F"/>
    <w:rsid w:val="00405396"/>
    <w:rsid w:val="00405C38"/>
    <w:rsid w:val="00405CDD"/>
    <w:rsid w:val="0040603D"/>
    <w:rsid w:val="00406FFF"/>
    <w:rsid w:val="0040798D"/>
    <w:rsid w:val="0041063E"/>
    <w:rsid w:val="00410A10"/>
    <w:rsid w:val="00410A4E"/>
    <w:rsid w:val="0041151A"/>
    <w:rsid w:val="00411F5C"/>
    <w:rsid w:val="00411FE2"/>
    <w:rsid w:val="00412BAF"/>
    <w:rsid w:val="00412C8A"/>
    <w:rsid w:val="00413087"/>
    <w:rsid w:val="004130CA"/>
    <w:rsid w:val="004133A6"/>
    <w:rsid w:val="00413818"/>
    <w:rsid w:val="00413E2D"/>
    <w:rsid w:val="0041471C"/>
    <w:rsid w:val="0041473F"/>
    <w:rsid w:val="00415080"/>
    <w:rsid w:val="00415E17"/>
    <w:rsid w:val="00416520"/>
    <w:rsid w:val="0041658C"/>
    <w:rsid w:val="00417331"/>
    <w:rsid w:val="00417DBE"/>
    <w:rsid w:val="004207BE"/>
    <w:rsid w:val="00420D6B"/>
    <w:rsid w:val="00421D2E"/>
    <w:rsid w:val="00422795"/>
    <w:rsid w:val="00422F9E"/>
    <w:rsid w:val="00423007"/>
    <w:rsid w:val="004236E9"/>
    <w:rsid w:val="00425234"/>
    <w:rsid w:val="00425340"/>
    <w:rsid w:val="0042619C"/>
    <w:rsid w:val="004262AC"/>
    <w:rsid w:val="00427F2C"/>
    <w:rsid w:val="00430AB2"/>
    <w:rsid w:val="0043158D"/>
    <w:rsid w:val="004316D7"/>
    <w:rsid w:val="0043290F"/>
    <w:rsid w:val="004353FF"/>
    <w:rsid w:val="00435594"/>
    <w:rsid w:val="00435620"/>
    <w:rsid w:val="0043586F"/>
    <w:rsid w:val="004372E2"/>
    <w:rsid w:val="004378BC"/>
    <w:rsid w:val="00437E21"/>
    <w:rsid w:val="004401E6"/>
    <w:rsid w:val="00440297"/>
    <w:rsid w:val="004404F5"/>
    <w:rsid w:val="004418F7"/>
    <w:rsid w:val="0044265C"/>
    <w:rsid w:val="00443828"/>
    <w:rsid w:val="00443837"/>
    <w:rsid w:val="00443D7A"/>
    <w:rsid w:val="00443D98"/>
    <w:rsid w:val="00444635"/>
    <w:rsid w:val="00444670"/>
    <w:rsid w:val="004447C8"/>
    <w:rsid w:val="00444D0A"/>
    <w:rsid w:val="00445063"/>
    <w:rsid w:val="00446B42"/>
    <w:rsid w:val="00447054"/>
    <w:rsid w:val="00447675"/>
    <w:rsid w:val="00447934"/>
    <w:rsid w:val="00450748"/>
    <w:rsid w:val="00452788"/>
    <w:rsid w:val="00452F79"/>
    <w:rsid w:val="0045326C"/>
    <w:rsid w:val="00453E20"/>
    <w:rsid w:val="0045456D"/>
    <w:rsid w:val="00454A77"/>
    <w:rsid w:val="00454EAE"/>
    <w:rsid w:val="00454F1B"/>
    <w:rsid w:val="00455603"/>
    <w:rsid w:val="004559D3"/>
    <w:rsid w:val="00456EB4"/>
    <w:rsid w:val="00456F42"/>
    <w:rsid w:val="0045711E"/>
    <w:rsid w:val="0045712A"/>
    <w:rsid w:val="0045756F"/>
    <w:rsid w:val="00460729"/>
    <w:rsid w:val="00460857"/>
    <w:rsid w:val="00460F11"/>
    <w:rsid w:val="00461155"/>
    <w:rsid w:val="00461A83"/>
    <w:rsid w:val="00461F81"/>
    <w:rsid w:val="004620B4"/>
    <w:rsid w:val="004622F3"/>
    <w:rsid w:val="004624C3"/>
    <w:rsid w:val="00462B83"/>
    <w:rsid w:val="004630A8"/>
    <w:rsid w:val="00463338"/>
    <w:rsid w:val="00463CB0"/>
    <w:rsid w:val="00463EDB"/>
    <w:rsid w:val="00463F59"/>
    <w:rsid w:val="00465598"/>
    <w:rsid w:val="004663D4"/>
    <w:rsid w:val="00466573"/>
    <w:rsid w:val="004673FD"/>
    <w:rsid w:val="00467623"/>
    <w:rsid w:val="00470270"/>
    <w:rsid w:val="00470E98"/>
    <w:rsid w:val="0047104A"/>
    <w:rsid w:val="004725D1"/>
    <w:rsid w:val="00472840"/>
    <w:rsid w:val="004753C1"/>
    <w:rsid w:val="00475F8E"/>
    <w:rsid w:val="0047681E"/>
    <w:rsid w:val="00476A31"/>
    <w:rsid w:val="00476EBB"/>
    <w:rsid w:val="004776F3"/>
    <w:rsid w:val="00477EAA"/>
    <w:rsid w:val="00480076"/>
    <w:rsid w:val="004801C6"/>
    <w:rsid w:val="004808AE"/>
    <w:rsid w:val="00481436"/>
    <w:rsid w:val="00482075"/>
    <w:rsid w:val="004837D9"/>
    <w:rsid w:val="00483F23"/>
    <w:rsid w:val="00484B22"/>
    <w:rsid w:val="004859D3"/>
    <w:rsid w:val="00486691"/>
    <w:rsid w:val="00486C3D"/>
    <w:rsid w:val="00486FEA"/>
    <w:rsid w:val="004872CC"/>
    <w:rsid w:val="00487A2E"/>
    <w:rsid w:val="00490455"/>
    <w:rsid w:val="004906B0"/>
    <w:rsid w:val="00491092"/>
    <w:rsid w:val="0049155F"/>
    <w:rsid w:val="00492D47"/>
    <w:rsid w:val="00493726"/>
    <w:rsid w:val="00493754"/>
    <w:rsid w:val="00493856"/>
    <w:rsid w:val="004950D8"/>
    <w:rsid w:val="004954BE"/>
    <w:rsid w:val="004957EE"/>
    <w:rsid w:val="00495E95"/>
    <w:rsid w:val="00495FFD"/>
    <w:rsid w:val="004963EE"/>
    <w:rsid w:val="00496546"/>
    <w:rsid w:val="00497154"/>
    <w:rsid w:val="00497246"/>
    <w:rsid w:val="004A0421"/>
    <w:rsid w:val="004A0E44"/>
    <w:rsid w:val="004A0FBF"/>
    <w:rsid w:val="004A1378"/>
    <w:rsid w:val="004A142A"/>
    <w:rsid w:val="004A166D"/>
    <w:rsid w:val="004A1DF9"/>
    <w:rsid w:val="004A3FD4"/>
    <w:rsid w:val="004A4A74"/>
    <w:rsid w:val="004A5762"/>
    <w:rsid w:val="004A6137"/>
    <w:rsid w:val="004A6D3D"/>
    <w:rsid w:val="004A7AD0"/>
    <w:rsid w:val="004B03E2"/>
    <w:rsid w:val="004B0731"/>
    <w:rsid w:val="004B083B"/>
    <w:rsid w:val="004B12CB"/>
    <w:rsid w:val="004B271E"/>
    <w:rsid w:val="004B2B3B"/>
    <w:rsid w:val="004B2E5D"/>
    <w:rsid w:val="004B2F32"/>
    <w:rsid w:val="004B3B09"/>
    <w:rsid w:val="004B474F"/>
    <w:rsid w:val="004B4C48"/>
    <w:rsid w:val="004B514F"/>
    <w:rsid w:val="004B5828"/>
    <w:rsid w:val="004B5F41"/>
    <w:rsid w:val="004C0A32"/>
    <w:rsid w:val="004C16A6"/>
    <w:rsid w:val="004C1C2F"/>
    <w:rsid w:val="004C33D9"/>
    <w:rsid w:val="004C3480"/>
    <w:rsid w:val="004C3564"/>
    <w:rsid w:val="004C3DB1"/>
    <w:rsid w:val="004C4706"/>
    <w:rsid w:val="004C486F"/>
    <w:rsid w:val="004C4A11"/>
    <w:rsid w:val="004C4A69"/>
    <w:rsid w:val="004C6621"/>
    <w:rsid w:val="004D0055"/>
    <w:rsid w:val="004D063C"/>
    <w:rsid w:val="004D06FB"/>
    <w:rsid w:val="004D0996"/>
    <w:rsid w:val="004D2FE6"/>
    <w:rsid w:val="004D3020"/>
    <w:rsid w:val="004D32B2"/>
    <w:rsid w:val="004D3C9B"/>
    <w:rsid w:val="004D3D47"/>
    <w:rsid w:val="004D4754"/>
    <w:rsid w:val="004D5901"/>
    <w:rsid w:val="004D5E79"/>
    <w:rsid w:val="004D6769"/>
    <w:rsid w:val="004D72C9"/>
    <w:rsid w:val="004D73B8"/>
    <w:rsid w:val="004D7526"/>
    <w:rsid w:val="004D760B"/>
    <w:rsid w:val="004D797D"/>
    <w:rsid w:val="004D7A0B"/>
    <w:rsid w:val="004D7B34"/>
    <w:rsid w:val="004D7F42"/>
    <w:rsid w:val="004E0778"/>
    <w:rsid w:val="004E10DD"/>
    <w:rsid w:val="004E1587"/>
    <w:rsid w:val="004E1666"/>
    <w:rsid w:val="004E17F1"/>
    <w:rsid w:val="004E19C4"/>
    <w:rsid w:val="004E1DF2"/>
    <w:rsid w:val="004E2B75"/>
    <w:rsid w:val="004E2E0C"/>
    <w:rsid w:val="004E31AC"/>
    <w:rsid w:val="004E347F"/>
    <w:rsid w:val="004E3528"/>
    <w:rsid w:val="004E3ADF"/>
    <w:rsid w:val="004E3C21"/>
    <w:rsid w:val="004E4B01"/>
    <w:rsid w:val="004E4C40"/>
    <w:rsid w:val="004E5338"/>
    <w:rsid w:val="004E5473"/>
    <w:rsid w:val="004E5814"/>
    <w:rsid w:val="004E6C04"/>
    <w:rsid w:val="004E74BE"/>
    <w:rsid w:val="004E7EAC"/>
    <w:rsid w:val="004F1727"/>
    <w:rsid w:val="004F19C9"/>
    <w:rsid w:val="004F246C"/>
    <w:rsid w:val="004F2646"/>
    <w:rsid w:val="004F2C4B"/>
    <w:rsid w:val="004F3103"/>
    <w:rsid w:val="004F3527"/>
    <w:rsid w:val="004F3E33"/>
    <w:rsid w:val="004F4541"/>
    <w:rsid w:val="004F4718"/>
    <w:rsid w:val="004F4EC5"/>
    <w:rsid w:val="004F4F3E"/>
    <w:rsid w:val="004F5A25"/>
    <w:rsid w:val="004F6021"/>
    <w:rsid w:val="004F6CE6"/>
    <w:rsid w:val="004F7956"/>
    <w:rsid w:val="004F7CB3"/>
    <w:rsid w:val="005004E3"/>
    <w:rsid w:val="0050072D"/>
    <w:rsid w:val="00500781"/>
    <w:rsid w:val="00500EAB"/>
    <w:rsid w:val="005011BA"/>
    <w:rsid w:val="005015FE"/>
    <w:rsid w:val="00501A18"/>
    <w:rsid w:val="0050286E"/>
    <w:rsid w:val="0050332E"/>
    <w:rsid w:val="0050335E"/>
    <w:rsid w:val="0050367D"/>
    <w:rsid w:val="005043F0"/>
    <w:rsid w:val="00506A95"/>
    <w:rsid w:val="00507B90"/>
    <w:rsid w:val="0051070D"/>
    <w:rsid w:val="00510EA0"/>
    <w:rsid w:val="00511940"/>
    <w:rsid w:val="00511ABC"/>
    <w:rsid w:val="00511C5A"/>
    <w:rsid w:val="0051225E"/>
    <w:rsid w:val="00512D16"/>
    <w:rsid w:val="00512ED8"/>
    <w:rsid w:val="00513F02"/>
    <w:rsid w:val="00514003"/>
    <w:rsid w:val="00514684"/>
    <w:rsid w:val="005153B6"/>
    <w:rsid w:val="00515CD6"/>
    <w:rsid w:val="00515EBD"/>
    <w:rsid w:val="00515F93"/>
    <w:rsid w:val="005165BA"/>
    <w:rsid w:val="00516EB7"/>
    <w:rsid w:val="00516FC7"/>
    <w:rsid w:val="005172F1"/>
    <w:rsid w:val="00517A26"/>
    <w:rsid w:val="00517CCC"/>
    <w:rsid w:val="00517FA5"/>
    <w:rsid w:val="0052190C"/>
    <w:rsid w:val="00521DAB"/>
    <w:rsid w:val="00521E09"/>
    <w:rsid w:val="00523734"/>
    <w:rsid w:val="005249DA"/>
    <w:rsid w:val="00524AD7"/>
    <w:rsid w:val="005253DA"/>
    <w:rsid w:val="0052585B"/>
    <w:rsid w:val="00526CCF"/>
    <w:rsid w:val="00527165"/>
    <w:rsid w:val="00527813"/>
    <w:rsid w:val="00527FEC"/>
    <w:rsid w:val="00530A0F"/>
    <w:rsid w:val="00531D4E"/>
    <w:rsid w:val="005326ED"/>
    <w:rsid w:val="00532938"/>
    <w:rsid w:val="00532E1B"/>
    <w:rsid w:val="005333C2"/>
    <w:rsid w:val="00534F18"/>
    <w:rsid w:val="0053515C"/>
    <w:rsid w:val="00535816"/>
    <w:rsid w:val="00536D15"/>
    <w:rsid w:val="005374E4"/>
    <w:rsid w:val="005386F0"/>
    <w:rsid w:val="00540135"/>
    <w:rsid w:val="0054038E"/>
    <w:rsid w:val="005404E2"/>
    <w:rsid w:val="005405ED"/>
    <w:rsid w:val="0054193B"/>
    <w:rsid w:val="00542293"/>
    <w:rsid w:val="00543113"/>
    <w:rsid w:val="00543AC7"/>
    <w:rsid w:val="005452F7"/>
    <w:rsid w:val="00545476"/>
    <w:rsid w:val="00546010"/>
    <w:rsid w:val="0054645D"/>
    <w:rsid w:val="005468D5"/>
    <w:rsid w:val="0054710D"/>
    <w:rsid w:val="00547655"/>
    <w:rsid w:val="00547ABA"/>
    <w:rsid w:val="00547D48"/>
    <w:rsid w:val="00547F12"/>
    <w:rsid w:val="005510CA"/>
    <w:rsid w:val="00551D31"/>
    <w:rsid w:val="00551E23"/>
    <w:rsid w:val="00551FB5"/>
    <w:rsid w:val="00552665"/>
    <w:rsid w:val="00553A71"/>
    <w:rsid w:val="005540CE"/>
    <w:rsid w:val="0055438A"/>
    <w:rsid w:val="005547D8"/>
    <w:rsid w:val="0055531E"/>
    <w:rsid w:val="00555515"/>
    <w:rsid w:val="00555B59"/>
    <w:rsid w:val="00555FAD"/>
    <w:rsid w:val="0055785D"/>
    <w:rsid w:val="00561D30"/>
    <w:rsid w:val="0056206D"/>
    <w:rsid w:val="00562377"/>
    <w:rsid w:val="0056257B"/>
    <w:rsid w:val="00562DF1"/>
    <w:rsid w:val="00563418"/>
    <w:rsid w:val="00563C14"/>
    <w:rsid w:val="0056405E"/>
    <w:rsid w:val="005653B5"/>
    <w:rsid w:val="00565798"/>
    <w:rsid w:val="00565ECE"/>
    <w:rsid w:val="00565FD0"/>
    <w:rsid w:val="005660BB"/>
    <w:rsid w:val="0056617B"/>
    <w:rsid w:val="0056644A"/>
    <w:rsid w:val="005665DB"/>
    <w:rsid w:val="00566BDB"/>
    <w:rsid w:val="005705CE"/>
    <w:rsid w:val="00570E16"/>
    <w:rsid w:val="00571000"/>
    <w:rsid w:val="0057118D"/>
    <w:rsid w:val="0057164A"/>
    <w:rsid w:val="00571A67"/>
    <w:rsid w:val="00571A68"/>
    <w:rsid w:val="005723D0"/>
    <w:rsid w:val="005725FF"/>
    <w:rsid w:val="00573C5A"/>
    <w:rsid w:val="00573E93"/>
    <w:rsid w:val="00574221"/>
    <w:rsid w:val="00574774"/>
    <w:rsid w:val="005767FE"/>
    <w:rsid w:val="00576CC8"/>
    <w:rsid w:val="00576EED"/>
    <w:rsid w:val="00577470"/>
    <w:rsid w:val="005775F3"/>
    <w:rsid w:val="00580032"/>
    <w:rsid w:val="00580076"/>
    <w:rsid w:val="0058101A"/>
    <w:rsid w:val="005825B6"/>
    <w:rsid w:val="00582646"/>
    <w:rsid w:val="005832BD"/>
    <w:rsid w:val="00584233"/>
    <w:rsid w:val="005849FF"/>
    <w:rsid w:val="00584D10"/>
    <w:rsid w:val="005854C1"/>
    <w:rsid w:val="00585766"/>
    <w:rsid w:val="00585D3A"/>
    <w:rsid w:val="00585F27"/>
    <w:rsid w:val="0058777E"/>
    <w:rsid w:val="00590160"/>
    <w:rsid w:val="00591399"/>
    <w:rsid w:val="00592365"/>
    <w:rsid w:val="005931AC"/>
    <w:rsid w:val="00593B4E"/>
    <w:rsid w:val="00594538"/>
    <w:rsid w:val="005948A8"/>
    <w:rsid w:val="00595579"/>
    <w:rsid w:val="00595AC7"/>
    <w:rsid w:val="005960CC"/>
    <w:rsid w:val="00596191"/>
    <w:rsid w:val="0059634B"/>
    <w:rsid w:val="00596860"/>
    <w:rsid w:val="00597705"/>
    <w:rsid w:val="00597823"/>
    <w:rsid w:val="00597D23"/>
    <w:rsid w:val="00597D86"/>
    <w:rsid w:val="00597E0C"/>
    <w:rsid w:val="005A0279"/>
    <w:rsid w:val="005A076B"/>
    <w:rsid w:val="005A0CD1"/>
    <w:rsid w:val="005A1674"/>
    <w:rsid w:val="005A196E"/>
    <w:rsid w:val="005A1A00"/>
    <w:rsid w:val="005A25A1"/>
    <w:rsid w:val="005A2988"/>
    <w:rsid w:val="005A2CDA"/>
    <w:rsid w:val="005A2E80"/>
    <w:rsid w:val="005A3CAC"/>
    <w:rsid w:val="005A4203"/>
    <w:rsid w:val="005A5FB3"/>
    <w:rsid w:val="005A73A4"/>
    <w:rsid w:val="005A7498"/>
    <w:rsid w:val="005B167F"/>
    <w:rsid w:val="005B171C"/>
    <w:rsid w:val="005B1A51"/>
    <w:rsid w:val="005B20E4"/>
    <w:rsid w:val="005B254E"/>
    <w:rsid w:val="005B2DEB"/>
    <w:rsid w:val="005B3722"/>
    <w:rsid w:val="005B3D52"/>
    <w:rsid w:val="005B45A1"/>
    <w:rsid w:val="005B4C4B"/>
    <w:rsid w:val="005B5706"/>
    <w:rsid w:val="005B5A84"/>
    <w:rsid w:val="005B5BB0"/>
    <w:rsid w:val="005B67DA"/>
    <w:rsid w:val="005B68BC"/>
    <w:rsid w:val="005B6B81"/>
    <w:rsid w:val="005B6CB9"/>
    <w:rsid w:val="005C0D3B"/>
    <w:rsid w:val="005C2913"/>
    <w:rsid w:val="005C29F4"/>
    <w:rsid w:val="005C2DE0"/>
    <w:rsid w:val="005C31BF"/>
    <w:rsid w:val="005C3907"/>
    <w:rsid w:val="005C441D"/>
    <w:rsid w:val="005C491F"/>
    <w:rsid w:val="005C4BBD"/>
    <w:rsid w:val="005C4F83"/>
    <w:rsid w:val="005C654E"/>
    <w:rsid w:val="005C7328"/>
    <w:rsid w:val="005D01C7"/>
    <w:rsid w:val="005D03B3"/>
    <w:rsid w:val="005D0814"/>
    <w:rsid w:val="005D0A73"/>
    <w:rsid w:val="005D129E"/>
    <w:rsid w:val="005D144A"/>
    <w:rsid w:val="005D2162"/>
    <w:rsid w:val="005D2330"/>
    <w:rsid w:val="005D286B"/>
    <w:rsid w:val="005D305C"/>
    <w:rsid w:val="005D4573"/>
    <w:rsid w:val="005D4738"/>
    <w:rsid w:val="005D4AE5"/>
    <w:rsid w:val="005D4E3E"/>
    <w:rsid w:val="005D5457"/>
    <w:rsid w:val="005D5498"/>
    <w:rsid w:val="005D5805"/>
    <w:rsid w:val="005D5B67"/>
    <w:rsid w:val="005D6649"/>
    <w:rsid w:val="005D6C6A"/>
    <w:rsid w:val="005D70A9"/>
    <w:rsid w:val="005D7C4D"/>
    <w:rsid w:val="005D7D01"/>
    <w:rsid w:val="005E0C3F"/>
    <w:rsid w:val="005E170C"/>
    <w:rsid w:val="005E25EB"/>
    <w:rsid w:val="005E2615"/>
    <w:rsid w:val="005E267E"/>
    <w:rsid w:val="005E2A7E"/>
    <w:rsid w:val="005E2D83"/>
    <w:rsid w:val="005E3005"/>
    <w:rsid w:val="005E389A"/>
    <w:rsid w:val="005E3B2A"/>
    <w:rsid w:val="005E47A2"/>
    <w:rsid w:val="005E4FAE"/>
    <w:rsid w:val="005E57B8"/>
    <w:rsid w:val="005E5BCB"/>
    <w:rsid w:val="005E6865"/>
    <w:rsid w:val="005E6EC0"/>
    <w:rsid w:val="005E710B"/>
    <w:rsid w:val="005F0674"/>
    <w:rsid w:val="005F1E21"/>
    <w:rsid w:val="005F303B"/>
    <w:rsid w:val="005F386B"/>
    <w:rsid w:val="005F4ACA"/>
    <w:rsid w:val="005F4D7F"/>
    <w:rsid w:val="005F5BFF"/>
    <w:rsid w:val="005F5C47"/>
    <w:rsid w:val="005F60DF"/>
    <w:rsid w:val="005F6480"/>
    <w:rsid w:val="005F659D"/>
    <w:rsid w:val="005F66B9"/>
    <w:rsid w:val="005F6E11"/>
    <w:rsid w:val="005F70D9"/>
    <w:rsid w:val="005F70E9"/>
    <w:rsid w:val="006015D0"/>
    <w:rsid w:val="0060181D"/>
    <w:rsid w:val="00601BAC"/>
    <w:rsid w:val="006022F7"/>
    <w:rsid w:val="00602B7B"/>
    <w:rsid w:val="00604F71"/>
    <w:rsid w:val="0060532A"/>
    <w:rsid w:val="00605AE4"/>
    <w:rsid w:val="00606E86"/>
    <w:rsid w:val="0060761C"/>
    <w:rsid w:val="00607F19"/>
    <w:rsid w:val="0061160C"/>
    <w:rsid w:val="006119B6"/>
    <w:rsid w:val="0061252B"/>
    <w:rsid w:val="00612904"/>
    <w:rsid w:val="00612963"/>
    <w:rsid w:val="00613C05"/>
    <w:rsid w:val="00613E42"/>
    <w:rsid w:val="00614505"/>
    <w:rsid w:val="0061563F"/>
    <w:rsid w:val="00616709"/>
    <w:rsid w:val="0061731D"/>
    <w:rsid w:val="0061753B"/>
    <w:rsid w:val="006204EB"/>
    <w:rsid w:val="006208F1"/>
    <w:rsid w:val="006231BA"/>
    <w:rsid w:val="006242D4"/>
    <w:rsid w:val="00624B12"/>
    <w:rsid w:val="00624C2C"/>
    <w:rsid w:val="00625CA2"/>
    <w:rsid w:val="006261A2"/>
    <w:rsid w:val="00626F38"/>
    <w:rsid w:val="00630563"/>
    <w:rsid w:val="006305D3"/>
    <w:rsid w:val="006306B4"/>
    <w:rsid w:val="006311E3"/>
    <w:rsid w:val="00631BDD"/>
    <w:rsid w:val="00631DC3"/>
    <w:rsid w:val="00632A2D"/>
    <w:rsid w:val="00633D41"/>
    <w:rsid w:val="00634A4A"/>
    <w:rsid w:val="00634CBB"/>
    <w:rsid w:val="00635143"/>
    <w:rsid w:val="006359F7"/>
    <w:rsid w:val="00635A43"/>
    <w:rsid w:val="00636053"/>
    <w:rsid w:val="006362B3"/>
    <w:rsid w:val="00636B5D"/>
    <w:rsid w:val="006370A0"/>
    <w:rsid w:val="00637551"/>
    <w:rsid w:val="006377C2"/>
    <w:rsid w:val="00637D7F"/>
    <w:rsid w:val="00640290"/>
    <w:rsid w:val="006414D2"/>
    <w:rsid w:val="006422B2"/>
    <w:rsid w:val="00643FC5"/>
    <w:rsid w:val="00645C38"/>
    <w:rsid w:val="00645C97"/>
    <w:rsid w:val="00647849"/>
    <w:rsid w:val="00647AA9"/>
    <w:rsid w:val="00650109"/>
    <w:rsid w:val="0065081F"/>
    <w:rsid w:val="00650DDD"/>
    <w:rsid w:val="00651458"/>
    <w:rsid w:val="006516BE"/>
    <w:rsid w:val="0065200E"/>
    <w:rsid w:val="006527AF"/>
    <w:rsid w:val="00654178"/>
    <w:rsid w:val="00654C4C"/>
    <w:rsid w:val="00654D00"/>
    <w:rsid w:val="0065514D"/>
    <w:rsid w:val="00655608"/>
    <w:rsid w:val="00655AB0"/>
    <w:rsid w:val="006604CD"/>
    <w:rsid w:val="00660B73"/>
    <w:rsid w:val="00660D3F"/>
    <w:rsid w:val="00662AA7"/>
    <w:rsid w:val="00662F5A"/>
    <w:rsid w:val="00663809"/>
    <w:rsid w:val="00664535"/>
    <w:rsid w:val="00664C4F"/>
    <w:rsid w:val="00665139"/>
    <w:rsid w:val="00665657"/>
    <w:rsid w:val="00666001"/>
    <w:rsid w:val="006677F7"/>
    <w:rsid w:val="006708AC"/>
    <w:rsid w:val="00670A4F"/>
    <w:rsid w:val="00670E11"/>
    <w:rsid w:val="0067198E"/>
    <w:rsid w:val="0067206E"/>
    <w:rsid w:val="006720DF"/>
    <w:rsid w:val="00672947"/>
    <w:rsid w:val="00672ED8"/>
    <w:rsid w:val="00674954"/>
    <w:rsid w:val="00675A94"/>
    <w:rsid w:val="00675B76"/>
    <w:rsid w:val="00675C65"/>
    <w:rsid w:val="006763B0"/>
    <w:rsid w:val="00676525"/>
    <w:rsid w:val="00676535"/>
    <w:rsid w:val="00676DE6"/>
    <w:rsid w:val="006777AE"/>
    <w:rsid w:val="0068050E"/>
    <w:rsid w:val="006813A6"/>
    <w:rsid w:val="00681839"/>
    <w:rsid w:val="00682F50"/>
    <w:rsid w:val="006834D2"/>
    <w:rsid w:val="00684301"/>
    <w:rsid w:val="0068491E"/>
    <w:rsid w:val="00685422"/>
    <w:rsid w:val="00685725"/>
    <w:rsid w:val="00685C2F"/>
    <w:rsid w:val="00685D6A"/>
    <w:rsid w:val="00685F9C"/>
    <w:rsid w:val="00686224"/>
    <w:rsid w:val="00690E00"/>
    <w:rsid w:val="00691022"/>
    <w:rsid w:val="0069268A"/>
    <w:rsid w:val="00692AFC"/>
    <w:rsid w:val="00693188"/>
    <w:rsid w:val="00694124"/>
    <w:rsid w:val="006945D6"/>
    <w:rsid w:val="0069463D"/>
    <w:rsid w:val="00694F23"/>
    <w:rsid w:val="00694F7C"/>
    <w:rsid w:val="00695155"/>
    <w:rsid w:val="00696346"/>
    <w:rsid w:val="00697EED"/>
    <w:rsid w:val="006A01B0"/>
    <w:rsid w:val="006A0628"/>
    <w:rsid w:val="006A0B1D"/>
    <w:rsid w:val="006A0E4A"/>
    <w:rsid w:val="006A0EE9"/>
    <w:rsid w:val="006A12EB"/>
    <w:rsid w:val="006A166A"/>
    <w:rsid w:val="006A1DF0"/>
    <w:rsid w:val="006A3D55"/>
    <w:rsid w:val="006A471A"/>
    <w:rsid w:val="006A6675"/>
    <w:rsid w:val="006A67C7"/>
    <w:rsid w:val="006A694E"/>
    <w:rsid w:val="006A6ED6"/>
    <w:rsid w:val="006A7383"/>
    <w:rsid w:val="006A7964"/>
    <w:rsid w:val="006A7BB9"/>
    <w:rsid w:val="006B0403"/>
    <w:rsid w:val="006B06BF"/>
    <w:rsid w:val="006B10B7"/>
    <w:rsid w:val="006B116F"/>
    <w:rsid w:val="006B1857"/>
    <w:rsid w:val="006B20D4"/>
    <w:rsid w:val="006B21EF"/>
    <w:rsid w:val="006B3A52"/>
    <w:rsid w:val="006B4617"/>
    <w:rsid w:val="006B48E7"/>
    <w:rsid w:val="006B5146"/>
    <w:rsid w:val="006B6537"/>
    <w:rsid w:val="006B6C01"/>
    <w:rsid w:val="006B75B6"/>
    <w:rsid w:val="006B7AAF"/>
    <w:rsid w:val="006B7AB9"/>
    <w:rsid w:val="006C038A"/>
    <w:rsid w:val="006C0DD6"/>
    <w:rsid w:val="006C1083"/>
    <w:rsid w:val="006C1FAF"/>
    <w:rsid w:val="006C23C4"/>
    <w:rsid w:val="006C25DE"/>
    <w:rsid w:val="006C2802"/>
    <w:rsid w:val="006C30C4"/>
    <w:rsid w:val="006C384A"/>
    <w:rsid w:val="006C4291"/>
    <w:rsid w:val="006C4C10"/>
    <w:rsid w:val="006C6DA3"/>
    <w:rsid w:val="006C75A3"/>
    <w:rsid w:val="006C7772"/>
    <w:rsid w:val="006C77FB"/>
    <w:rsid w:val="006C7AD1"/>
    <w:rsid w:val="006D0B1A"/>
    <w:rsid w:val="006D14BA"/>
    <w:rsid w:val="006D1FFD"/>
    <w:rsid w:val="006D3BD7"/>
    <w:rsid w:val="006D3EAE"/>
    <w:rsid w:val="006D3F99"/>
    <w:rsid w:val="006D4177"/>
    <w:rsid w:val="006D5B66"/>
    <w:rsid w:val="006D74A6"/>
    <w:rsid w:val="006D7619"/>
    <w:rsid w:val="006D7D7A"/>
    <w:rsid w:val="006E0751"/>
    <w:rsid w:val="006E092B"/>
    <w:rsid w:val="006E1031"/>
    <w:rsid w:val="006E140E"/>
    <w:rsid w:val="006E1462"/>
    <w:rsid w:val="006E15E3"/>
    <w:rsid w:val="006E1A4F"/>
    <w:rsid w:val="006E3165"/>
    <w:rsid w:val="006E364C"/>
    <w:rsid w:val="006E3F3F"/>
    <w:rsid w:val="006E462B"/>
    <w:rsid w:val="006E4682"/>
    <w:rsid w:val="006E4C88"/>
    <w:rsid w:val="006E5268"/>
    <w:rsid w:val="006E5550"/>
    <w:rsid w:val="006E6705"/>
    <w:rsid w:val="006E6D9E"/>
    <w:rsid w:val="006E6DBD"/>
    <w:rsid w:val="006E6FD0"/>
    <w:rsid w:val="006F05F7"/>
    <w:rsid w:val="006F103A"/>
    <w:rsid w:val="006F23C0"/>
    <w:rsid w:val="006F281C"/>
    <w:rsid w:val="006F3626"/>
    <w:rsid w:val="006F3E99"/>
    <w:rsid w:val="006F4473"/>
    <w:rsid w:val="006F486A"/>
    <w:rsid w:val="006F5B84"/>
    <w:rsid w:val="006F6AE8"/>
    <w:rsid w:val="006F705F"/>
    <w:rsid w:val="006F7479"/>
    <w:rsid w:val="006F7637"/>
    <w:rsid w:val="0070096A"/>
    <w:rsid w:val="00700D9A"/>
    <w:rsid w:val="00700E96"/>
    <w:rsid w:val="00701223"/>
    <w:rsid w:val="0070171A"/>
    <w:rsid w:val="00701790"/>
    <w:rsid w:val="00701C54"/>
    <w:rsid w:val="0070210A"/>
    <w:rsid w:val="007027D8"/>
    <w:rsid w:val="00702939"/>
    <w:rsid w:val="00702AD5"/>
    <w:rsid w:val="00702F1C"/>
    <w:rsid w:val="00703832"/>
    <w:rsid w:val="00703BD3"/>
    <w:rsid w:val="00703EBC"/>
    <w:rsid w:val="0070459E"/>
    <w:rsid w:val="00704772"/>
    <w:rsid w:val="0070547A"/>
    <w:rsid w:val="00705C86"/>
    <w:rsid w:val="00706111"/>
    <w:rsid w:val="00707889"/>
    <w:rsid w:val="007078E5"/>
    <w:rsid w:val="00707975"/>
    <w:rsid w:val="00707BCF"/>
    <w:rsid w:val="00707E49"/>
    <w:rsid w:val="00707F0B"/>
    <w:rsid w:val="00710B8F"/>
    <w:rsid w:val="00710F4C"/>
    <w:rsid w:val="00712907"/>
    <w:rsid w:val="007129F8"/>
    <w:rsid w:val="007132CD"/>
    <w:rsid w:val="00713442"/>
    <w:rsid w:val="00713F45"/>
    <w:rsid w:val="00714731"/>
    <w:rsid w:val="007147DD"/>
    <w:rsid w:val="007154D5"/>
    <w:rsid w:val="00715AF9"/>
    <w:rsid w:val="00716605"/>
    <w:rsid w:val="0071682D"/>
    <w:rsid w:val="00716B05"/>
    <w:rsid w:val="00717400"/>
    <w:rsid w:val="0072086B"/>
    <w:rsid w:val="00722FE2"/>
    <w:rsid w:val="00723CFA"/>
    <w:rsid w:val="007248C1"/>
    <w:rsid w:val="00725466"/>
    <w:rsid w:val="007267B0"/>
    <w:rsid w:val="00726CD8"/>
    <w:rsid w:val="00727BAE"/>
    <w:rsid w:val="00727DF3"/>
    <w:rsid w:val="00727E5C"/>
    <w:rsid w:val="0073015D"/>
    <w:rsid w:val="0073025F"/>
    <w:rsid w:val="00730306"/>
    <w:rsid w:val="00730752"/>
    <w:rsid w:val="00731235"/>
    <w:rsid w:val="007313B9"/>
    <w:rsid w:val="007314D9"/>
    <w:rsid w:val="00731595"/>
    <w:rsid w:val="0073161A"/>
    <w:rsid w:val="00731F2C"/>
    <w:rsid w:val="00732B23"/>
    <w:rsid w:val="00732BCE"/>
    <w:rsid w:val="00733184"/>
    <w:rsid w:val="007336E3"/>
    <w:rsid w:val="0073373C"/>
    <w:rsid w:val="00733A6A"/>
    <w:rsid w:val="00733A6F"/>
    <w:rsid w:val="00733E57"/>
    <w:rsid w:val="007346D7"/>
    <w:rsid w:val="00734997"/>
    <w:rsid w:val="007349B5"/>
    <w:rsid w:val="00734D22"/>
    <w:rsid w:val="0073622E"/>
    <w:rsid w:val="007371A6"/>
    <w:rsid w:val="007407A5"/>
    <w:rsid w:val="00741794"/>
    <w:rsid w:val="00742038"/>
    <w:rsid w:val="00742223"/>
    <w:rsid w:val="0074246A"/>
    <w:rsid w:val="00742643"/>
    <w:rsid w:val="00743496"/>
    <w:rsid w:val="007438E6"/>
    <w:rsid w:val="00745528"/>
    <w:rsid w:val="007459C9"/>
    <w:rsid w:val="00745C19"/>
    <w:rsid w:val="00746326"/>
    <w:rsid w:val="00747499"/>
    <w:rsid w:val="0075082D"/>
    <w:rsid w:val="0075097E"/>
    <w:rsid w:val="00750CB4"/>
    <w:rsid w:val="00751415"/>
    <w:rsid w:val="007536B3"/>
    <w:rsid w:val="00753AAA"/>
    <w:rsid w:val="00753FB2"/>
    <w:rsid w:val="007547B9"/>
    <w:rsid w:val="00754BD7"/>
    <w:rsid w:val="007553D7"/>
    <w:rsid w:val="0075625E"/>
    <w:rsid w:val="007564C6"/>
    <w:rsid w:val="00756E53"/>
    <w:rsid w:val="00757934"/>
    <w:rsid w:val="007613C6"/>
    <w:rsid w:val="0076152B"/>
    <w:rsid w:val="00762ADB"/>
    <w:rsid w:val="00764AC3"/>
    <w:rsid w:val="007653A7"/>
    <w:rsid w:val="00765457"/>
    <w:rsid w:val="00765E16"/>
    <w:rsid w:val="00765EE1"/>
    <w:rsid w:val="0076635C"/>
    <w:rsid w:val="0076641F"/>
    <w:rsid w:val="00766508"/>
    <w:rsid w:val="00766D47"/>
    <w:rsid w:val="00766F82"/>
    <w:rsid w:val="0076791C"/>
    <w:rsid w:val="007709ED"/>
    <w:rsid w:val="00770BA2"/>
    <w:rsid w:val="00770D75"/>
    <w:rsid w:val="0077135B"/>
    <w:rsid w:val="00771442"/>
    <w:rsid w:val="007717B1"/>
    <w:rsid w:val="00771B6E"/>
    <w:rsid w:val="00771C56"/>
    <w:rsid w:val="00771DE5"/>
    <w:rsid w:val="007729F8"/>
    <w:rsid w:val="00772EAE"/>
    <w:rsid w:val="00775315"/>
    <w:rsid w:val="0077538D"/>
    <w:rsid w:val="007756C8"/>
    <w:rsid w:val="007769D4"/>
    <w:rsid w:val="00776AD9"/>
    <w:rsid w:val="00776E9E"/>
    <w:rsid w:val="00777D48"/>
    <w:rsid w:val="007802C1"/>
    <w:rsid w:val="00780BD8"/>
    <w:rsid w:val="007820C0"/>
    <w:rsid w:val="0078287E"/>
    <w:rsid w:val="00782B38"/>
    <w:rsid w:val="00783034"/>
    <w:rsid w:val="007832BA"/>
    <w:rsid w:val="00783978"/>
    <w:rsid w:val="0078409D"/>
    <w:rsid w:val="00784E33"/>
    <w:rsid w:val="00784EC4"/>
    <w:rsid w:val="007855A7"/>
    <w:rsid w:val="00785680"/>
    <w:rsid w:val="00785ABA"/>
    <w:rsid w:val="00785C62"/>
    <w:rsid w:val="00785EEF"/>
    <w:rsid w:val="00785F4D"/>
    <w:rsid w:val="0078642B"/>
    <w:rsid w:val="00787C03"/>
    <w:rsid w:val="007902F3"/>
    <w:rsid w:val="00790393"/>
    <w:rsid w:val="00790857"/>
    <w:rsid w:val="00790CC7"/>
    <w:rsid w:val="007913EC"/>
    <w:rsid w:val="00791871"/>
    <w:rsid w:val="007919B9"/>
    <w:rsid w:val="00791E65"/>
    <w:rsid w:val="00791F35"/>
    <w:rsid w:val="007922F1"/>
    <w:rsid w:val="007927E3"/>
    <w:rsid w:val="00793EDD"/>
    <w:rsid w:val="00794102"/>
    <w:rsid w:val="0079513C"/>
    <w:rsid w:val="00796468"/>
    <w:rsid w:val="00796606"/>
    <w:rsid w:val="00796961"/>
    <w:rsid w:val="007A00CC"/>
    <w:rsid w:val="007A0DC6"/>
    <w:rsid w:val="007A10DE"/>
    <w:rsid w:val="007A1D2A"/>
    <w:rsid w:val="007A22D9"/>
    <w:rsid w:val="007A2CF0"/>
    <w:rsid w:val="007A4B1C"/>
    <w:rsid w:val="007A72BB"/>
    <w:rsid w:val="007A72F4"/>
    <w:rsid w:val="007A7C1D"/>
    <w:rsid w:val="007B030A"/>
    <w:rsid w:val="007B0C88"/>
    <w:rsid w:val="007B0E67"/>
    <w:rsid w:val="007B139E"/>
    <w:rsid w:val="007B1457"/>
    <w:rsid w:val="007B249E"/>
    <w:rsid w:val="007B25B8"/>
    <w:rsid w:val="007B26A4"/>
    <w:rsid w:val="007B2A05"/>
    <w:rsid w:val="007B393B"/>
    <w:rsid w:val="007B4158"/>
    <w:rsid w:val="007B41FD"/>
    <w:rsid w:val="007B5351"/>
    <w:rsid w:val="007B5BCB"/>
    <w:rsid w:val="007B73AD"/>
    <w:rsid w:val="007B7EAF"/>
    <w:rsid w:val="007C3E94"/>
    <w:rsid w:val="007C4236"/>
    <w:rsid w:val="007C5AD0"/>
    <w:rsid w:val="007C5D9D"/>
    <w:rsid w:val="007C621B"/>
    <w:rsid w:val="007C6515"/>
    <w:rsid w:val="007C6624"/>
    <w:rsid w:val="007C7A4F"/>
    <w:rsid w:val="007C7B28"/>
    <w:rsid w:val="007C7F2F"/>
    <w:rsid w:val="007D03A4"/>
    <w:rsid w:val="007D13CB"/>
    <w:rsid w:val="007D145A"/>
    <w:rsid w:val="007D1C6F"/>
    <w:rsid w:val="007D1F77"/>
    <w:rsid w:val="007D381B"/>
    <w:rsid w:val="007D3B1C"/>
    <w:rsid w:val="007D3FAB"/>
    <w:rsid w:val="007D42F5"/>
    <w:rsid w:val="007D4ACB"/>
    <w:rsid w:val="007D51FF"/>
    <w:rsid w:val="007D553D"/>
    <w:rsid w:val="007D6C1D"/>
    <w:rsid w:val="007D6D92"/>
    <w:rsid w:val="007D7386"/>
    <w:rsid w:val="007D73A2"/>
    <w:rsid w:val="007D790C"/>
    <w:rsid w:val="007E00AB"/>
    <w:rsid w:val="007E0C40"/>
    <w:rsid w:val="007E10C1"/>
    <w:rsid w:val="007E1CA8"/>
    <w:rsid w:val="007E2DF8"/>
    <w:rsid w:val="007E38D8"/>
    <w:rsid w:val="007E4122"/>
    <w:rsid w:val="007E490E"/>
    <w:rsid w:val="007E5A31"/>
    <w:rsid w:val="007E5CA7"/>
    <w:rsid w:val="007E6508"/>
    <w:rsid w:val="007E6CF3"/>
    <w:rsid w:val="007E7069"/>
    <w:rsid w:val="007F0839"/>
    <w:rsid w:val="007F086D"/>
    <w:rsid w:val="007F0A69"/>
    <w:rsid w:val="007F10DC"/>
    <w:rsid w:val="007F10DE"/>
    <w:rsid w:val="007F1E44"/>
    <w:rsid w:val="007F2868"/>
    <w:rsid w:val="007F29BB"/>
    <w:rsid w:val="007F391C"/>
    <w:rsid w:val="007F3C16"/>
    <w:rsid w:val="007F3D0D"/>
    <w:rsid w:val="007F5011"/>
    <w:rsid w:val="007F52AA"/>
    <w:rsid w:val="007F5B98"/>
    <w:rsid w:val="007F65D8"/>
    <w:rsid w:val="008001C7"/>
    <w:rsid w:val="0080041A"/>
    <w:rsid w:val="00801464"/>
    <w:rsid w:val="008017E5"/>
    <w:rsid w:val="00801D81"/>
    <w:rsid w:val="00801F84"/>
    <w:rsid w:val="00802436"/>
    <w:rsid w:val="00802F22"/>
    <w:rsid w:val="008033CA"/>
    <w:rsid w:val="00803451"/>
    <w:rsid w:val="00803612"/>
    <w:rsid w:val="008045BE"/>
    <w:rsid w:val="0080479E"/>
    <w:rsid w:val="00804E24"/>
    <w:rsid w:val="00805215"/>
    <w:rsid w:val="0080555F"/>
    <w:rsid w:val="00805930"/>
    <w:rsid w:val="008060DD"/>
    <w:rsid w:val="0080627E"/>
    <w:rsid w:val="00806464"/>
    <w:rsid w:val="008066AB"/>
    <w:rsid w:val="00810822"/>
    <w:rsid w:val="0081140E"/>
    <w:rsid w:val="0081231F"/>
    <w:rsid w:val="00812D2F"/>
    <w:rsid w:val="00813378"/>
    <w:rsid w:val="008138B8"/>
    <w:rsid w:val="00814C86"/>
    <w:rsid w:val="00814F26"/>
    <w:rsid w:val="00815518"/>
    <w:rsid w:val="008166A5"/>
    <w:rsid w:val="0081672E"/>
    <w:rsid w:val="00816A8A"/>
    <w:rsid w:val="00816D54"/>
    <w:rsid w:val="00816ECD"/>
    <w:rsid w:val="008178D7"/>
    <w:rsid w:val="00820BBD"/>
    <w:rsid w:val="00820E12"/>
    <w:rsid w:val="008210B0"/>
    <w:rsid w:val="0082111D"/>
    <w:rsid w:val="00822290"/>
    <w:rsid w:val="008225DF"/>
    <w:rsid w:val="00822A6B"/>
    <w:rsid w:val="00824441"/>
    <w:rsid w:val="008267CA"/>
    <w:rsid w:val="008269B4"/>
    <w:rsid w:val="00826AC2"/>
    <w:rsid w:val="00826F68"/>
    <w:rsid w:val="008317CB"/>
    <w:rsid w:val="00831A5B"/>
    <w:rsid w:val="008323F2"/>
    <w:rsid w:val="0083251A"/>
    <w:rsid w:val="00832534"/>
    <w:rsid w:val="008330AC"/>
    <w:rsid w:val="00833865"/>
    <w:rsid w:val="008344CF"/>
    <w:rsid w:val="00836003"/>
    <w:rsid w:val="0083613E"/>
    <w:rsid w:val="0083621A"/>
    <w:rsid w:val="008362D9"/>
    <w:rsid w:val="0083747D"/>
    <w:rsid w:val="0083773C"/>
    <w:rsid w:val="008406BF"/>
    <w:rsid w:val="00840F49"/>
    <w:rsid w:val="00841EDF"/>
    <w:rsid w:val="00841F70"/>
    <w:rsid w:val="008426F2"/>
    <w:rsid w:val="00842787"/>
    <w:rsid w:val="008427CF"/>
    <w:rsid w:val="008429D8"/>
    <w:rsid w:val="00842C87"/>
    <w:rsid w:val="00843335"/>
    <w:rsid w:val="00843ACB"/>
    <w:rsid w:val="008452D8"/>
    <w:rsid w:val="0084542A"/>
    <w:rsid w:val="00845985"/>
    <w:rsid w:val="00845D6F"/>
    <w:rsid w:val="00846C01"/>
    <w:rsid w:val="0084746A"/>
    <w:rsid w:val="0085098C"/>
    <w:rsid w:val="00850B5A"/>
    <w:rsid w:val="00850CDD"/>
    <w:rsid w:val="008514CC"/>
    <w:rsid w:val="0085303D"/>
    <w:rsid w:val="008543EA"/>
    <w:rsid w:val="0085455B"/>
    <w:rsid w:val="00855937"/>
    <w:rsid w:val="008567C2"/>
    <w:rsid w:val="008573FA"/>
    <w:rsid w:val="0085791D"/>
    <w:rsid w:val="0086004F"/>
    <w:rsid w:val="00862125"/>
    <w:rsid w:val="008625A4"/>
    <w:rsid w:val="0086319E"/>
    <w:rsid w:val="00864FB3"/>
    <w:rsid w:val="0086510F"/>
    <w:rsid w:val="00867EBA"/>
    <w:rsid w:val="0087028D"/>
    <w:rsid w:val="00870413"/>
    <w:rsid w:val="00870846"/>
    <w:rsid w:val="00872EA3"/>
    <w:rsid w:val="00873C19"/>
    <w:rsid w:val="00873D08"/>
    <w:rsid w:val="008742B8"/>
    <w:rsid w:val="00874D43"/>
    <w:rsid w:val="00875379"/>
    <w:rsid w:val="008756A3"/>
    <w:rsid w:val="008761B8"/>
    <w:rsid w:val="008766C9"/>
    <w:rsid w:val="0087674D"/>
    <w:rsid w:val="008806E5"/>
    <w:rsid w:val="00882029"/>
    <w:rsid w:val="00882273"/>
    <w:rsid w:val="00882318"/>
    <w:rsid w:val="00882B1E"/>
    <w:rsid w:val="00883236"/>
    <w:rsid w:val="00883392"/>
    <w:rsid w:val="00883DB9"/>
    <w:rsid w:val="00884459"/>
    <w:rsid w:val="00884805"/>
    <w:rsid w:val="00884874"/>
    <w:rsid w:val="00884944"/>
    <w:rsid w:val="00885ABD"/>
    <w:rsid w:val="008865D4"/>
    <w:rsid w:val="00886616"/>
    <w:rsid w:val="00886AEE"/>
    <w:rsid w:val="00886C66"/>
    <w:rsid w:val="00887A82"/>
    <w:rsid w:val="0089141B"/>
    <w:rsid w:val="00891E66"/>
    <w:rsid w:val="008935CB"/>
    <w:rsid w:val="00893A5A"/>
    <w:rsid w:val="00893A91"/>
    <w:rsid w:val="008944FC"/>
    <w:rsid w:val="008949EE"/>
    <w:rsid w:val="00895574"/>
    <w:rsid w:val="0089595B"/>
    <w:rsid w:val="00895ACA"/>
    <w:rsid w:val="008961D4"/>
    <w:rsid w:val="008968B6"/>
    <w:rsid w:val="00897EE2"/>
    <w:rsid w:val="008A0BFF"/>
    <w:rsid w:val="008A167C"/>
    <w:rsid w:val="008A1D0C"/>
    <w:rsid w:val="008A2DC9"/>
    <w:rsid w:val="008A32E2"/>
    <w:rsid w:val="008A35FE"/>
    <w:rsid w:val="008A4AAE"/>
    <w:rsid w:val="008A4EC3"/>
    <w:rsid w:val="008A5A65"/>
    <w:rsid w:val="008A6117"/>
    <w:rsid w:val="008A6482"/>
    <w:rsid w:val="008A649E"/>
    <w:rsid w:val="008A6A81"/>
    <w:rsid w:val="008A7BD6"/>
    <w:rsid w:val="008B1146"/>
    <w:rsid w:val="008B1A5D"/>
    <w:rsid w:val="008B1B65"/>
    <w:rsid w:val="008B327C"/>
    <w:rsid w:val="008B3BFB"/>
    <w:rsid w:val="008B3E53"/>
    <w:rsid w:val="008B4013"/>
    <w:rsid w:val="008B4B88"/>
    <w:rsid w:val="008B56F0"/>
    <w:rsid w:val="008B7A95"/>
    <w:rsid w:val="008C0156"/>
    <w:rsid w:val="008C12C5"/>
    <w:rsid w:val="008C2AFE"/>
    <w:rsid w:val="008C2C5E"/>
    <w:rsid w:val="008C2D21"/>
    <w:rsid w:val="008C31E9"/>
    <w:rsid w:val="008C3C4F"/>
    <w:rsid w:val="008C5799"/>
    <w:rsid w:val="008C605B"/>
    <w:rsid w:val="008C698F"/>
    <w:rsid w:val="008C751F"/>
    <w:rsid w:val="008C79C8"/>
    <w:rsid w:val="008C7FE5"/>
    <w:rsid w:val="008D0BB5"/>
    <w:rsid w:val="008D1448"/>
    <w:rsid w:val="008D20D5"/>
    <w:rsid w:val="008D32E2"/>
    <w:rsid w:val="008D4629"/>
    <w:rsid w:val="008D4BE4"/>
    <w:rsid w:val="008D5796"/>
    <w:rsid w:val="008D57BD"/>
    <w:rsid w:val="008D63DF"/>
    <w:rsid w:val="008D6B95"/>
    <w:rsid w:val="008D7FC2"/>
    <w:rsid w:val="008E04B4"/>
    <w:rsid w:val="008E08FE"/>
    <w:rsid w:val="008E0F55"/>
    <w:rsid w:val="008E1B84"/>
    <w:rsid w:val="008E2256"/>
    <w:rsid w:val="008E36CB"/>
    <w:rsid w:val="008E3C71"/>
    <w:rsid w:val="008E3CC2"/>
    <w:rsid w:val="008E43C5"/>
    <w:rsid w:val="008E6731"/>
    <w:rsid w:val="008E6B11"/>
    <w:rsid w:val="008E7385"/>
    <w:rsid w:val="008E742F"/>
    <w:rsid w:val="008F059D"/>
    <w:rsid w:val="008F08EA"/>
    <w:rsid w:val="008F1016"/>
    <w:rsid w:val="008F1390"/>
    <w:rsid w:val="008F1BE8"/>
    <w:rsid w:val="008F1EE9"/>
    <w:rsid w:val="008F1F9A"/>
    <w:rsid w:val="008F2237"/>
    <w:rsid w:val="008F27B9"/>
    <w:rsid w:val="008F2974"/>
    <w:rsid w:val="008F375F"/>
    <w:rsid w:val="008F38CC"/>
    <w:rsid w:val="008F3A4A"/>
    <w:rsid w:val="008F45DE"/>
    <w:rsid w:val="008F5F22"/>
    <w:rsid w:val="008F6AF6"/>
    <w:rsid w:val="008F6D79"/>
    <w:rsid w:val="008F70F5"/>
    <w:rsid w:val="008F781E"/>
    <w:rsid w:val="008F7B9A"/>
    <w:rsid w:val="00900ECE"/>
    <w:rsid w:val="0090125C"/>
    <w:rsid w:val="00901CD7"/>
    <w:rsid w:val="00901FEB"/>
    <w:rsid w:val="0090208F"/>
    <w:rsid w:val="00902FF7"/>
    <w:rsid w:val="00904F5D"/>
    <w:rsid w:val="00905555"/>
    <w:rsid w:val="0090565D"/>
    <w:rsid w:val="00905BA0"/>
    <w:rsid w:val="00905E20"/>
    <w:rsid w:val="00906117"/>
    <w:rsid w:val="00906324"/>
    <w:rsid w:val="009068B5"/>
    <w:rsid w:val="00906BE6"/>
    <w:rsid w:val="00907939"/>
    <w:rsid w:val="00907989"/>
    <w:rsid w:val="00907D7C"/>
    <w:rsid w:val="00907FAA"/>
    <w:rsid w:val="00910A13"/>
    <w:rsid w:val="00910F90"/>
    <w:rsid w:val="009113CC"/>
    <w:rsid w:val="009115F3"/>
    <w:rsid w:val="0091160B"/>
    <w:rsid w:val="00911744"/>
    <w:rsid w:val="00912309"/>
    <w:rsid w:val="00912C32"/>
    <w:rsid w:val="00913516"/>
    <w:rsid w:val="00913700"/>
    <w:rsid w:val="00913E36"/>
    <w:rsid w:val="00914E0A"/>
    <w:rsid w:val="00914FCC"/>
    <w:rsid w:val="00915852"/>
    <w:rsid w:val="00915989"/>
    <w:rsid w:val="00915A8B"/>
    <w:rsid w:val="00916A26"/>
    <w:rsid w:val="00917468"/>
    <w:rsid w:val="009176CB"/>
    <w:rsid w:val="00917EBE"/>
    <w:rsid w:val="00920571"/>
    <w:rsid w:val="0092071F"/>
    <w:rsid w:val="00921041"/>
    <w:rsid w:val="00921F71"/>
    <w:rsid w:val="00922BC2"/>
    <w:rsid w:val="00923DA4"/>
    <w:rsid w:val="00924A63"/>
    <w:rsid w:val="00924EED"/>
    <w:rsid w:val="00925102"/>
    <w:rsid w:val="009258D9"/>
    <w:rsid w:val="00926338"/>
    <w:rsid w:val="0092703E"/>
    <w:rsid w:val="00927547"/>
    <w:rsid w:val="0092770E"/>
    <w:rsid w:val="00927D0A"/>
    <w:rsid w:val="009300B4"/>
    <w:rsid w:val="009304D8"/>
    <w:rsid w:val="00930806"/>
    <w:rsid w:val="00933C71"/>
    <w:rsid w:val="009352AB"/>
    <w:rsid w:val="009363CC"/>
    <w:rsid w:val="00936F5B"/>
    <w:rsid w:val="00936FF8"/>
    <w:rsid w:val="00940BCB"/>
    <w:rsid w:val="009415B0"/>
    <w:rsid w:val="00941E10"/>
    <w:rsid w:val="00941F47"/>
    <w:rsid w:val="0094250D"/>
    <w:rsid w:val="0094280C"/>
    <w:rsid w:val="009428D7"/>
    <w:rsid w:val="0094323A"/>
    <w:rsid w:val="00944AB4"/>
    <w:rsid w:val="00945A69"/>
    <w:rsid w:val="00945A7D"/>
    <w:rsid w:val="009461C7"/>
    <w:rsid w:val="00946A56"/>
    <w:rsid w:val="0094735D"/>
    <w:rsid w:val="009504F0"/>
    <w:rsid w:val="00950828"/>
    <w:rsid w:val="00950A21"/>
    <w:rsid w:val="0095135F"/>
    <w:rsid w:val="00952983"/>
    <w:rsid w:val="00952E1D"/>
    <w:rsid w:val="0095322F"/>
    <w:rsid w:val="00953E2B"/>
    <w:rsid w:val="0095416B"/>
    <w:rsid w:val="00954C8B"/>
    <w:rsid w:val="009557C9"/>
    <w:rsid w:val="00957337"/>
    <w:rsid w:val="00957824"/>
    <w:rsid w:val="009608B7"/>
    <w:rsid w:val="00960A59"/>
    <w:rsid w:val="00960BE7"/>
    <w:rsid w:val="00960F48"/>
    <w:rsid w:val="009634C1"/>
    <w:rsid w:val="00963D35"/>
    <w:rsid w:val="0096411A"/>
    <w:rsid w:val="00965311"/>
    <w:rsid w:val="009654FD"/>
    <w:rsid w:val="009657DA"/>
    <w:rsid w:val="0096640E"/>
    <w:rsid w:val="00966698"/>
    <w:rsid w:val="00966749"/>
    <w:rsid w:val="00966833"/>
    <w:rsid w:val="00966BEF"/>
    <w:rsid w:val="009710ED"/>
    <w:rsid w:val="009712D0"/>
    <w:rsid w:val="009713A9"/>
    <w:rsid w:val="00972172"/>
    <w:rsid w:val="00972B05"/>
    <w:rsid w:val="00972CD7"/>
    <w:rsid w:val="00972D0A"/>
    <w:rsid w:val="00972D26"/>
    <w:rsid w:val="009734BD"/>
    <w:rsid w:val="00973618"/>
    <w:rsid w:val="00973AF8"/>
    <w:rsid w:val="00974AA8"/>
    <w:rsid w:val="00974D0C"/>
    <w:rsid w:val="00974D94"/>
    <w:rsid w:val="00975D2F"/>
    <w:rsid w:val="00976985"/>
    <w:rsid w:val="00981539"/>
    <w:rsid w:val="0098243A"/>
    <w:rsid w:val="00982CDD"/>
    <w:rsid w:val="00982F4D"/>
    <w:rsid w:val="009831CD"/>
    <w:rsid w:val="009831DF"/>
    <w:rsid w:val="009845F6"/>
    <w:rsid w:val="009848B0"/>
    <w:rsid w:val="00984D8E"/>
    <w:rsid w:val="00985A0D"/>
    <w:rsid w:val="0098604B"/>
    <w:rsid w:val="00986C48"/>
    <w:rsid w:val="00987E7C"/>
    <w:rsid w:val="00990614"/>
    <w:rsid w:val="00990B81"/>
    <w:rsid w:val="00991463"/>
    <w:rsid w:val="00992FD9"/>
    <w:rsid w:val="00993480"/>
    <w:rsid w:val="009936C5"/>
    <w:rsid w:val="00993BCB"/>
    <w:rsid w:val="009942F9"/>
    <w:rsid w:val="00995012"/>
    <w:rsid w:val="00995039"/>
    <w:rsid w:val="00995E94"/>
    <w:rsid w:val="009962D2"/>
    <w:rsid w:val="00996A0B"/>
    <w:rsid w:val="00996FE4"/>
    <w:rsid w:val="00997093"/>
    <w:rsid w:val="009A0240"/>
    <w:rsid w:val="009A0867"/>
    <w:rsid w:val="009A08EC"/>
    <w:rsid w:val="009A11C2"/>
    <w:rsid w:val="009A1266"/>
    <w:rsid w:val="009A163A"/>
    <w:rsid w:val="009A172F"/>
    <w:rsid w:val="009A1B75"/>
    <w:rsid w:val="009A209B"/>
    <w:rsid w:val="009A247F"/>
    <w:rsid w:val="009A251B"/>
    <w:rsid w:val="009A334C"/>
    <w:rsid w:val="009A3509"/>
    <w:rsid w:val="009A3539"/>
    <w:rsid w:val="009A4211"/>
    <w:rsid w:val="009A6489"/>
    <w:rsid w:val="009A675E"/>
    <w:rsid w:val="009A6847"/>
    <w:rsid w:val="009A6B36"/>
    <w:rsid w:val="009A717E"/>
    <w:rsid w:val="009A751A"/>
    <w:rsid w:val="009A763C"/>
    <w:rsid w:val="009B0A73"/>
    <w:rsid w:val="009B2119"/>
    <w:rsid w:val="009B2345"/>
    <w:rsid w:val="009B23EA"/>
    <w:rsid w:val="009B2883"/>
    <w:rsid w:val="009B2E8A"/>
    <w:rsid w:val="009B3295"/>
    <w:rsid w:val="009B45C2"/>
    <w:rsid w:val="009B4A65"/>
    <w:rsid w:val="009B5324"/>
    <w:rsid w:val="009B5459"/>
    <w:rsid w:val="009B5CEE"/>
    <w:rsid w:val="009B5F91"/>
    <w:rsid w:val="009B633E"/>
    <w:rsid w:val="009B6468"/>
    <w:rsid w:val="009B661A"/>
    <w:rsid w:val="009B6715"/>
    <w:rsid w:val="009B72F3"/>
    <w:rsid w:val="009B74E1"/>
    <w:rsid w:val="009B7DBB"/>
    <w:rsid w:val="009C0665"/>
    <w:rsid w:val="009C071F"/>
    <w:rsid w:val="009C0BCC"/>
    <w:rsid w:val="009C0ED4"/>
    <w:rsid w:val="009C17D1"/>
    <w:rsid w:val="009C1C4A"/>
    <w:rsid w:val="009C2DB5"/>
    <w:rsid w:val="009C3463"/>
    <w:rsid w:val="009C3518"/>
    <w:rsid w:val="009C381C"/>
    <w:rsid w:val="009C38EB"/>
    <w:rsid w:val="009C3F07"/>
    <w:rsid w:val="009C42B0"/>
    <w:rsid w:val="009C460B"/>
    <w:rsid w:val="009C4AAA"/>
    <w:rsid w:val="009C4B1A"/>
    <w:rsid w:val="009C51A9"/>
    <w:rsid w:val="009C5DCC"/>
    <w:rsid w:val="009C5FEB"/>
    <w:rsid w:val="009C5FF9"/>
    <w:rsid w:val="009C6321"/>
    <w:rsid w:val="009C648A"/>
    <w:rsid w:val="009C656B"/>
    <w:rsid w:val="009C65FC"/>
    <w:rsid w:val="009C6A84"/>
    <w:rsid w:val="009D1A19"/>
    <w:rsid w:val="009D2107"/>
    <w:rsid w:val="009D2D13"/>
    <w:rsid w:val="009D344B"/>
    <w:rsid w:val="009D4018"/>
    <w:rsid w:val="009D4285"/>
    <w:rsid w:val="009D428C"/>
    <w:rsid w:val="009D4AA3"/>
    <w:rsid w:val="009D5ABB"/>
    <w:rsid w:val="009D6DEC"/>
    <w:rsid w:val="009D7316"/>
    <w:rsid w:val="009D77E0"/>
    <w:rsid w:val="009D7AAA"/>
    <w:rsid w:val="009D7B30"/>
    <w:rsid w:val="009E0854"/>
    <w:rsid w:val="009E1FFC"/>
    <w:rsid w:val="009E244B"/>
    <w:rsid w:val="009E2922"/>
    <w:rsid w:val="009E350B"/>
    <w:rsid w:val="009E49B4"/>
    <w:rsid w:val="009E4AE1"/>
    <w:rsid w:val="009E4AE9"/>
    <w:rsid w:val="009E4E69"/>
    <w:rsid w:val="009E5339"/>
    <w:rsid w:val="009E5B28"/>
    <w:rsid w:val="009E5CF3"/>
    <w:rsid w:val="009E7187"/>
    <w:rsid w:val="009F013F"/>
    <w:rsid w:val="009F0EF5"/>
    <w:rsid w:val="009F1440"/>
    <w:rsid w:val="009F17BD"/>
    <w:rsid w:val="009F2973"/>
    <w:rsid w:val="009F31CA"/>
    <w:rsid w:val="009F368E"/>
    <w:rsid w:val="009F439F"/>
    <w:rsid w:val="009F4D6A"/>
    <w:rsid w:val="009F5E75"/>
    <w:rsid w:val="009F5E76"/>
    <w:rsid w:val="009F63D5"/>
    <w:rsid w:val="009F6660"/>
    <w:rsid w:val="009F7F33"/>
    <w:rsid w:val="00A00C92"/>
    <w:rsid w:val="00A01483"/>
    <w:rsid w:val="00A014A2"/>
    <w:rsid w:val="00A018DB"/>
    <w:rsid w:val="00A0203B"/>
    <w:rsid w:val="00A031C0"/>
    <w:rsid w:val="00A04534"/>
    <w:rsid w:val="00A05258"/>
    <w:rsid w:val="00A10379"/>
    <w:rsid w:val="00A10A2F"/>
    <w:rsid w:val="00A10DD4"/>
    <w:rsid w:val="00A11501"/>
    <w:rsid w:val="00A115C9"/>
    <w:rsid w:val="00A11E4C"/>
    <w:rsid w:val="00A1261D"/>
    <w:rsid w:val="00A132C2"/>
    <w:rsid w:val="00A140B9"/>
    <w:rsid w:val="00A1455C"/>
    <w:rsid w:val="00A14604"/>
    <w:rsid w:val="00A14757"/>
    <w:rsid w:val="00A14C67"/>
    <w:rsid w:val="00A15551"/>
    <w:rsid w:val="00A15DB9"/>
    <w:rsid w:val="00A15FDD"/>
    <w:rsid w:val="00A17229"/>
    <w:rsid w:val="00A20A64"/>
    <w:rsid w:val="00A22478"/>
    <w:rsid w:val="00A225DE"/>
    <w:rsid w:val="00A23379"/>
    <w:rsid w:val="00A233C6"/>
    <w:rsid w:val="00A23BF1"/>
    <w:rsid w:val="00A242E6"/>
    <w:rsid w:val="00A26541"/>
    <w:rsid w:val="00A2745D"/>
    <w:rsid w:val="00A2790C"/>
    <w:rsid w:val="00A27A40"/>
    <w:rsid w:val="00A27A66"/>
    <w:rsid w:val="00A3059C"/>
    <w:rsid w:val="00A313E3"/>
    <w:rsid w:val="00A31E82"/>
    <w:rsid w:val="00A326F2"/>
    <w:rsid w:val="00A32700"/>
    <w:rsid w:val="00A328A0"/>
    <w:rsid w:val="00A32D55"/>
    <w:rsid w:val="00A33425"/>
    <w:rsid w:val="00A34290"/>
    <w:rsid w:val="00A34C21"/>
    <w:rsid w:val="00A354E5"/>
    <w:rsid w:val="00A36781"/>
    <w:rsid w:val="00A36D29"/>
    <w:rsid w:val="00A37C63"/>
    <w:rsid w:val="00A37CC5"/>
    <w:rsid w:val="00A4083A"/>
    <w:rsid w:val="00A41407"/>
    <w:rsid w:val="00A43705"/>
    <w:rsid w:val="00A43EF6"/>
    <w:rsid w:val="00A4424C"/>
    <w:rsid w:val="00A44EBD"/>
    <w:rsid w:val="00A46571"/>
    <w:rsid w:val="00A47742"/>
    <w:rsid w:val="00A4796B"/>
    <w:rsid w:val="00A47BEB"/>
    <w:rsid w:val="00A5152D"/>
    <w:rsid w:val="00A5362D"/>
    <w:rsid w:val="00A53B13"/>
    <w:rsid w:val="00A53BFF"/>
    <w:rsid w:val="00A54003"/>
    <w:rsid w:val="00A54057"/>
    <w:rsid w:val="00A540C0"/>
    <w:rsid w:val="00A541F0"/>
    <w:rsid w:val="00A54545"/>
    <w:rsid w:val="00A54756"/>
    <w:rsid w:val="00A549A9"/>
    <w:rsid w:val="00A61955"/>
    <w:rsid w:val="00A61F5B"/>
    <w:rsid w:val="00A62337"/>
    <w:rsid w:val="00A62F0B"/>
    <w:rsid w:val="00A63052"/>
    <w:rsid w:val="00A6517F"/>
    <w:rsid w:val="00A65D67"/>
    <w:rsid w:val="00A65DE7"/>
    <w:rsid w:val="00A66CDF"/>
    <w:rsid w:val="00A67DC2"/>
    <w:rsid w:val="00A67E07"/>
    <w:rsid w:val="00A70676"/>
    <w:rsid w:val="00A70C75"/>
    <w:rsid w:val="00A70D14"/>
    <w:rsid w:val="00A70F64"/>
    <w:rsid w:val="00A71063"/>
    <w:rsid w:val="00A712A4"/>
    <w:rsid w:val="00A7162C"/>
    <w:rsid w:val="00A71B15"/>
    <w:rsid w:val="00A71C64"/>
    <w:rsid w:val="00A72740"/>
    <w:rsid w:val="00A736C7"/>
    <w:rsid w:val="00A7405C"/>
    <w:rsid w:val="00A74681"/>
    <w:rsid w:val="00A7468E"/>
    <w:rsid w:val="00A74AFD"/>
    <w:rsid w:val="00A755BB"/>
    <w:rsid w:val="00A7564C"/>
    <w:rsid w:val="00A75E2C"/>
    <w:rsid w:val="00A75F92"/>
    <w:rsid w:val="00A76136"/>
    <w:rsid w:val="00A76815"/>
    <w:rsid w:val="00A76D6E"/>
    <w:rsid w:val="00A77765"/>
    <w:rsid w:val="00A806F2"/>
    <w:rsid w:val="00A80817"/>
    <w:rsid w:val="00A809C8"/>
    <w:rsid w:val="00A81B95"/>
    <w:rsid w:val="00A820D2"/>
    <w:rsid w:val="00A822EE"/>
    <w:rsid w:val="00A829ED"/>
    <w:rsid w:val="00A82ED7"/>
    <w:rsid w:val="00A83356"/>
    <w:rsid w:val="00A84219"/>
    <w:rsid w:val="00A84D52"/>
    <w:rsid w:val="00A86EFB"/>
    <w:rsid w:val="00A87C98"/>
    <w:rsid w:val="00A90A09"/>
    <w:rsid w:val="00A90D3C"/>
    <w:rsid w:val="00A910D8"/>
    <w:rsid w:val="00A9194F"/>
    <w:rsid w:val="00A94484"/>
    <w:rsid w:val="00A944BF"/>
    <w:rsid w:val="00A94998"/>
    <w:rsid w:val="00A94BD3"/>
    <w:rsid w:val="00A961EA"/>
    <w:rsid w:val="00A97079"/>
    <w:rsid w:val="00A976AB"/>
    <w:rsid w:val="00A976B8"/>
    <w:rsid w:val="00AA073E"/>
    <w:rsid w:val="00AA0F03"/>
    <w:rsid w:val="00AA1029"/>
    <w:rsid w:val="00AA12C3"/>
    <w:rsid w:val="00AA1FE0"/>
    <w:rsid w:val="00AA3873"/>
    <w:rsid w:val="00AA4493"/>
    <w:rsid w:val="00AA44B7"/>
    <w:rsid w:val="00AA5982"/>
    <w:rsid w:val="00AA5C2A"/>
    <w:rsid w:val="00AA5FF6"/>
    <w:rsid w:val="00AA69AA"/>
    <w:rsid w:val="00AA6C47"/>
    <w:rsid w:val="00AA7606"/>
    <w:rsid w:val="00AA7627"/>
    <w:rsid w:val="00AA79C0"/>
    <w:rsid w:val="00AB065C"/>
    <w:rsid w:val="00AB1D54"/>
    <w:rsid w:val="00AB284A"/>
    <w:rsid w:val="00AB298B"/>
    <w:rsid w:val="00AB2AA6"/>
    <w:rsid w:val="00AB2CE0"/>
    <w:rsid w:val="00AB40F5"/>
    <w:rsid w:val="00AB44C8"/>
    <w:rsid w:val="00AB4D4F"/>
    <w:rsid w:val="00AB50A0"/>
    <w:rsid w:val="00AB6008"/>
    <w:rsid w:val="00AB6EEF"/>
    <w:rsid w:val="00AB717B"/>
    <w:rsid w:val="00AB7208"/>
    <w:rsid w:val="00AB7E22"/>
    <w:rsid w:val="00AB7EBE"/>
    <w:rsid w:val="00AC0C97"/>
    <w:rsid w:val="00AC1C07"/>
    <w:rsid w:val="00AC1F9F"/>
    <w:rsid w:val="00AC2750"/>
    <w:rsid w:val="00AC2FA0"/>
    <w:rsid w:val="00AC4285"/>
    <w:rsid w:val="00AC476A"/>
    <w:rsid w:val="00AC49F2"/>
    <w:rsid w:val="00AC50F9"/>
    <w:rsid w:val="00AC571A"/>
    <w:rsid w:val="00AC5A52"/>
    <w:rsid w:val="00AC5BFF"/>
    <w:rsid w:val="00AC6106"/>
    <w:rsid w:val="00AC62B7"/>
    <w:rsid w:val="00AC6C12"/>
    <w:rsid w:val="00AD0360"/>
    <w:rsid w:val="00AD049B"/>
    <w:rsid w:val="00AD0652"/>
    <w:rsid w:val="00AD09A8"/>
    <w:rsid w:val="00AD0C31"/>
    <w:rsid w:val="00AD0CB2"/>
    <w:rsid w:val="00AD14F8"/>
    <w:rsid w:val="00AD1A5F"/>
    <w:rsid w:val="00AD1B63"/>
    <w:rsid w:val="00AD1CBC"/>
    <w:rsid w:val="00AD20A9"/>
    <w:rsid w:val="00AD37A8"/>
    <w:rsid w:val="00AD3A58"/>
    <w:rsid w:val="00AD457F"/>
    <w:rsid w:val="00AD49BF"/>
    <w:rsid w:val="00AD49D8"/>
    <w:rsid w:val="00AD4D2D"/>
    <w:rsid w:val="00AD52FB"/>
    <w:rsid w:val="00AD6CF1"/>
    <w:rsid w:val="00AD6ED6"/>
    <w:rsid w:val="00AE090A"/>
    <w:rsid w:val="00AE0A12"/>
    <w:rsid w:val="00AE19CB"/>
    <w:rsid w:val="00AE1B42"/>
    <w:rsid w:val="00AE1CC4"/>
    <w:rsid w:val="00AE3013"/>
    <w:rsid w:val="00AE32D9"/>
    <w:rsid w:val="00AE3638"/>
    <w:rsid w:val="00AE4481"/>
    <w:rsid w:val="00AE45A5"/>
    <w:rsid w:val="00AE4A2D"/>
    <w:rsid w:val="00AE4EA1"/>
    <w:rsid w:val="00AE5205"/>
    <w:rsid w:val="00AE540C"/>
    <w:rsid w:val="00AE5F80"/>
    <w:rsid w:val="00AE654B"/>
    <w:rsid w:val="00AE68A4"/>
    <w:rsid w:val="00AE79D1"/>
    <w:rsid w:val="00AF0F10"/>
    <w:rsid w:val="00AF178F"/>
    <w:rsid w:val="00AF2202"/>
    <w:rsid w:val="00AF2884"/>
    <w:rsid w:val="00AF2B0A"/>
    <w:rsid w:val="00AF2C55"/>
    <w:rsid w:val="00AF2DF0"/>
    <w:rsid w:val="00AF3857"/>
    <w:rsid w:val="00AF3C5D"/>
    <w:rsid w:val="00AF601C"/>
    <w:rsid w:val="00AF71D3"/>
    <w:rsid w:val="00AF7D9F"/>
    <w:rsid w:val="00B003ED"/>
    <w:rsid w:val="00B005CC"/>
    <w:rsid w:val="00B006F3"/>
    <w:rsid w:val="00B01116"/>
    <w:rsid w:val="00B02874"/>
    <w:rsid w:val="00B0295C"/>
    <w:rsid w:val="00B032C1"/>
    <w:rsid w:val="00B039A4"/>
    <w:rsid w:val="00B03FB8"/>
    <w:rsid w:val="00B05560"/>
    <w:rsid w:val="00B05659"/>
    <w:rsid w:val="00B05C7D"/>
    <w:rsid w:val="00B06AFC"/>
    <w:rsid w:val="00B06C5B"/>
    <w:rsid w:val="00B06E23"/>
    <w:rsid w:val="00B07978"/>
    <w:rsid w:val="00B10085"/>
    <w:rsid w:val="00B10FD8"/>
    <w:rsid w:val="00B11157"/>
    <w:rsid w:val="00B11346"/>
    <w:rsid w:val="00B11D4E"/>
    <w:rsid w:val="00B12AEF"/>
    <w:rsid w:val="00B1381D"/>
    <w:rsid w:val="00B1439C"/>
    <w:rsid w:val="00B14B1B"/>
    <w:rsid w:val="00B156EA"/>
    <w:rsid w:val="00B15AEC"/>
    <w:rsid w:val="00B162C0"/>
    <w:rsid w:val="00B16B51"/>
    <w:rsid w:val="00B16C38"/>
    <w:rsid w:val="00B16CBC"/>
    <w:rsid w:val="00B178D7"/>
    <w:rsid w:val="00B206F0"/>
    <w:rsid w:val="00B20710"/>
    <w:rsid w:val="00B208EF"/>
    <w:rsid w:val="00B20EEF"/>
    <w:rsid w:val="00B21427"/>
    <w:rsid w:val="00B21F74"/>
    <w:rsid w:val="00B220AD"/>
    <w:rsid w:val="00B2279D"/>
    <w:rsid w:val="00B2286A"/>
    <w:rsid w:val="00B2384A"/>
    <w:rsid w:val="00B238BF"/>
    <w:rsid w:val="00B23F31"/>
    <w:rsid w:val="00B24074"/>
    <w:rsid w:val="00B241A5"/>
    <w:rsid w:val="00B24452"/>
    <w:rsid w:val="00B24B21"/>
    <w:rsid w:val="00B26248"/>
    <w:rsid w:val="00B26632"/>
    <w:rsid w:val="00B26A81"/>
    <w:rsid w:val="00B26EF0"/>
    <w:rsid w:val="00B27669"/>
    <w:rsid w:val="00B300A0"/>
    <w:rsid w:val="00B30661"/>
    <w:rsid w:val="00B308E9"/>
    <w:rsid w:val="00B30D82"/>
    <w:rsid w:val="00B30E50"/>
    <w:rsid w:val="00B31FE5"/>
    <w:rsid w:val="00B3207D"/>
    <w:rsid w:val="00B32D77"/>
    <w:rsid w:val="00B33BC8"/>
    <w:rsid w:val="00B33CF7"/>
    <w:rsid w:val="00B33D65"/>
    <w:rsid w:val="00B33DC7"/>
    <w:rsid w:val="00B340D0"/>
    <w:rsid w:val="00B346FE"/>
    <w:rsid w:val="00B3477F"/>
    <w:rsid w:val="00B34788"/>
    <w:rsid w:val="00B35183"/>
    <w:rsid w:val="00B3548E"/>
    <w:rsid w:val="00B36B8D"/>
    <w:rsid w:val="00B37AA7"/>
    <w:rsid w:val="00B400A3"/>
    <w:rsid w:val="00B41086"/>
    <w:rsid w:val="00B425B6"/>
    <w:rsid w:val="00B42931"/>
    <w:rsid w:val="00B43379"/>
    <w:rsid w:val="00B44127"/>
    <w:rsid w:val="00B4427C"/>
    <w:rsid w:val="00B45BEA"/>
    <w:rsid w:val="00B45EE7"/>
    <w:rsid w:val="00B46B29"/>
    <w:rsid w:val="00B47A8A"/>
    <w:rsid w:val="00B50A3D"/>
    <w:rsid w:val="00B50C24"/>
    <w:rsid w:val="00B51768"/>
    <w:rsid w:val="00B51941"/>
    <w:rsid w:val="00B52366"/>
    <w:rsid w:val="00B52A57"/>
    <w:rsid w:val="00B5337F"/>
    <w:rsid w:val="00B55830"/>
    <w:rsid w:val="00B559B5"/>
    <w:rsid w:val="00B560B1"/>
    <w:rsid w:val="00B562F8"/>
    <w:rsid w:val="00B5734F"/>
    <w:rsid w:val="00B57663"/>
    <w:rsid w:val="00B57749"/>
    <w:rsid w:val="00B57DC9"/>
    <w:rsid w:val="00B57EAA"/>
    <w:rsid w:val="00B6007B"/>
    <w:rsid w:val="00B60450"/>
    <w:rsid w:val="00B605AA"/>
    <w:rsid w:val="00B62105"/>
    <w:rsid w:val="00B6221A"/>
    <w:rsid w:val="00B62BF6"/>
    <w:rsid w:val="00B64078"/>
    <w:rsid w:val="00B64986"/>
    <w:rsid w:val="00B657C4"/>
    <w:rsid w:val="00B65E73"/>
    <w:rsid w:val="00B65F6E"/>
    <w:rsid w:val="00B660C9"/>
    <w:rsid w:val="00B66141"/>
    <w:rsid w:val="00B6668F"/>
    <w:rsid w:val="00B66ABA"/>
    <w:rsid w:val="00B66D6D"/>
    <w:rsid w:val="00B67589"/>
    <w:rsid w:val="00B675B6"/>
    <w:rsid w:val="00B67744"/>
    <w:rsid w:val="00B679F0"/>
    <w:rsid w:val="00B67AFC"/>
    <w:rsid w:val="00B70C97"/>
    <w:rsid w:val="00B70EB6"/>
    <w:rsid w:val="00B71128"/>
    <w:rsid w:val="00B72E51"/>
    <w:rsid w:val="00B730C1"/>
    <w:rsid w:val="00B7355A"/>
    <w:rsid w:val="00B74844"/>
    <w:rsid w:val="00B74CF5"/>
    <w:rsid w:val="00B75017"/>
    <w:rsid w:val="00B75F78"/>
    <w:rsid w:val="00B771CD"/>
    <w:rsid w:val="00B77ADF"/>
    <w:rsid w:val="00B77CAD"/>
    <w:rsid w:val="00B81A62"/>
    <w:rsid w:val="00B828E8"/>
    <w:rsid w:val="00B834AA"/>
    <w:rsid w:val="00B85C36"/>
    <w:rsid w:val="00B86960"/>
    <w:rsid w:val="00B90842"/>
    <w:rsid w:val="00B909D0"/>
    <w:rsid w:val="00B90A9A"/>
    <w:rsid w:val="00B90B02"/>
    <w:rsid w:val="00B90BB8"/>
    <w:rsid w:val="00B90E04"/>
    <w:rsid w:val="00B91BB8"/>
    <w:rsid w:val="00B934B4"/>
    <w:rsid w:val="00B935BE"/>
    <w:rsid w:val="00B93896"/>
    <w:rsid w:val="00B95590"/>
    <w:rsid w:val="00B96179"/>
    <w:rsid w:val="00B97255"/>
    <w:rsid w:val="00B97A00"/>
    <w:rsid w:val="00B97D62"/>
    <w:rsid w:val="00BA0533"/>
    <w:rsid w:val="00BA0A34"/>
    <w:rsid w:val="00BA0FA7"/>
    <w:rsid w:val="00BA146D"/>
    <w:rsid w:val="00BA157C"/>
    <w:rsid w:val="00BA1E6A"/>
    <w:rsid w:val="00BA29C5"/>
    <w:rsid w:val="00BA33E1"/>
    <w:rsid w:val="00BA41A8"/>
    <w:rsid w:val="00BA450D"/>
    <w:rsid w:val="00BA467D"/>
    <w:rsid w:val="00BA491A"/>
    <w:rsid w:val="00BA5E1A"/>
    <w:rsid w:val="00BA5FD3"/>
    <w:rsid w:val="00BA65AF"/>
    <w:rsid w:val="00BA73F4"/>
    <w:rsid w:val="00BA7ED8"/>
    <w:rsid w:val="00BB067B"/>
    <w:rsid w:val="00BB0AD2"/>
    <w:rsid w:val="00BB1BDD"/>
    <w:rsid w:val="00BB1CCD"/>
    <w:rsid w:val="00BB2258"/>
    <w:rsid w:val="00BB2493"/>
    <w:rsid w:val="00BB2DEC"/>
    <w:rsid w:val="00BB4369"/>
    <w:rsid w:val="00BB50AE"/>
    <w:rsid w:val="00BB5674"/>
    <w:rsid w:val="00BB5CFD"/>
    <w:rsid w:val="00BB602C"/>
    <w:rsid w:val="00BB62A3"/>
    <w:rsid w:val="00BB6684"/>
    <w:rsid w:val="00BB6B6B"/>
    <w:rsid w:val="00BB78BB"/>
    <w:rsid w:val="00BB79B7"/>
    <w:rsid w:val="00BB7D17"/>
    <w:rsid w:val="00BC014D"/>
    <w:rsid w:val="00BC05C3"/>
    <w:rsid w:val="00BC07D7"/>
    <w:rsid w:val="00BC0CBB"/>
    <w:rsid w:val="00BC0D35"/>
    <w:rsid w:val="00BC1538"/>
    <w:rsid w:val="00BC1966"/>
    <w:rsid w:val="00BC1E1A"/>
    <w:rsid w:val="00BC21F4"/>
    <w:rsid w:val="00BC223D"/>
    <w:rsid w:val="00BC2453"/>
    <w:rsid w:val="00BC27A6"/>
    <w:rsid w:val="00BC2C6F"/>
    <w:rsid w:val="00BC3240"/>
    <w:rsid w:val="00BC5F61"/>
    <w:rsid w:val="00BC628B"/>
    <w:rsid w:val="00BC6846"/>
    <w:rsid w:val="00BC6CCD"/>
    <w:rsid w:val="00BC7CB9"/>
    <w:rsid w:val="00BD0783"/>
    <w:rsid w:val="00BD07B9"/>
    <w:rsid w:val="00BD0DA3"/>
    <w:rsid w:val="00BD17FD"/>
    <w:rsid w:val="00BD2D74"/>
    <w:rsid w:val="00BD3038"/>
    <w:rsid w:val="00BD35B7"/>
    <w:rsid w:val="00BD3681"/>
    <w:rsid w:val="00BD3812"/>
    <w:rsid w:val="00BD4210"/>
    <w:rsid w:val="00BD5469"/>
    <w:rsid w:val="00BD54C7"/>
    <w:rsid w:val="00BD62F7"/>
    <w:rsid w:val="00BD6C1A"/>
    <w:rsid w:val="00BD7246"/>
    <w:rsid w:val="00BD7ECB"/>
    <w:rsid w:val="00BE0599"/>
    <w:rsid w:val="00BE05D8"/>
    <w:rsid w:val="00BE0D73"/>
    <w:rsid w:val="00BE0FE8"/>
    <w:rsid w:val="00BE1546"/>
    <w:rsid w:val="00BE1DCA"/>
    <w:rsid w:val="00BE22A6"/>
    <w:rsid w:val="00BE22FD"/>
    <w:rsid w:val="00BE27A3"/>
    <w:rsid w:val="00BE2D2F"/>
    <w:rsid w:val="00BE3137"/>
    <w:rsid w:val="00BE319E"/>
    <w:rsid w:val="00BE3B91"/>
    <w:rsid w:val="00BE40E8"/>
    <w:rsid w:val="00BE5060"/>
    <w:rsid w:val="00BE5225"/>
    <w:rsid w:val="00BE577B"/>
    <w:rsid w:val="00BE588D"/>
    <w:rsid w:val="00BE5E8C"/>
    <w:rsid w:val="00BE5FD0"/>
    <w:rsid w:val="00BE6A65"/>
    <w:rsid w:val="00BE6CE7"/>
    <w:rsid w:val="00BE726B"/>
    <w:rsid w:val="00BE7AF5"/>
    <w:rsid w:val="00BF00E5"/>
    <w:rsid w:val="00BF09DC"/>
    <w:rsid w:val="00BF0E17"/>
    <w:rsid w:val="00BF19E3"/>
    <w:rsid w:val="00BF26FF"/>
    <w:rsid w:val="00BF369C"/>
    <w:rsid w:val="00BF52CC"/>
    <w:rsid w:val="00BF5D5E"/>
    <w:rsid w:val="00BF5F46"/>
    <w:rsid w:val="00BF60B0"/>
    <w:rsid w:val="00BF7067"/>
    <w:rsid w:val="00BF753A"/>
    <w:rsid w:val="00BF7EF9"/>
    <w:rsid w:val="00BF7F1E"/>
    <w:rsid w:val="00C002B9"/>
    <w:rsid w:val="00C00DC7"/>
    <w:rsid w:val="00C017EB"/>
    <w:rsid w:val="00C01CAA"/>
    <w:rsid w:val="00C022F9"/>
    <w:rsid w:val="00C044C3"/>
    <w:rsid w:val="00C04752"/>
    <w:rsid w:val="00C051FC"/>
    <w:rsid w:val="00C054B1"/>
    <w:rsid w:val="00C05954"/>
    <w:rsid w:val="00C10467"/>
    <w:rsid w:val="00C11B41"/>
    <w:rsid w:val="00C11FBC"/>
    <w:rsid w:val="00C1212E"/>
    <w:rsid w:val="00C126BE"/>
    <w:rsid w:val="00C12D97"/>
    <w:rsid w:val="00C13061"/>
    <w:rsid w:val="00C132CA"/>
    <w:rsid w:val="00C13390"/>
    <w:rsid w:val="00C138BB"/>
    <w:rsid w:val="00C13C00"/>
    <w:rsid w:val="00C13C2F"/>
    <w:rsid w:val="00C14DCC"/>
    <w:rsid w:val="00C150B9"/>
    <w:rsid w:val="00C165BB"/>
    <w:rsid w:val="00C1734A"/>
    <w:rsid w:val="00C17C8E"/>
    <w:rsid w:val="00C2036A"/>
    <w:rsid w:val="00C21766"/>
    <w:rsid w:val="00C219E3"/>
    <w:rsid w:val="00C2224B"/>
    <w:rsid w:val="00C22BD6"/>
    <w:rsid w:val="00C2362A"/>
    <w:rsid w:val="00C23761"/>
    <w:rsid w:val="00C23AB1"/>
    <w:rsid w:val="00C2479A"/>
    <w:rsid w:val="00C251BA"/>
    <w:rsid w:val="00C258A5"/>
    <w:rsid w:val="00C26919"/>
    <w:rsid w:val="00C27114"/>
    <w:rsid w:val="00C278A4"/>
    <w:rsid w:val="00C279BA"/>
    <w:rsid w:val="00C30113"/>
    <w:rsid w:val="00C3039B"/>
    <w:rsid w:val="00C3067D"/>
    <w:rsid w:val="00C309E6"/>
    <w:rsid w:val="00C30D48"/>
    <w:rsid w:val="00C3114E"/>
    <w:rsid w:val="00C32740"/>
    <w:rsid w:val="00C32B43"/>
    <w:rsid w:val="00C3323F"/>
    <w:rsid w:val="00C3423D"/>
    <w:rsid w:val="00C34252"/>
    <w:rsid w:val="00C34430"/>
    <w:rsid w:val="00C34E28"/>
    <w:rsid w:val="00C34FAA"/>
    <w:rsid w:val="00C350FB"/>
    <w:rsid w:val="00C3563D"/>
    <w:rsid w:val="00C35676"/>
    <w:rsid w:val="00C35790"/>
    <w:rsid w:val="00C35C57"/>
    <w:rsid w:val="00C36905"/>
    <w:rsid w:val="00C37D1A"/>
    <w:rsid w:val="00C41A66"/>
    <w:rsid w:val="00C43703"/>
    <w:rsid w:val="00C43801"/>
    <w:rsid w:val="00C43998"/>
    <w:rsid w:val="00C43BB7"/>
    <w:rsid w:val="00C4470F"/>
    <w:rsid w:val="00C45B03"/>
    <w:rsid w:val="00C45E19"/>
    <w:rsid w:val="00C4638C"/>
    <w:rsid w:val="00C46F33"/>
    <w:rsid w:val="00C47021"/>
    <w:rsid w:val="00C47766"/>
    <w:rsid w:val="00C477C8"/>
    <w:rsid w:val="00C5071E"/>
    <w:rsid w:val="00C5082D"/>
    <w:rsid w:val="00C5112A"/>
    <w:rsid w:val="00C514D2"/>
    <w:rsid w:val="00C51920"/>
    <w:rsid w:val="00C5238B"/>
    <w:rsid w:val="00C52D72"/>
    <w:rsid w:val="00C53752"/>
    <w:rsid w:val="00C53E37"/>
    <w:rsid w:val="00C547C8"/>
    <w:rsid w:val="00C54C41"/>
    <w:rsid w:val="00C554F3"/>
    <w:rsid w:val="00C5665F"/>
    <w:rsid w:val="00C56717"/>
    <w:rsid w:val="00C56890"/>
    <w:rsid w:val="00C56A14"/>
    <w:rsid w:val="00C56FB0"/>
    <w:rsid w:val="00C57294"/>
    <w:rsid w:val="00C575CB"/>
    <w:rsid w:val="00C61235"/>
    <w:rsid w:val="00C613F4"/>
    <w:rsid w:val="00C614F8"/>
    <w:rsid w:val="00C622AA"/>
    <w:rsid w:val="00C62D21"/>
    <w:rsid w:val="00C62EF2"/>
    <w:rsid w:val="00C6387A"/>
    <w:rsid w:val="00C63EC6"/>
    <w:rsid w:val="00C6457F"/>
    <w:rsid w:val="00C6488C"/>
    <w:rsid w:val="00C64AED"/>
    <w:rsid w:val="00C650A3"/>
    <w:rsid w:val="00C65C4E"/>
    <w:rsid w:val="00C65F44"/>
    <w:rsid w:val="00C66BF8"/>
    <w:rsid w:val="00C6777E"/>
    <w:rsid w:val="00C70046"/>
    <w:rsid w:val="00C7195E"/>
    <w:rsid w:val="00C719C0"/>
    <w:rsid w:val="00C72054"/>
    <w:rsid w:val="00C72B9D"/>
    <w:rsid w:val="00C72D45"/>
    <w:rsid w:val="00C735C2"/>
    <w:rsid w:val="00C739D0"/>
    <w:rsid w:val="00C73DD4"/>
    <w:rsid w:val="00C74E7D"/>
    <w:rsid w:val="00C74EFA"/>
    <w:rsid w:val="00C754CF"/>
    <w:rsid w:val="00C756C5"/>
    <w:rsid w:val="00C7633B"/>
    <w:rsid w:val="00C765B7"/>
    <w:rsid w:val="00C77379"/>
    <w:rsid w:val="00C77A4C"/>
    <w:rsid w:val="00C77EEC"/>
    <w:rsid w:val="00C807A8"/>
    <w:rsid w:val="00C80FC6"/>
    <w:rsid w:val="00C8104B"/>
    <w:rsid w:val="00C81FBE"/>
    <w:rsid w:val="00C825BF"/>
    <w:rsid w:val="00C82655"/>
    <w:rsid w:val="00C82F19"/>
    <w:rsid w:val="00C841B9"/>
    <w:rsid w:val="00C845FC"/>
    <w:rsid w:val="00C84786"/>
    <w:rsid w:val="00C85B4B"/>
    <w:rsid w:val="00C85E17"/>
    <w:rsid w:val="00C86622"/>
    <w:rsid w:val="00C86FB8"/>
    <w:rsid w:val="00C90022"/>
    <w:rsid w:val="00C904FC"/>
    <w:rsid w:val="00C9101A"/>
    <w:rsid w:val="00C916CA"/>
    <w:rsid w:val="00C91B59"/>
    <w:rsid w:val="00C91ED8"/>
    <w:rsid w:val="00C91F26"/>
    <w:rsid w:val="00C92389"/>
    <w:rsid w:val="00C94FFC"/>
    <w:rsid w:val="00C9613D"/>
    <w:rsid w:val="00C96C71"/>
    <w:rsid w:val="00C97AD1"/>
    <w:rsid w:val="00CA15F1"/>
    <w:rsid w:val="00CA18F7"/>
    <w:rsid w:val="00CA1DAD"/>
    <w:rsid w:val="00CA2820"/>
    <w:rsid w:val="00CA3393"/>
    <w:rsid w:val="00CA39B5"/>
    <w:rsid w:val="00CA424A"/>
    <w:rsid w:val="00CA4CEE"/>
    <w:rsid w:val="00CA4D4D"/>
    <w:rsid w:val="00CA5200"/>
    <w:rsid w:val="00CA56ED"/>
    <w:rsid w:val="00CA5A73"/>
    <w:rsid w:val="00CA5BBA"/>
    <w:rsid w:val="00CA657A"/>
    <w:rsid w:val="00CA6706"/>
    <w:rsid w:val="00CA7124"/>
    <w:rsid w:val="00CA72B1"/>
    <w:rsid w:val="00CA7472"/>
    <w:rsid w:val="00CA7554"/>
    <w:rsid w:val="00CA763D"/>
    <w:rsid w:val="00CA7CF7"/>
    <w:rsid w:val="00CB0008"/>
    <w:rsid w:val="00CB05CE"/>
    <w:rsid w:val="00CB0B3A"/>
    <w:rsid w:val="00CB232B"/>
    <w:rsid w:val="00CB2A58"/>
    <w:rsid w:val="00CB2B43"/>
    <w:rsid w:val="00CB3D52"/>
    <w:rsid w:val="00CB41E8"/>
    <w:rsid w:val="00CB4792"/>
    <w:rsid w:val="00CB5B4F"/>
    <w:rsid w:val="00CB6012"/>
    <w:rsid w:val="00CB63ED"/>
    <w:rsid w:val="00CB65C4"/>
    <w:rsid w:val="00CB6708"/>
    <w:rsid w:val="00CB6AA4"/>
    <w:rsid w:val="00CB6C67"/>
    <w:rsid w:val="00CB6D48"/>
    <w:rsid w:val="00CB77F6"/>
    <w:rsid w:val="00CB7FC8"/>
    <w:rsid w:val="00CC0301"/>
    <w:rsid w:val="00CC0687"/>
    <w:rsid w:val="00CC096A"/>
    <w:rsid w:val="00CC1012"/>
    <w:rsid w:val="00CC1500"/>
    <w:rsid w:val="00CC2A37"/>
    <w:rsid w:val="00CC3AAA"/>
    <w:rsid w:val="00CC3C0B"/>
    <w:rsid w:val="00CC3E7E"/>
    <w:rsid w:val="00CC3F11"/>
    <w:rsid w:val="00CC4908"/>
    <w:rsid w:val="00CC5001"/>
    <w:rsid w:val="00CC517B"/>
    <w:rsid w:val="00CC61FE"/>
    <w:rsid w:val="00CC694B"/>
    <w:rsid w:val="00CC6A56"/>
    <w:rsid w:val="00CC6C6B"/>
    <w:rsid w:val="00CC72EF"/>
    <w:rsid w:val="00CC75D4"/>
    <w:rsid w:val="00CD06B6"/>
    <w:rsid w:val="00CD0751"/>
    <w:rsid w:val="00CD08D2"/>
    <w:rsid w:val="00CD0DFD"/>
    <w:rsid w:val="00CD0FD0"/>
    <w:rsid w:val="00CD1AB9"/>
    <w:rsid w:val="00CD1AE9"/>
    <w:rsid w:val="00CD2484"/>
    <w:rsid w:val="00CD27C8"/>
    <w:rsid w:val="00CD2B31"/>
    <w:rsid w:val="00CD2F11"/>
    <w:rsid w:val="00CD436C"/>
    <w:rsid w:val="00CD446C"/>
    <w:rsid w:val="00CD52CF"/>
    <w:rsid w:val="00CD5F54"/>
    <w:rsid w:val="00CD60C8"/>
    <w:rsid w:val="00CD664E"/>
    <w:rsid w:val="00CD6E03"/>
    <w:rsid w:val="00CD722F"/>
    <w:rsid w:val="00CD724C"/>
    <w:rsid w:val="00CD7295"/>
    <w:rsid w:val="00CD7466"/>
    <w:rsid w:val="00CE00DD"/>
    <w:rsid w:val="00CE029D"/>
    <w:rsid w:val="00CE15F2"/>
    <w:rsid w:val="00CE195D"/>
    <w:rsid w:val="00CE22ED"/>
    <w:rsid w:val="00CE2C96"/>
    <w:rsid w:val="00CE42C9"/>
    <w:rsid w:val="00CE436F"/>
    <w:rsid w:val="00CE58C5"/>
    <w:rsid w:val="00CE65F7"/>
    <w:rsid w:val="00CE6855"/>
    <w:rsid w:val="00CE6932"/>
    <w:rsid w:val="00CE6A31"/>
    <w:rsid w:val="00CE6FA6"/>
    <w:rsid w:val="00CE749D"/>
    <w:rsid w:val="00CF07B2"/>
    <w:rsid w:val="00CF085C"/>
    <w:rsid w:val="00CF1F8D"/>
    <w:rsid w:val="00CF2010"/>
    <w:rsid w:val="00CF2EB3"/>
    <w:rsid w:val="00CF3158"/>
    <w:rsid w:val="00CF3982"/>
    <w:rsid w:val="00CF3D73"/>
    <w:rsid w:val="00CF43AC"/>
    <w:rsid w:val="00CF4487"/>
    <w:rsid w:val="00CF53BD"/>
    <w:rsid w:val="00CF6EDD"/>
    <w:rsid w:val="00CF78DA"/>
    <w:rsid w:val="00CF7CCA"/>
    <w:rsid w:val="00CF7CCE"/>
    <w:rsid w:val="00D00697"/>
    <w:rsid w:val="00D00720"/>
    <w:rsid w:val="00D01659"/>
    <w:rsid w:val="00D0242E"/>
    <w:rsid w:val="00D02672"/>
    <w:rsid w:val="00D04477"/>
    <w:rsid w:val="00D045D4"/>
    <w:rsid w:val="00D05134"/>
    <w:rsid w:val="00D05205"/>
    <w:rsid w:val="00D05522"/>
    <w:rsid w:val="00D055E9"/>
    <w:rsid w:val="00D068AD"/>
    <w:rsid w:val="00D06A45"/>
    <w:rsid w:val="00D06C2E"/>
    <w:rsid w:val="00D10A28"/>
    <w:rsid w:val="00D10AE7"/>
    <w:rsid w:val="00D10C16"/>
    <w:rsid w:val="00D11DE2"/>
    <w:rsid w:val="00D1248E"/>
    <w:rsid w:val="00D129BE"/>
    <w:rsid w:val="00D13486"/>
    <w:rsid w:val="00D146AE"/>
    <w:rsid w:val="00D156CD"/>
    <w:rsid w:val="00D15E77"/>
    <w:rsid w:val="00D16649"/>
    <w:rsid w:val="00D166AC"/>
    <w:rsid w:val="00D1739C"/>
    <w:rsid w:val="00D1741E"/>
    <w:rsid w:val="00D17847"/>
    <w:rsid w:val="00D20D85"/>
    <w:rsid w:val="00D21416"/>
    <w:rsid w:val="00D21667"/>
    <w:rsid w:val="00D21D53"/>
    <w:rsid w:val="00D23BB5"/>
    <w:rsid w:val="00D23BB8"/>
    <w:rsid w:val="00D23C6B"/>
    <w:rsid w:val="00D24F19"/>
    <w:rsid w:val="00D2675E"/>
    <w:rsid w:val="00D26BDA"/>
    <w:rsid w:val="00D26F94"/>
    <w:rsid w:val="00D271AC"/>
    <w:rsid w:val="00D27BF9"/>
    <w:rsid w:val="00D27E03"/>
    <w:rsid w:val="00D30759"/>
    <w:rsid w:val="00D3140E"/>
    <w:rsid w:val="00D322E5"/>
    <w:rsid w:val="00D327E0"/>
    <w:rsid w:val="00D32EA9"/>
    <w:rsid w:val="00D337E9"/>
    <w:rsid w:val="00D34073"/>
    <w:rsid w:val="00D34D80"/>
    <w:rsid w:val="00D3529B"/>
    <w:rsid w:val="00D3649F"/>
    <w:rsid w:val="00D3683E"/>
    <w:rsid w:val="00D36C4A"/>
    <w:rsid w:val="00D36CD3"/>
    <w:rsid w:val="00D36DC3"/>
    <w:rsid w:val="00D36F6E"/>
    <w:rsid w:val="00D378D4"/>
    <w:rsid w:val="00D40779"/>
    <w:rsid w:val="00D41075"/>
    <w:rsid w:val="00D41305"/>
    <w:rsid w:val="00D414DF"/>
    <w:rsid w:val="00D41B43"/>
    <w:rsid w:val="00D436D8"/>
    <w:rsid w:val="00D43C75"/>
    <w:rsid w:val="00D447D4"/>
    <w:rsid w:val="00D447F5"/>
    <w:rsid w:val="00D44FB5"/>
    <w:rsid w:val="00D45243"/>
    <w:rsid w:val="00D45977"/>
    <w:rsid w:val="00D45A65"/>
    <w:rsid w:val="00D45EFD"/>
    <w:rsid w:val="00D467C8"/>
    <w:rsid w:val="00D46A86"/>
    <w:rsid w:val="00D46BF0"/>
    <w:rsid w:val="00D476DA"/>
    <w:rsid w:val="00D5075B"/>
    <w:rsid w:val="00D51371"/>
    <w:rsid w:val="00D51889"/>
    <w:rsid w:val="00D51D01"/>
    <w:rsid w:val="00D52817"/>
    <w:rsid w:val="00D53CE4"/>
    <w:rsid w:val="00D540D3"/>
    <w:rsid w:val="00D541A0"/>
    <w:rsid w:val="00D545CA"/>
    <w:rsid w:val="00D54964"/>
    <w:rsid w:val="00D55759"/>
    <w:rsid w:val="00D55886"/>
    <w:rsid w:val="00D559D2"/>
    <w:rsid w:val="00D56721"/>
    <w:rsid w:val="00D56BD2"/>
    <w:rsid w:val="00D60533"/>
    <w:rsid w:val="00D60840"/>
    <w:rsid w:val="00D60D7F"/>
    <w:rsid w:val="00D61382"/>
    <w:rsid w:val="00D62106"/>
    <w:rsid w:val="00D622A6"/>
    <w:rsid w:val="00D626A0"/>
    <w:rsid w:val="00D628A7"/>
    <w:rsid w:val="00D63407"/>
    <w:rsid w:val="00D635B0"/>
    <w:rsid w:val="00D63E52"/>
    <w:rsid w:val="00D6497E"/>
    <w:rsid w:val="00D6508D"/>
    <w:rsid w:val="00D65473"/>
    <w:rsid w:val="00D655F0"/>
    <w:rsid w:val="00D65FB3"/>
    <w:rsid w:val="00D665E1"/>
    <w:rsid w:val="00D6698B"/>
    <w:rsid w:val="00D67B92"/>
    <w:rsid w:val="00D70540"/>
    <w:rsid w:val="00D72A2E"/>
    <w:rsid w:val="00D730BE"/>
    <w:rsid w:val="00D73902"/>
    <w:rsid w:val="00D73A1E"/>
    <w:rsid w:val="00D73E65"/>
    <w:rsid w:val="00D74087"/>
    <w:rsid w:val="00D76278"/>
    <w:rsid w:val="00D76332"/>
    <w:rsid w:val="00D7672B"/>
    <w:rsid w:val="00D76822"/>
    <w:rsid w:val="00D774D8"/>
    <w:rsid w:val="00D800D7"/>
    <w:rsid w:val="00D80399"/>
    <w:rsid w:val="00D8065F"/>
    <w:rsid w:val="00D80761"/>
    <w:rsid w:val="00D80950"/>
    <w:rsid w:val="00D80D51"/>
    <w:rsid w:val="00D810AB"/>
    <w:rsid w:val="00D819E7"/>
    <w:rsid w:val="00D81EDD"/>
    <w:rsid w:val="00D82048"/>
    <w:rsid w:val="00D8299B"/>
    <w:rsid w:val="00D82ACF"/>
    <w:rsid w:val="00D834F9"/>
    <w:rsid w:val="00D83576"/>
    <w:rsid w:val="00D83891"/>
    <w:rsid w:val="00D83BD3"/>
    <w:rsid w:val="00D85ACF"/>
    <w:rsid w:val="00D86DB2"/>
    <w:rsid w:val="00D87CAC"/>
    <w:rsid w:val="00D90CEC"/>
    <w:rsid w:val="00D910B3"/>
    <w:rsid w:val="00D91572"/>
    <w:rsid w:val="00D91A33"/>
    <w:rsid w:val="00D91AD8"/>
    <w:rsid w:val="00D91CA9"/>
    <w:rsid w:val="00D91DB4"/>
    <w:rsid w:val="00D9209A"/>
    <w:rsid w:val="00D92BA0"/>
    <w:rsid w:val="00D93B3C"/>
    <w:rsid w:val="00D93B5C"/>
    <w:rsid w:val="00D94136"/>
    <w:rsid w:val="00D9473D"/>
    <w:rsid w:val="00D95513"/>
    <w:rsid w:val="00D95732"/>
    <w:rsid w:val="00D969AD"/>
    <w:rsid w:val="00D977AB"/>
    <w:rsid w:val="00D97B51"/>
    <w:rsid w:val="00D97CA3"/>
    <w:rsid w:val="00DA051C"/>
    <w:rsid w:val="00DA0D70"/>
    <w:rsid w:val="00DA12CA"/>
    <w:rsid w:val="00DA192B"/>
    <w:rsid w:val="00DA1CDD"/>
    <w:rsid w:val="00DA252F"/>
    <w:rsid w:val="00DA276A"/>
    <w:rsid w:val="00DA294A"/>
    <w:rsid w:val="00DA2E37"/>
    <w:rsid w:val="00DA35AF"/>
    <w:rsid w:val="00DA3630"/>
    <w:rsid w:val="00DA371C"/>
    <w:rsid w:val="00DA3C19"/>
    <w:rsid w:val="00DA3D56"/>
    <w:rsid w:val="00DA47E1"/>
    <w:rsid w:val="00DA4B67"/>
    <w:rsid w:val="00DA56DA"/>
    <w:rsid w:val="00DA5DE1"/>
    <w:rsid w:val="00DA5E0B"/>
    <w:rsid w:val="00DA6385"/>
    <w:rsid w:val="00DA6CAC"/>
    <w:rsid w:val="00DA785C"/>
    <w:rsid w:val="00DA79E0"/>
    <w:rsid w:val="00DB068E"/>
    <w:rsid w:val="00DB0C70"/>
    <w:rsid w:val="00DB0D14"/>
    <w:rsid w:val="00DB1278"/>
    <w:rsid w:val="00DB2110"/>
    <w:rsid w:val="00DB3685"/>
    <w:rsid w:val="00DB36D5"/>
    <w:rsid w:val="00DB3994"/>
    <w:rsid w:val="00DB39C3"/>
    <w:rsid w:val="00DB48B4"/>
    <w:rsid w:val="00DB4975"/>
    <w:rsid w:val="00DB502C"/>
    <w:rsid w:val="00DB58F0"/>
    <w:rsid w:val="00DB7BFD"/>
    <w:rsid w:val="00DC01AB"/>
    <w:rsid w:val="00DC0BDB"/>
    <w:rsid w:val="00DC1F01"/>
    <w:rsid w:val="00DC2835"/>
    <w:rsid w:val="00DC2A1F"/>
    <w:rsid w:val="00DC37D8"/>
    <w:rsid w:val="00DC4207"/>
    <w:rsid w:val="00DC4259"/>
    <w:rsid w:val="00DC4C44"/>
    <w:rsid w:val="00DC5B5D"/>
    <w:rsid w:val="00DC693F"/>
    <w:rsid w:val="00DC73EE"/>
    <w:rsid w:val="00DD02BD"/>
    <w:rsid w:val="00DD129A"/>
    <w:rsid w:val="00DD13C7"/>
    <w:rsid w:val="00DD1535"/>
    <w:rsid w:val="00DD1713"/>
    <w:rsid w:val="00DD26F9"/>
    <w:rsid w:val="00DD2C73"/>
    <w:rsid w:val="00DD328D"/>
    <w:rsid w:val="00DD3C63"/>
    <w:rsid w:val="00DD42D4"/>
    <w:rsid w:val="00DD4ECA"/>
    <w:rsid w:val="00DD55D6"/>
    <w:rsid w:val="00DD5A22"/>
    <w:rsid w:val="00DD5F12"/>
    <w:rsid w:val="00DD6D49"/>
    <w:rsid w:val="00DD75C5"/>
    <w:rsid w:val="00DD77A3"/>
    <w:rsid w:val="00DD782D"/>
    <w:rsid w:val="00DD7FE8"/>
    <w:rsid w:val="00DE0AB0"/>
    <w:rsid w:val="00DE141A"/>
    <w:rsid w:val="00DE20D6"/>
    <w:rsid w:val="00DE325B"/>
    <w:rsid w:val="00DE381D"/>
    <w:rsid w:val="00DE3E5F"/>
    <w:rsid w:val="00DE46FF"/>
    <w:rsid w:val="00DE4C10"/>
    <w:rsid w:val="00DE517C"/>
    <w:rsid w:val="00DE52DB"/>
    <w:rsid w:val="00DE5470"/>
    <w:rsid w:val="00DE5677"/>
    <w:rsid w:val="00DE605C"/>
    <w:rsid w:val="00DE6448"/>
    <w:rsid w:val="00DE6BF3"/>
    <w:rsid w:val="00DE6F09"/>
    <w:rsid w:val="00DE7B9C"/>
    <w:rsid w:val="00DF09FC"/>
    <w:rsid w:val="00DF3641"/>
    <w:rsid w:val="00DF40A0"/>
    <w:rsid w:val="00DF524F"/>
    <w:rsid w:val="00DF5A24"/>
    <w:rsid w:val="00DF6DA7"/>
    <w:rsid w:val="00E004A6"/>
    <w:rsid w:val="00E02367"/>
    <w:rsid w:val="00E02468"/>
    <w:rsid w:val="00E02737"/>
    <w:rsid w:val="00E028E5"/>
    <w:rsid w:val="00E03765"/>
    <w:rsid w:val="00E0497A"/>
    <w:rsid w:val="00E04B93"/>
    <w:rsid w:val="00E04E16"/>
    <w:rsid w:val="00E0503F"/>
    <w:rsid w:val="00E06557"/>
    <w:rsid w:val="00E0718B"/>
    <w:rsid w:val="00E0761A"/>
    <w:rsid w:val="00E101FE"/>
    <w:rsid w:val="00E10272"/>
    <w:rsid w:val="00E11E93"/>
    <w:rsid w:val="00E12B66"/>
    <w:rsid w:val="00E13612"/>
    <w:rsid w:val="00E138C0"/>
    <w:rsid w:val="00E13FA5"/>
    <w:rsid w:val="00E14318"/>
    <w:rsid w:val="00E148D6"/>
    <w:rsid w:val="00E14B64"/>
    <w:rsid w:val="00E15867"/>
    <w:rsid w:val="00E158E3"/>
    <w:rsid w:val="00E1695D"/>
    <w:rsid w:val="00E17975"/>
    <w:rsid w:val="00E17BA6"/>
    <w:rsid w:val="00E207D9"/>
    <w:rsid w:val="00E20BB4"/>
    <w:rsid w:val="00E21190"/>
    <w:rsid w:val="00E2182B"/>
    <w:rsid w:val="00E22292"/>
    <w:rsid w:val="00E2245F"/>
    <w:rsid w:val="00E22963"/>
    <w:rsid w:val="00E22A86"/>
    <w:rsid w:val="00E22DE5"/>
    <w:rsid w:val="00E23E39"/>
    <w:rsid w:val="00E23E40"/>
    <w:rsid w:val="00E241B2"/>
    <w:rsid w:val="00E24921"/>
    <w:rsid w:val="00E251E7"/>
    <w:rsid w:val="00E255B5"/>
    <w:rsid w:val="00E25771"/>
    <w:rsid w:val="00E25EF1"/>
    <w:rsid w:val="00E26713"/>
    <w:rsid w:val="00E2691D"/>
    <w:rsid w:val="00E26A85"/>
    <w:rsid w:val="00E26B08"/>
    <w:rsid w:val="00E27411"/>
    <w:rsid w:val="00E305C0"/>
    <w:rsid w:val="00E31057"/>
    <w:rsid w:val="00E310D0"/>
    <w:rsid w:val="00E3114D"/>
    <w:rsid w:val="00E3267B"/>
    <w:rsid w:val="00E32B14"/>
    <w:rsid w:val="00E3305A"/>
    <w:rsid w:val="00E33222"/>
    <w:rsid w:val="00E348D9"/>
    <w:rsid w:val="00E34962"/>
    <w:rsid w:val="00E351D2"/>
    <w:rsid w:val="00E3536B"/>
    <w:rsid w:val="00E36FB5"/>
    <w:rsid w:val="00E370C9"/>
    <w:rsid w:val="00E3714F"/>
    <w:rsid w:val="00E37F59"/>
    <w:rsid w:val="00E41C08"/>
    <w:rsid w:val="00E41FBA"/>
    <w:rsid w:val="00E42A6C"/>
    <w:rsid w:val="00E42ABB"/>
    <w:rsid w:val="00E4339A"/>
    <w:rsid w:val="00E4347F"/>
    <w:rsid w:val="00E43814"/>
    <w:rsid w:val="00E443AA"/>
    <w:rsid w:val="00E45246"/>
    <w:rsid w:val="00E45285"/>
    <w:rsid w:val="00E45B60"/>
    <w:rsid w:val="00E4604E"/>
    <w:rsid w:val="00E46C0D"/>
    <w:rsid w:val="00E472B6"/>
    <w:rsid w:val="00E47365"/>
    <w:rsid w:val="00E50F63"/>
    <w:rsid w:val="00E5101D"/>
    <w:rsid w:val="00E513D4"/>
    <w:rsid w:val="00E51ED9"/>
    <w:rsid w:val="00E52D5F"/>
    <w:rsid w:val="00E52DBC"/>
    <w:rsid w:val="00E5318D"/>
    <w:rsid w:val="00E5396A"/>
    <w:rsid w:val="00E55414"/>
    <w:rsid w:val="00E5670D"/>
    <w:rsid w:val="00E56F7E"/>
    <w:rsid w:val="00E57B0F"/>
    <w:rsid w:val="00E60186"/>
    <w:rsid w:val="00E6152C"/>
    <w:rsid w:val="00E61F01"/>
    <w:rsid w:val="00E62731"/>
    <w:rsid w:val="00E6289D"/>
    <w:rsid w:val="00E634AA"/>
    <w:rsid w:val="00E6387B"/>
    <w:rsid w:val="00E63BF4"/>
    <w:rsid w:val="00E645DD"/>
    <w:rsid w:val="00E646A8"/>
    <w:rsid w:val="00E64724"/>
    <w:rsid w:val="00E647D8"/>
    <w:rsid w:val="00E650B6"/>
    <w:rsid w:val="00E66017"/>
    <w:rsid w:val="00E66D89"/>
    <w:rsid w:val="00E6740E"/>
    <w:rsid w:val="00E67AEA"/>
    <w:rsid w:val="00E67CFC"/>
    <w:rsid w:val="00E70630"/>
    <w:rsid w:val="00E708C2"/>
    <w:rsid w:val="00E709F3"/>
    <w:rsid w:val="00E71989"/>
    <w:rsid w:val="00E721B9"/>
    <w:rsid w:val="00E72662"/>
    <w:rsid w:val="00E728FD"/>
    <w:rsid w:val="00E73292"/>
    <w:rsid w:val="00E739A0"/>
    <w:rsid w:val="00E74556"/>
    <w:rsid w:val="00E7501D"/>
    <w:rsid w:val="00E75432"/>
    <w:rsid w:val="00E75C3E"/>
    <w:rsid w:val="00E75E16"/>
    <w:rsid w:val="00E76764"/>
    <w:rsid w:val="00E76BBD"/>
    <w:rsid w:val="00E77BB7"/>
    <w:rsid w:val="00E80E9F"/>
    <w:rsid w:val="00E80ED8"/>
    <w:rsid w:val="00E822FD"/>
    <w:rsid w:val="00E82D81"/>
    <w:rsid w:val="00E83115"/>
    <w:rsid w:val="00E8381C"/>
    <w:rsid w:val="00E84F71"/>
    <w:rsid w:val="00E867D7"/>
    <w:rsid w:val="00E874FE"/>
    <w:rsid w:val="00E917CF"/>
    <w:rsid w:val="00E91F86"/>
    <w:rsid w:val="00E920A5"/>
    <w:rsid w:val="00E9291F"/>
    <w:rsid w:val="00E92F47"/>
    <w:rsid w:val="00E932A6"/>
    <w:rsid w:val="00E93FA3"/>
    <w:rsid w:val="00E94032"/>
    <w:rsid w:val="00E945C3"/>
    <w:rsid w:val="00E94FA8"/>
    <w:rsid w:val="00E95304"/>
    <w:rsid w:val="00E959D9"/>
    <w:rsid w:val="00E95D45"/>
    <w:rsid w:val="00E961DC"/>
    <w:rsid w:val="00E9632F"/>
    <w:rsid w:val="00E96937"/>
    <w:rsid w:val="00E96B61"/>
    <w:rsid w:val="00E96D02"/>
    <w:rsid w:val="00E976BD"/>
    <w:rsid w:val="00E97A10"/>
    <w:rsid w:val="00EA08C9"/>
    <w:rsid w:val="00EA1561"/>
    <w:rsid w:val="00EA23F0"/>
    <w:rsid w:val="00EA2734"/>
    <w:rsid w:val="00EA2D38"/>
    <w:rsid w:val="00EA3064"/>
    <w:rsid w:val="00EA3374"/>
    <w:rsid w:val="00EA3400"/>
    <w:rsid w:val="00EA4C43"/>
    <w:rsid w:val="00EA557A"/>
    <w:rsid w:val="00EA606D"/>
    <w:rsid w:val="00EA6C9E"/>
    <w:rsid w:val="00EA7DE5"/>
    <w:rsid w:val="00EA7FCB"/>
    <w:rsid w:val="00EB131E"/>
    <w:rsid w:val="00EB167F"/>
    <w:rsid w:val="00EB17BF"/>
    <w:rsid w:val="00EB2412"/>
    <w:rsid w:val="00EB2A6E"/>
    <w:rsid w:val="00EB3184"/>
    <w:rsid w:val="00EB3B7B"/>
    <w:rsid w:val="00EB48C3"/>
    <w:rsid w:val="00EB50AD"/>
    <w:rsid w:val="00EB552E"/>
    <w:rsid w:val="00EB59F5"/>
    <w:rsid w:val="00EB61A7"/>
    <w:rsid w:val="00EB677A"/>
    <w:rsid w:val="00EB6831"/>
    <w:rsid w:val="00EB6B1E"/>
    <w:rsid w:val="00EC03BD"/>
    <w:rsid w:val="00EC137F"/>
    <w:rsid w:val="00EC19EA"/>
    <w:rsid w:val="00EC1BB5"/>
    <w:rsid w:val="00EC1CB7"/>
    <w:rsid w:val="00EC306B"/>
    <w:rsid w:val="00EC34B5"/>
    <w:rsid w:val="00EC37E9"/>
    <w:rsid w:val="00EC3914"/>
    <w:rsid w:val="00EC3973"/>
    <w:rsid w:val="00EC40F4"/>
    <w:rsid w:val="00EC4281"/>
    <w:rsid w:val="00EC437C"/>
    <w:rsid w:val="00EC4F48"/>
    <w:rsid w:val="00EC54F5"/>
    <w:rsid w:val="00EC5AE9"/>
    <w:rsid w:val="00EC723D"/>
    <w:rsid w:val="00EC7522"/>
    <w:rsid w:val="00EC75A3"/>
    <w:rsid w:val="00EC76A9"/>
    <w:rsid w:val="00EC7E1D"/>
    <w:rsid w:val="00ED0475"/>
    <w:rsid w:val="00ED0F11"/>
    <w:rsid w:val="00ED165E"/>
    <w:rsid w:val="00ED1E92"/>
    <w:rsid w:val="00ED33C3"/>
    <w:rsid w:val="00ED3976"/>
    <w:rsid w:val="00ED4637"/>
    <w:rsid w:val="00ED4D08"/>
    <w:rsid w:val="00ED5C76"/>
    <w:rsid w:val="00ED5E42"/>
    <w:rsid w:val="00ED5FC2"/>
    <w:rsid w:val="00ED65DA"/>
    <w:rsid w:val="00EE02C4"/>
    <w:rsid w:val="00EE0327"/>
    <w:rsid w:val="00EE0CDC"/>
    <w:rsid w:val="00EE164A"/>
    <w:rsid w:val="00EE1879"/>
    <w:rsid w:val="00EE19B9"/>
    <w:rsid w:val="00EE27A1"/>
    <w:rsid w:val="00EE2D6F"/>
    <w:rsid w:val="00EE3C57"/>
    <w:rsid w:val="00EE4622"/>
    <w:rsid w:val="00EE4CC8"/>
    <w:rsid w:val="00EE50CE"/>
    <w:rsid w:val="00EE6028"/>
    <w:rsid w:val="00EE606C"/>
    <w:rsid w:val="00EE6C2C"/>
    <w:rsid w:val="00EE7224"/>
    <w:rsid w:val="00EE7D21"/>
    <w:rsid w:val="00EF014A"/>
    <w:rsid w:val="00EF033E"/>
    <w:rsid w:val="00EF0C7E"/>
    <w:rsid w:val="00EF227C"/>
    <w:rsid w:val="00EF23B6"/>
    <w:rsid w:val="00EF284A"/>
    <w:rsid w:val="00EF2F09"/>
    <w:rsid w:val="00EF2FB8"/>
    <w:rsid w:val="00EF40F0"/>
    <w:rsid w:val="00EF444C"/>
    <w:rsid w:val="00EF5160"/>
    <w:rsid w:val="00EF52BB"/>
    <w:rsid w:val="00EF5579"/>
    <w:rsid w:val="00EF5F31"/>
    <w:rsid w:val="00EF69E9"/>
    <w:rsid w:val="00F00045"/>
    <w:rsid w:val="00F01452"/>
    <w:rsid w:val="00F01723"/>
    <w:rsid w:val="00F01A58"/>
    <w:rsid w:val="00F0234C"/>
    <w:rsid w:val="00F03431"/>
    <w:rsid w:val="00F03F64"/>
    <w:rsid w:val="00F0490A"/>
    <w:rsid w:val="00F04BD0"/>
    <w:rsid w:val="00F04E9E"/>
    <w:rsid w:val="00F06B6C"/>
    <w:rsid w:val="00F0762F"/>
    <w:rsid w:val="00F07A53"/>
    <w:rsid w:val="00F07B2C"/>
    <w:rsid w:val="00F1000B"/>
    <w:rsid w:val="00F10203"/>
    <w:rsid w:val="00F104D0"/>
    <w:rsid w:val="00F106F9"/>
    <w:rsid w:val="00F107BF"/>
    <w:rsid w:val="00F119CC"/>
    <w:rsid w:val="00F11F41"/>
    <w:rsid w:val="00F11F84"/>
    <w:rsid w:val="00F12CB3"/>
    <w:rsid w:val="00F13117"/>
    <w:rsid w:val="00F1357D"/>
    <w:rsid w:val="00F1411C"/>
    <w:rsid w:val="00F14795"/>
    <w:rsid w:val="00F1483D"/>
    <w:rsid w:val="00F14912"/>
    <w:rsid w:val="00F149E1"/>
    <w:rsid w:val="00F15673"/>
    <w:rsid w:val="00F16636"/>
    <w:rsid w:val="00F17759"/>
    <w:rsid w:val="00F178A8"/>
    <w:rsid w:val="00F20018"/>
    <w:rsid w:val="00F20B94"/>
    <w:rsid w:val="00F20CD3"/>
    <w:rsid w:val="00F20D69"/>
    <w:rsid w:val="00F20FD5"/>
    <w:rsid w:val="00F21677"/>
    <w:rsid w:val="00F22395"/>
    <w:rsid w:val="00F227D4"/>
    <w:rsid w:val="00F22CC0"/>
    <w:rsid w:val="00F23775"/>
    <w:rsid w:val="00F239C2"/>
    <w:rsid w:val="00F23AA9"/>
    <w:rsid w:val="00F24030"/>
    <w:rsid w:val="00F24E97"/>
    <w:rsid w:val="00F24F66"/>
    <w:rsid w:val="00F2503F"/>
    <w:rsid w:val="00F25AC2"/>
    <w:rsid w:val="00F25B35"/>
    <w:rsid w:val="00F274C4"/>
    <w:rsid w:val="00F27D23"/>
    <w:rsid w:val="00F27D4E"/>
    <w:rsid w:val="00F3049E"/>
    <w:rsid w:val="00F3073D"/>
    <w:rsid w:val="00F31543"/>
    <w:rsid w:val="00F316EC"/>
    <w:rsid w:val="00F321F2"/>
    <w:rsid w:val="00F3327C"/>
    <w:rsid w:val="00F3380F"/>
    <w:rsid w:val="00F346D7"/>
    <w:rsid w:val="00F34939"/>
    <w:rsid w:val="00F34A1D"/>
    <w:rsid w:val="00F34BBB"/>
    <w:rsid w:val="00F35121"/>
    <w:rsid w:val="00F353F9"/>
    <w:rsid w:val="00F3732C"/>
    <w:rsid w:val="00F378AD"/>
    <w:rsid w:val="00F37E15"/>
    <w:rsid w:val="00F40145"/>
    <w:rsid w:val="00F40E56"/>
    <w:rsid w:val="00F4192A"/>
    <w:rsid w:val="00F41BCC"/>
    <w:rsid w:val="00F424CA"/>
    <w:rsid w:val="00F428C3"/>
    <w:rsid w:val="00F42DE2"/>
    <w:rsid w:val="00F43541"/>
    <w:rsid w:val="00F43654"/>
    <w:rsid w:val="00F43AB4"/>
    <w:rsid w:val="00F43CAC"/>
    <w:rsid w:val="00F43FB5"/>
    <w:rsid w:val="00F44132"/>
    <w:rsid w:val="00F45017"/>
    <w:rsid w:val="00F451C6"/>
    <w:rsid w:val="00F456F6"/>
    <w:rsid w:val="00F45CA6"/>
    <w:rsid w:val="00F4619E"/>
    <w:rsid w:val="00F466DD"/>
    <w:rsid w:val="00F46CE3"/>
    <w:rsid w:val="00F46E30"/>
    <w:rsid w:val="00F46F41"/>
    <w:rsid w:val="00F47352"/>
    <w:rsid w:val="00F4784B"/>
    <w:rsid w:val="00F5109E"/>
    <w:rsid w:val="00F51B5A"/>
    <w:rsid w:val="00F52395"/>
    <w:rsid w:val="00F52674"/>
    <w:rsid w:val="00F52A2A"/>
    <w:rsid w:val="00F52B0B"/>
    <w:rsid w:val="00F52E1E"/>
    <w:rsid w:val="00F5306B"/>
    <w:rsid w:val="00F53958"/>
    <w:rsid w:val="00F53AF8"/>
    <w:rsid w:val="00F53D4E"/>
    <w:rsid w:val="00F54756"/>
    <w:rsid w:val="00F54D52"/>
    <w:rsid w:val="00F565BB"/>
    <w:rsid w:val="00F569C3"/>
    <w:rsid w:val="00F56A6F"/>
    <w:rsid w:val="00F5775E"/>
    <w:rsid w:val="00F57DE5"/>
    <w:rsid w:val="00F6073E"/>
    <w:rsid w:val="00F607AD"/>
    <w:rsid w:val="00F60D58"/>
    <w:rsid w:val="00F61069"/>
    <w:rsid w:val="00F6259B"/>
    <w:rsid w:val="00F62A6E"/>
    <w:rsid w:val="00F62BA2"/>
    <w:rsid w:val="00F63430"/>
    <w:rsid w:val="00F63A93"/>
    <w:rsid w:val="00F63BBC"/>
    <w:rsid w:val="00F63DCF"/>
    <w:rsid w:val="00F64020"/>
    <w:rsid w:val="00F6568C"/>
    <w:rsid w:val="00F65AB7"/>
    <w:rsid w:val="00F65CEC"/>
    <w:rsid w:val="00F66130"/>
    <w:rsid w:val="00F66133"/>
    <w:rsid w:val="00F66525"/>
    <w:rsid w:val="00F666E1"/>
    <w:rsid w:val="00F66D17"/>
    <w:rsid w:val="00F67021"/>
    <w:rsid w:val="00F67288"/>
    <w:rsid w:val="00F707C9"/>
    <w:rsid w:val="00F7134D"/>
    <w:rsid w:val="00F7185E"/>
    <w:rsid w:val="00F72034"/>
    <w:rsid w:val="00F722E8"/>
    <w:rsid w:val="00F724D1"/>
    <w:rsid w:val="00F72776"/>
    <w:rsid w:val="00F72E98"/>
    <w:rsid w:val="00F74382"/>
    <w:rsid w:val="00F74AE7"/>
    <w:rsid w:val="00F753D1"/>
    <w:rsid w:val="00F75448"/>
    <w:rsid w:val="00F756B2"/>
    <w:rsid w:val="00F75A1F"/>
    <w:rsid w:val="00F75F34"/>
    <w:rsid w:val="00F76E29"/>
    <w:rsid w:val="00F77A78"/>
    <w:rsid w:val="00F80226"/>
    <w:rsid w:val="00F810CB"/>
    <w:rsid w:val="00F815AA"/>
    <w:rsid w:val="00F816E8"/>
    <w:rsid w:val="00F81D9C"/>
    <w:rsid w:val="00F822B4"/>
    <w:rsid w:val="00F82A5B"/>
    <w:rsid w:val="00F82BFE"/>
    <w:rsid w:val="00F82E9A"/>
    <w:rsid w:val="00F8334B"/>
    <w:rsid w:val="00F83592"/>
    <w:rsid w:val="00F83B34"/>
    <w:rsid w:val="00F83C43"/>
    <w:rsid w:val="00F83E2B"/>
    <w:rsid w:val="00F84FCB"/>
    <w:rsid w:val="00F8545C"/>
    <w:rsid w:val="00F855BA"/>
    <w:rsid w:val="00F85713"/>
    <w:rsid w:val="00F85FE9"/>
    <w:rsid w:val="00F8674E"/>
    <w:rsid w:val="00F869D1"/>
    <w:rsid w:val="00F86EF2"/>
    <w:rsid w:val="00F87273"/>
    <w:rsid w:val="00F877D6"/>
    <w:rsid w:val="00F90679"/>
    <w:rsid w:val="00F90F85"/>
    <w:rsid w:val="00F90FEB"/>
    <w:rsid w:val="00F91571"/>
    <w:rsid w:val="00F91D31"/>
    <w:rsid w:val="00F91E61"/>
    <w:rsid w:val="00F93921"/>
    <w:rsid w:val="00F94EFE"/>
    <w:rsid w:val="00F955DD"/>
    <w:rsid w:val="00F95771"/>
    <w:rsid w:val="00F963D3"/>
    <w:rsid w:val="00F9641B"/>
    <w:rsid w:val="00F97066"/>
    <w:rsid w:val="00FA00D4"/>
    <w:rsid w:val="00FA031E"/>
    <w:rsid w:val="00FA034F"/>
    <w:rsid w:val="00FA084F"/>
    <w:rsid w:val="00FA0AEB"/>
    <w:rsid w:val="00FA0D9E"/>
    <w:rsid w:val="00FA1F0C"/>
    <w:rsid w:val="00FA1FFD"/>
    <w:rsid w:val="00FA27F9"/>
    <w:rsid w:val="00FA3E9B"/>
    <w:rsid w:val="00FA4D5A"/>
    <w:rsid w:val="00FA5533"/>
    <w:rsid w:val="00FA605A"/>
    <w:rsid w:val="00FA624D"/>
    <w:rsid w:val="00FA6A42"/>
    <w:rsid w:val="00FA712D"/>
    <w:rsid w:val="00FA74DB"/>
    <w:rsid w:val="00FA7693"/>
    <w:rsid w:val="00FA7727"/>
    <w:rsid w:val="00FB0B45"/>
    <w:rsid w:val="00FB1432"/>
    <w:rsid w:val="00FB1956"/>
    <w:rsid w:val="00FB1F35"/>
    <w:rsid w:val="00FB26F4"/>
    <w:rsid w:val="00FB28B9"/>
    <w:rsid w:val="00FB2959"/>
    <w:rsid w:val="00FB2B0E"/>
    <w:rsid w:val="00FB2DFF"/>
    <w:rsid w:val="00FB4476"/>
    <w:rsid w:val="00FB4869"/>
    <w:rsid w:val="00FB4A13"/>
    <w:rsid w:val="00FB4A70"/>
    <w:rsid w:val="00FB4AF2"/>
    <w:rsid w:val="00FB4D03"/>
    <w:rsid w:val="00FB52C7"/>
    <w:rsid w:val="00FB5FAB"/>
    <w:rsid w:val="00FB6814"/>
    <w:rsid w:val="00FB6F09"/>
    <w:rsid w:val="00FB78AB"/>
    <w:rsid w:val="00FC05FA"/>
    <w:rsid w:val="00FC06C4"/>
    <w:rsid w:val="00FC172C"/>
    <w:rsid w:val="00FC1EEC"/>
    <w:rsid w:val="00FC2128"/>
    <w:rsid w:val="00FC2768"/>
    <w:rsid w:val="00FC3032"/>
    <w:rsid w:val="00FC3909"/>
    <w:rsid w:val="00FC3D0D"/>
    <w:rsid w:val="00FC3E0A"/>
    <w:rsid w:val="00FC5C7A"/>
    <w:rsid w:val="00FC5D57"/>
    <w:rsid w:val="00FC69D8"/>
    <w:rsid w:val="00FC7B87"/>
    <w:rsid w:val="00FC7FD5"/>
    <w:rsid w:val="00FD0644"/>
    <w:rsid w:val="00FD13CF"/>
    <w:rsid w:val="00FD163D"/>
    <w:rsid w:val="00FD1969"/>
    <w:rsid w:val="00FD3A0A"/>
    <w:rsid w:val="00FD426D"/>
    <w:rsid w:val="00FD45BA"/>
    <w:rsid w:val="00FD48AC"/>
    <w:rsid w:val="00FD4F6D"/>
    <w:rsid w:val="00FD5024"/>
    <w:rsid w:val="00FD5ED0"/>
    <w:rsid w:val="00FD621C"/>
    <w:rsid w:val="00FD79D5"/>
    <w:rsid w:val="00FE063D"/>
    <w:rsid w:val="00FE079A"/>
    <w:rsid w:val="00FE0DC3"/>
    <w:rsid w:val="00FE0FB4"/>
    <w:rsid w:val="00FE10A1"/>
    <w:rsid w:val="00FE160C"/>
    <w:rsid w:val="00FE2F6E"/>
    <w:rsid w:val="00FE63D3"/>
    <w:rsid w:val="00FE680D"/>
    <w:rsid w:val="00FE6B5D"/>
    <w:rsid w:val="00FE6ED5"/>
    <w:rsid w:val="00FE74D2"/>
    <w:rsid w:val="00FE7547"/>
    <w:rsid w:val="00FE76CF"/>
    <w:rsid w:val="00FE7D68"/>
    <w:rsid w:val="00FF143E"/>
    <w:rsid w:val="00FF14C1"/>
    <w:rsid w:val="00FF1CDE"/>
    <w:rsid w:val="00FF25BC"/>
    <w:rsid w:val="00FF25D6"/>
    <w:rsid w:val="00FF26C6"/>
    <w:rsid w:val="00FF399B"/>
    <w:rsid w:val="00FF3B59"/>
    <w:rsid w:val="00FF3E21"/>
    <w:rsid w:val="00FF4649"/>
    <w:rsid w:val="00FF5073"/>
    <w:rsid w:val="00FF560E"/>
    <w:rsid w:val="00FF6207"/>
    <w:rsid w:val="00FF72FB"/>
    <w:rsid w:val="00FF7474"/>
    <w:rsid w:val="00FF7EBF"/>
    <w:rsid w:val="010CAFB5"/>
    <w:rsid w:val="0142A3C0"/>
    <w:rsid w:val="01538804"/>
    <w:rsid w:val="01674D09"/>
    <w:rsid w:val="0169224E"/>
    <w:rsid w:val="01AA39AB"/>
    <w:rsid w:val="020FB195"/>
    <w:rsid w:val="026693C8"/>
    <w:rsid w:val="0277980D"/>
    <w:rsid w:val="02960099"/>
    <w:rsid w:val="031FA1A4"/>
    <w:rsid w:val="033F3B41"/>
    <w:rsid w:val="041D1803"/>
    <w:rsid w:val="044C5407"/>
    <w:rsid w:val="0485C85A"/>
    <w:rsid w:val="04F0458D"/>
    <w:rsid w:val="053B1A7B"/>
    <w:rsid w:val="055ACC76"/>
    <w:rsid w:val="0577437F"/>
    <w:rsid w:val="063E782F"/>
    <w:rsid w:val="07014BBF"/>
    <w:rsid w:val="07288CAB"/>
    <w:rsid w:val="072FAB2C"/>
    <w:rsid w:val="07A742CD"/>
    <w:rsid w:val="07C9BB1C"/>
    <w:rsid w:val="0821EFB8"/>
    <w:rsid w:val="08228C05"/>
    <w:rsid w:val="083F55E3"/>
    <w:rsid w:val="08E89909"/>
    <w:rsid w:val="090E2AC7"/>
    <w:rsid w:val="09B2BEF8"/>
    <w:rsid w:val="0A8D5DC0"/>
    <w:rsid w:val="0B4DA204"/>
    <w:rsid w:val="0B7D1262"/>
    <w:rsid w:val="0C4956DE"/>
    <w:rsid w:val="0C9918CC"/>
    <w:rsid w:val="0D0376E2"/>
    <w:rsid w:val="0D3933BA"/>
    <w:rsid w:val="0D7A12EA"/>
    <w:rsid w:val="0DAA979E"/>
    <w:rsid w:val="0DFF3A0A"/>
    <w:rsid w:val="0EAA3D24"/>
    <w:rsid w:val="0EED88E7"/>
    <w:rsid w:val="0F624916"/>
    <w:rsid w:val="0F6D2D93"/>
    <w:rsid w:val="104C54F2"/>
    <w:rsid w:val="107303AF"/>
    <w:rsid w:val="108D39BD"/>
    <w:rsid w:val="10E4C32D"/>
    <w:rsid w:val="116A1FF8"/>
    <w:rsid w:val="11B351CC"/>
    <w:rsid w:val="11EAC7E0"/>
    <w:rsid w:val="124938E3"/>
    <w:rsid w:val="12D5C85D"/>
    <w:rsid w:val="1312FAD7"/>
    <w:rsid w:val="134238F2"/>
    <w:rsid w:val="13F20130"/>
    <w:rsid w:val="142CB892"/>
    <w:rsid w:val="1497C50B"/>
    <w:rsid w:val="153EE112"/>
    <w:rsid w:val="15B9701C"/>
    <w:rsid w:val="16BB638E"/>
    <w:rsid w:val="1776B6BB"/>
    <w:rsid w:val="18329662"/>
    <w:rsid w:val="187FF585"/>
    <w:rsid w:val="1917A80A"/>
    <w:rsid w:val="19DCA130"/>
    <w:rsid w:val="1A4B77D4"/>
    <w:rsid w:val="1A7D5F6B"/>
    <w:rsid w:val="1AA31B42"/>
    <w:rsid w:val="1B3FB0F6"/>
    <w:rsid w:val="1B87FD28"/>
    <w:rsid w:val="1BDFEF2F"/>
    <w:rsid w:val="1BE06951"/>
    <w:rsid w:val="1C30F226"/>
    <w:rsid w:val="1C67DEFD"/>
    <w:rsid w:val="1CCEBA50"/>
    <w:rsid w:val="1CECDF65"/>
    <w:rsid w:val="1D71D4A0"/>
    <w:rsid w:val="1DB8D3A1"/>
    <w:rsid w:val="1DC8A971"/>
    <w:rsid w:val="1E6FDE38"/>
    <w:rsid w:val="1EA1543A"/>
    <w:rsid w:val="1F5C4DB3"/>
    <w:rsid w:val="1FEF3568"/>
    <w:rsid w:val="200F34F2"/>
    <w:rsid w:val="20C41839"/>
    <w:rsid w:val="20CB1B07"/>
    <w:rsid w:val="210ABBA7"/>
    <w:rsid w:val="213914B8"/>
    <w:rsid w:val="22697602"/>
    <w:rsid w:val="22DF2B89"/>
    <w:rsid w:val="233CEFB6"/>
    <w:rsid w:val="237312D3"/>
    <w:rsid w:val="2397BB87"/>
    <w:rsid w:val="23BD9D56"/>
    <w:rsid w:val="244DCFEE"/>
    <w:rsid w:val="250C39EE"/>
    <w:rsid w:val="25CCEB27"/>
    <w:rsid w:val="25E5ECE0"/>
    <w:rsid w:val="26AF819D"/>
    <w:rsid w:val="26D9BF97"/>
    <w:rsid w:val="26FA2338"/>
    <w:rsid w:val="2726319E"/>
    <w:rsid w:val="289FEF72"/>
    <w:rsid w:val="28BE9471"/>
    <w:rsid w:val="29647F5A"/>
    <w:rsid w:val="29759E06"/>
    <w:rsid w:val="2A5DADF0"/>
    <w:rsid w:val="2AB43D4B"/>
    <w:rsid w:val="2AE10A9E"/>
    <w:rsid w:val="2B2DE6F2"/>
    <w:rsid w:val="2B84BFCF"/>
    <w:rsid w:val="2BB4F190"/>
    <w:rsid w:val="2BD807E9"/>
    <w:rsid w:val="2C5D2BAE"/>
    <w:rsid w:val="2C6E879E"/>
    <w:rsid w:val="2C818887"/>
    <w:rsid w:val="2C900C38"/>
    <w:rsid w:val="2D4146A9"/>
    <w:rsid w:val="2D60E88B"/>
    <w:rsid w:val="2EEC0C33"/>
    <w:rsid w:val="2F044A5E"/>
    <w:rsid w:val="2F111197"/>
    <w:rsid w:val="2F23DFD3"/>
    <w:rsid w:val="2F27AC99"/>
    <w:rsid w:val="2F994EC4"/>
    <w:rsid w:val="2FAE0087"/>
    <w:rsid w:val="2FD0327E"/>
    <w:rsid w:val="305B8608"/>
    <w:rsid w:val="3096B28A"/>
    <w:rsid w:val="311BD58A"/>
    <w:rsid w:val="31453B36"/>
    <w:rsid w:val="3153CEF6"/>
    <w:rsid w:val="31781168"/>
    <w:rsid w:val="31B3BF4D"/>
    <w:rsid w:val="31C02069"/>
    <w:rsid w:val="32DD104B"/>
    <w:rsid w:val="3320C3B4"/>
    <w:rsid w:val="33454AE5"/>
    <w:rsid w:val="33576425"/>
    <w:rsid w:val="33DCCA79"/>
    <w:rsid w:val="33DCF368"/>
    <w:rsid w:val="3411E8EC"/>
    <w:rsid w:val="3420466E"/>
    <w:rsid w:val="346D5ACB"/>
    <w:rsid w:val="3481400D"/>
    <w:rsid w:val="34B775AB"/>
    <w:rsid w:val="34EBABD9"/>
    <w:rsid w:val="3503870B"/>
    <w:rsid w:val="35789830"/>
    <w:rsid w:val="3605304E"/>
    <w:rsid w:val="361DE5C1"/>
    <w:rsid w:val="36485993"/>
    <w:rsid w:val="37466D31"/>
    <w:rsid w:val="375A3497"/>
    <w:rsid w:val="381001C6"/>
    <w:rsid w:val="382ED144"/>
    <w:rsid w:val="38DE49C0"/>
    <w:rsid w:val="38F52430"/>
    <w:rsid w:val="3954D8EC"/>
    <w:rsid w:val="397330DE"/>
    <w:rsid w:val="39A9D007"/>
    <w:rsid w:val="39C725F4"/>
    <w:rsid w:val="3A1285AC"/>
    <w:rsid w:val="3A5D77FB"/>
    <w:rsid w:val="3A893E0F"/>
    <w:rsid w:val="3B6A6096"/>
    <w:rsid w:val="3B984207"/>
    <w:rsid w:val="3C88C579"/>
    <w:rsid w:val="3CD90FB2"/>
    <w:rsid w:val="3D19BC83"/>
    <w:rsid w:val="3D9A579C"/>
    <w:rsid w:val="3DB579CC"/>
    <w:rsid w:val="3E49F3DB"/>
    <w:rsid w:val="40634BB4"/>
    <w:rsid w:val="40DBA8BF"/>
    <w:rsid w:val="4151D494"/>
    <w:rsid w:val="416BFC08"/>
    <w:rsid w:val="41951BA8"/>
    <w:rsid w:val="4280CE77"/>
    <w:rsid w:val="42EAAE80"/>
    <w:rsid w:val="43337E8C"/>
    <w:rsid w:val="43F1D6FD"/>
    <w:rsid w:val="441EE14B"/>
    <w:rsid w:val="44654ECD"/>
    <w:rsid w:val="44955D6D"/>
    <w:rsid w:val="44C383AE"/>
    <w:rsid w:val="450EA256"/>
    <w:rsid w:val="457714B6"/>
    <w:rsid w:val="462A79E9"/>
    <w:rsid w:val="4663E310"/>
    <w:rsid w:val="47BE1B54"/>
    <w:rsid w:val="484286E1"/>
    <w:rsid w:val="495146EF"/>
    <w:rsid w:val="4A76CEA7"/>
    <w:rsid w:val="4AA86A66"/>
    <w:rsid w:val="4C1117A9"/>
    <w:rsid w:val="4C3FD44F"/>
    <w:rsid w:val="4CDB0865"/>
    <w:rsid w:val="4E290203"/>
    <w:rsid w:val="4E2D8F52"/>
    <w:rsid w:val="4E889666"/>
    <w:rsid w:val="4E89E6B8"/>
    <w:rsid w:val="4ED8304D"/>
    <w:rsid w:val="4EF33AC0"/>
    <w:rsid w:val="4F2DFA4B"/>
    <w:rsid w:val="4F540453"/>
    <w:rsid w:val="501B4C71"/>
    <w:rsid w:val="5021861E"/>
    <w:rsid w:val="50A3B150"/>
    <w:rsid w:val="50D4A198"/>
    <w:rsid w:val="50F019B2"/>
    <w:rsid w:val="5120A404"/>
    <w:rsid w:val="5158BAF1"/>
    <w:rsid w:val="519B0977"/>
    <w:rsid w:val="51C8338D"/>
    <w:rsid w:val="51F9734C"/>
    <w:rsid w:val="52AFA671"/>
    <w:rsid w:val="52BCFC73"/>
    <w:rsid w:val="52C18576"/>
    <w:rsid w:val="52D306A5"/>
    <w:rsid w:val="539C2E45"/>
    <w:rsid w:val="539C5799"/>
    <w:rsid w:val="55E0EE53"/>
    <w:rsid w:val="5632B354"/>
    <w:rsid w:val="5716F913"/>
    <w:rsid w:val="57825667"/>
    <w:rsid w:val="57A6E265"/>
    <w:rsid w:val="57EC8C8C"/>
    <w:rsid w:val="5897E6AA"/>
    <w:rsid w:val="58B37362"/>
    <w:rsid w:val="58B4354C"/>
    <w:rsid w:val="58BCAFA0"/>
    <w:rsid w:val="59AE2BCE"/>
    <w:rsid w:val="59E9E35B"/>
    <w:rsid w:val="5A0F8751"/>
    <w:rsid w:val="5A16BFD3"/>
    <w:rsid w:val="5A185ECF"/>
    <w:rsid w:val="5A62E022"/>
    <w:rsid w:val="5A8BE184"/>
    <w:rsid w:val="5A8C78FC"/>
    <w:rsid w:val="5AF01977"/>
    <w:rsid w:val="5C30FC2C"/>
    <w:rsid w:val="5C65E0F5"/>
    <w:rsid w:val="5C6780A6"/>
    <w:rsid w:val="5D033CFE"/>
    <w:rsid w:val="5D43C257"/>
    <w:rsid w:val="600BF52F"/>
    <w:rsid w:val="60129DDC"/>
    <w:rsid w:val="6180F086"/>
    <w:rsid w:val="61EB7A31"/>
    <w:rsid w:val="6205A541"/>
    <w:rsid w:val="6251A295"/>
    <w:rsid w:val="62923902"/>
    <w:rsid w:val="6341273A"/>
    <w:rsid w:val="63A57AA8"/>
    <w:rsid w:val="63B59F24"/>
    <w:rsid w:val="63DE26A7"/>
    <w:rsid w:val="6421B6EC"/>
    <w:rsid w:val="648C26D6"/>
    <w:rsid w:val="65362F09"/>
    <w:rsid w:val="6571D2C3"/>
    <w:rsid w:val="6583772A"/>
    <w:rsid w:val="662E28FD"/>
    <w:rsid w:val="6646B72E"/>
    <w:rsid w:val="6681D3CD"/>
    <w:rsid w:val="66C1787F"/>
    <w:rsid w:val="673279F0"/>
    <w:rsid w:val="67398976"/>
    <w:rsid w:val="676EE648"/>
    <w:rsid w:val="67703BC2"/>
    <w:rsid w:val="6793958D"/>
    <w:rsid w:val="67E15707"/>
    <w:rsid w:val="68296613"/>
    <w:rsid w:val="687140E4"/>
    <w:rsid w:val="69289E55"/>
    <w:rsid w:val="692ECBEE"/>
    <w:rsid w:val="6951FD5A"/>
    <w:rsid w:val="69A283DB"/>
    <w:rsid w:val="6A1730AD"/>
    <w:rsid w:val="6A5844C0"/>
    <w:rsid w:val="6AB839F0"/>
    <w:rsid w:val="6B4E62A2"/>
    <w:rsid w:val="6B649B6C"/>
    <w:rsid w:val="6CC647B6"/>
    <w:rsid w:val="6CD61F61"/>
    <w:rsid w:val="6CF86A10"/>
    <w:rsid w:val="6F2B65E2"/>
    <w:rsid w:val="6F404E86"/>
    <w:rsid w:val="6F59F3E0"/>
    <w:rsid w:val="70C78C05"/>
    <w:rsid w:val="70EE572C"/>
    <w:rsid w:val="7100E106"/>
    <w:rsid w:val="7136FB6E"/>
    <w:rsid w:val="727D771E"/>
    <w:rsid w:val="72F22BA2"/>
    <w:rsid w:val="73716D0E"/>
    <w:rsid w:val="73AB6800"/>
    <w:rsid w:val="73EF6B31"/>
    <w:rsid w:val="73F5071C"/>
    <w:rsid w:val="740D8436"/>
    <w:rsid w:val="7466400A"/>
    <w:rsid w:val="7489F40D"/>
    <w:rsid w:val="755719FC"/>
    <w:rsid w:val="75585B67"/>
    <w:rsid w:val="75A53C6C"/>
    <w:rsid w:val="75EB28BB"/>
    <w:rsid w:val="770BF9A4"/>
    <w:rsid w:val="7732BF3C"/>
    <w:rsid w:val="77358F3F"/>
    <w:rsid w:val="77E0D38B"/>
    <w:rsid w:val="78ADD167"/>
    <w:rsid w:val="78C34499"/>
    <w:rsid w:val="7928B2E5"/>
    <w:rsid w:val="79CC7FB6"/>
    <w:rsid w:val="79FE1D8B"/>
    <w:rsid w:val="7A0859AB"/>
    <w:rsid w:val="7A3E1720"/>
    <w:rsid w:val="7A5B2FF9"/>
    <w:rsid w:val="7AA0506D"/>
    <w:rsid w:val="7AF8A345"/>
    <w:rsid w:val="7AFCC9EF"/>
    <w:rsid w:val="7B360246"/>
    <w:rsid w:val="7B5EF710"/>
    <w:rsid w:val="7B833391"/>
    <w:rsid w:val="7BFB5903"/>
    <w:rsid w:val="7CEC1880"/>
    <w:rsid w:val="7D445829"/>
    <w:rsid w:val="7D65FDA1"/>
    <w:rsid w:val="7DBD33E9"/>
    <w:rsid w:val="7E57EEDC"/>
    <w:rsid w:val="7E6159F8"/>
    <w:rsid w:val="7E756D57"/>
    <w:rsid w:val="7E81B5DC"/>
    <w:rsid w:val="7ED30962"/>
    <w:rsid w:val="7FBAE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F848CB"/>
  <w15:docId w15:val="{AB693F32-E512-40B3-BC24-AA66C259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9" w:unhideWhenUsed="1"/>
    <w:lsdException w:name="index 2" w:semiHidden="1" w:uiPriority="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" w:unhideWhenUsed="1"/>
    <w:lsdException w:name="index heading" w:semiHidden="1" w:unhideWhenUsed="1"/>
    <w:lsdException w:name="caption" w:uiPriority="4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C1B"/>
    <w:rPr>
      <w:lang w:val="en-US"/>
    </w:rPr>
  </w:style>
  <w:style w:type="paragraph" w:styleId="Heading1">
    <w:name w:val="heading 1"/>
    <w:basedOn w:val="Heading2"/>
    <w:next w:val="BodyText"/>
    <w:link w:val="Heading1Char"/>
    <w:qFormat/>
    <w:rsid w:val="00422F9E"/>
    <w:pPr>
      <w:pageBreakBefore/>
      <w:spacing w:before="360" w:after="360" w:line="520" w:lineRule="exact"/>
      <w:outlineLvl w:val="0"/>
    </w:pPr>
    <w:rPr>
      <w:b w:val="0"/>
      <w:color w:val="CDA139" w:themeColor="text2"/>
      <w:sz w:val="48"/>
    </w:rPr>
  </w:style>
  <w:style w:type="paragraph" w:styleId="Heading2">
    <w:name w:val="heading 2"/>
    <w:basedOn w:val="BodyText"/>
    <w:next w:val="BodyText"/>
    <w:link w:val="Heading2Char"/>
    <w:uiPriority w:val="9"/>
    <w:qFormat/>
    <w:rsid w:val="0091160B"/>
    <w:pPr>
      <w:keepNext/>
      <w:spacing w:before="400" w:after="0" w:line="320" w:lineRule="exact"/>
      <w:outlineLvl w:val="1"/>
    </w:pPr>
    <w:rPr>
      <w:b/>
      <w:color w:val="00338D"/>
      <w:sz w:val="28"/>
    </w:rPr>
  </w:style>
  <w:style w:type="paragraph" w:styleId="Heading3">
    <w:name w:val="heading 3"/>
    <w:basedOn w:val="Heading4"/>
    <w:next w:val="BodyText"/>
    <w:link w:val="Heading3Char"/>
    <w:qFormat/>
    <w:rsid w:val="0091160B"/>
    <w:pPr>
      <w:outlineLvl w:val="2"/>
    </w:pPr>
    <w:rPr>
      <w:b/>
      <w:i w:val="0"/>
    </w:rPr>
  </w:style>
  <w:style w:type="paragraph" w:styleId="Heading4">
    <w:name w:val="heading 4"/>
    <w:basedOn w:val="Heading5"/>
    <w:next w:val="BodyText"/>
    <w:link w:val="Heading4Char"/>
    <w:qFormat/>
    <w:rsid w:val="0091160B"/>
    <w:pPr>
      <w:spacing w:line="280" w:lineRule="exact"/>
      <w:outlineLvl w:val="3"/>
    </w:pPr>
    <w:rPr>
      <w:b w:val="0"/>
      <w:sz w:val="24"/>
    </w:rPr>
  </w:style>
  <w:style w:type="paragraph" w:styleId="Heading5">
    <w:name w:val="heading 5"/>
    <w:basedOn w:val="BodyText"/>
    <w:next w:val="BodyText"/>
    <w:link w:val="Heading5Char"/>
    <w:qFormat/>
    <w:rsid w:val="00EA606D"/>
    <w:pPr>
      <w:keepNext/>
      <w:spacing w:before="400" w:after="0" w:line="260" w:lineRule="exact"/>
      <w:outlineLvl w:val="4"/>
    </w:pPr>
    <w:rPr>
      <w:b/>
      <w:i/>
      <w:color w:val="00338D"/>
    </w:rPr>
  </w:style>
  <w:style w:type="paragraph" w:styleId="Heading6">
    <w:name w:val="heading 6"/>
    <w:basedOn w:val="Normal"/>
    <w:next w:val="Normal"/>
    <w:link w:val="Heading6Char"/>
    <w:semiHidden/>
    <w:rsid w:val="0076641F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76641F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76641F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76641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3F0066"/>
    <w:pPr>
      <w:spacing w:before="240" w:after="240"/>
    </w:pPr>
    <w:rPr>
      <w:sz w:val="20"/>
      <w:szCs w:val="20"/>
    </w:rPr>
  </w:style>
  <w:style w:type="paragraph" w:styleId="TOC4">
    <w:name w:val="toc 4"/>
    <w:basedOn w:val="TOC3"/>
    <w:uiPriority w:val="9"/>
    <w:rsid w:val="00021AE3"/>
    <w:pPr>
      <w:ind w:left="440"/>
    </w:pPr>
  </w:style>
  <w:style w:type="paragraph" w:styleId="TOC3">
    <w:name w:val="toc 3"/>
    <w:basedOn w:val="TOC2"/>
    <w:uiPriority w:val="39"/>
    <w:rsid w:val="00021AE3"/>
    <w:pPr>
      <w:spacing w:before="0"/>
      <w:ind w:left="220"/>
    </w:pPr>
    <w:rPr>
      <w:b/>
      <w:bCs w:val="0"/>
    </w:rPr>
  </w:style>
  <w:style w:type="paragraph" w:styleId="TOC2">
    <w:name w:val="toc 2"/>
    <w:basedOn w:val="TOC1"/>
    <w:uiPriority w:val="39"/>
    <w:rsid w:val="00021AE3"/>
    <w:pPr>
      <w:spacing w:before="240"/>
    </w:pPr>
    <w:rPr>
      <w:rFonts w:asciiTheme="minorHAnsi" w:hAnsiTheme="minorHAnsi" w:cstheme="minorHAnsi"/>
      <w:caps/>
      <w:szCs w:val="20"/>
    </w:rPr>
  </w:style>
  <w:style w:type="paragraph" w:styleId="TOC1">
    <w:name w:val="toc 1"/>
    <w:basedOn w:val="Normal"/>
    <w:uiPriority w:val="39"/>
    <w:qFormat/>
    <w:rsid w:val="00515F93"/>
    <w:pPr>
      <w:tabs>
        <w:tab w:val="left" w:leader="dot" w:pos="7920"/>
      </w:tabs>
      <w:spacing w:before="360"/>
    </w:pPr>
    <w:rPr>
      <w:rFonts w:ascii="Arial Bold" w:hAnsi="Arial Bold" w:cstheme="majorHAnsi"/>
      <w:bCs/>
      <w:color w:val="FFFFFF" w:themeColor="background2"/>
      <w:sz w:val="20"/>
      <w:szCs w:val="24"/>
    </w:rPr>
  </w:style>
  <w:style w:type="paragraph" w:styleId="Footer">
    <w:name w:val="footer"/>
    <w:basedOn w:val="Normal"/>
    <w:link w:val="FooterChar"/>
    <w:uiPriority w:val="9"/>
    <w:rsid w:val="00855937"/>
    <w:pPr>
      <w:tabs>
        <w:tab w:val="right" w:pos="9450"/>
      </w:tabs>
    </w:pPr>
    <w:rPr>
      <w:noProof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2E0312"/>
    <w:pPr>
      <w:spacing w:line="220" w:lineRule="atLeast"/>
    </w:pPr>
    <w:rPr>
      <w:sz w:val="18"/>
    </w:rPr>
  </w:style>
  <w:style w:type="paragraph" w:styleId="ListBullet">
    <w:name w:val="List Bullet"/>
    <w:basedOn w:val="BodyText"/>
    <w:qFormat/>
    <w:rsid w:val="0091160B"/>
    <w:pPr>
      <w:numPr>
        <w:numId w:val="1"/>
      </w:numPr>
      <w:spacing w:before="60" w:after="60"/>
    </w:pPr>
  </w:style>
  <w:style w:type="paragraph" w:styleId="ListBullet2">
    <w:name w:val="List Bullet 2"/>
    <w:basedOn w:val="ListBullet"/>
    <w:qFormat/>
    <w:rsid w:val="0091160B"/>
    <w:pPr>
      <w:numPr>
        <w:numId w:val="5"/>
      </w:numPr>
      <w:ind w:left="648" w:hanging="288"/>
    </w:pPr>
  </w:style>
  <w:style w:type="paragraph" w:customStyle="1" w:styleId="zreportname">
    <w:name w:val="zreport name"/>
    <w:basedOn w:val="Normal"/>
    <w:uiPriority w:val="11"/>
    <w:rsid w:val="00B005CC"/>
    <w:pPr>
      <w:keepLines/>
      <w:spacing w:after="120"/>
    </w:pPr>
    <w:rPr>
      <w:b/>
      <w:color w:val="00338D"/>
      <w:sz w:val="40"/>
    </w:rPr>
  </w:style>
  <w:style w:type="paragraph" w:customStyle="1" w:styleId="zcontents">
    <w:name w:val="zcontents"/>
    <w:basedOn w:val="Normal"/>
    <w:uiPriority w:val="11"/>
    <w:rsid w:val="003F0066"/>
    <w:pPr>
      <w:spacing w:after="260"/>
    </w:pPr>
    <w:rPr>
      <w:b/>
      <w:color w:val="00338D"/>
      <w:sz w:val="32"/>
    </w:rPr>
  </w:style>
  <w:style w:type="paragraph" w:customStyle="1" w:styleId="zcompanyname">
    <w:name w:val="zcompany name"/>
    <w:basedOn w:val="Normal"/>
    <w:uiPriority w:val="11"/>
    <w:rsid w:val="00785EEF"/>
    <w:pPr>
      <w:spacing w:after="720" w:line="216" w:lineRule="auto"/>
    </w:pPr>
    <w:rPr>
      <w:rFonts w:asciiTheme="majorHAnsi" w:hAnsiTheme="majorHAnsi" w:cstheme="majorHAnsi"/>
      <w:noProof/>
      <w:color w:val="00338D"/>
      <w:sz w:val="130"/>
      <w:szCs w:val="130"/>
    </w:rPr>
  </w:style>
  <w:style w:type="paragraph" w:styleId="FootnoteText">
    <w:name w:val="footnote text"/>
    <w:basedOn w:val="Normal"/>
    <w:link w:val="FootnoteTextChar"/>
    <w:uiPriority w:val="99"/>
    <w:rsid w:val="00C6488C"/>
    <w:rPr>
      <w:sz w:val="16"/>
    </w:rPr>
  </w:style>
  <w:style w:type="paragraph" w:customStyle="1" w:styleId="zreportsubtitle">
    <w:name w:val="zreport subtitle"/>
    <w:basedOn w:val="zreportname"/>
    <w:uiPriority w:val="11"/>
    <w:rsid w:val="00B005CC"/>
    <w:rPr>
      <w:sz w:val="28"/>
    </w:rPr>
  </w:style>
  <w:style w:type="paragraph" w:styleId="BodyTextIndent">
    <w:name w:val="Body Text Indent"/>
    <w:basedOn w:val="BodyText"/>
    <w:link w:val="BodyTextIndentChar"/>
    <w:rsid w:val="004F4718"/>
  </w:style>
  <w:style w:type="paragraph" w:styleId="Index1">
    <w:name w:val="index 1"/>
    <w:basedOn w:val="Normal"/>
    <w:next w:val="Normal"/>
    <w:uiPriority w:val="9"/>
    <w:rsid w:val="00021AE3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BodyText"/>
    <w:next w:val="BodyText"/>
    <w:uiPriority w:val="5"/>
    <w:qFormat/>
    <w:rsid w:val="00D2675E"/>
    <w:pPr>
      <w:spacing w:before="280" w:after="140"/>
      <w:jc w:val="center"/>
    </w:pPr>
    <w:rPr>
      <w:rFonts w:eastAsia="Arial Unicode MS"/>
    </w:rPr>
  </w:style>
  <w:style w:type="paragraph" w:styleId="Signature">
    <w:name w:val="Signature"/>
    <w:basedOn w:val="Normal"/>
    <w:link w:val="SignatureChar"/>
    <w:uiPriority w:val="1"/>
    <w:unhideWhenUsed/>
    <w:rsid w:val="00021AE3"/>
  </w:style>
  <w:style w:type="character" w:styleId="PageNumber">
    <w:name w:val="page number"/>
    <w:basedOn w:val="DefaultParagraphFont"/>
    <w:uiPriority w:val="9"/>
    <w:rsid w:val="00515F93"/>
    <w:rPr>
      <w:rFonts w:ascii="Arial" w:hAnsi="Arial"/>
      <w:b/>
      <w:sz w:val="18"/>
      <w:szCs w:val="16"/>
    </w:rPr>
  </w:style>
  <w:style w:type="paragraph" w:styleId="Index2">
    <w:name w:val="index 2"/>
    <w:basedOn w:val="Normal"/>
    <w:next w:val="Normal"/>
    <w:uiPriority w:val="9"/>
    <w:rsid w:val="00021AE3"/>
    <w:pPr>
      <w:ind w:left="340" w:right="851"/>
    </w:pPr>
  </w:style>
  <w:style w:type="paragraph" w:customStyle="1" w:styleId="zreportaddinfo">
    <w:name w:val="zreport addinfo"/>
    <w:basedOn w:val="Normal"/>
    <w:uiPriority w:val="11"/>
    <w:rsid w:val="003F0066"/>
    <w:pPr>
      <w:framePr w:hSpace="181" w:wrap="around" w:vAnchor="page" w:hAnchor="margin" w:y="12475"/>
      <w:spacing w:after="120"/>
    </w:pPr>
    <w:rPr>
      <w:noProof/>
      <w:color w:val="00338D"/>
      <w:sz w:val="24"/>
    </w:rPr>
  </w:style>
  <w:style w:type="paragraph" w:customStyle="1" w:styleId="AppendixHeading">
    <w:name w:val="Appendix Heading"/>
    <w:basedOn w:val="AppendixHeading2"/>
    <w:next w:val="BodyText"/>
    <w:qFormat/>
    <w:rsid w:val="00334E17"/>
    <w:pPr>
      <w:pageBreakBefore/>
      <w:numPr>
        <w:ilvl w:val="0"/>
        <w:numId w:val="0"/>
      </w:numPr>
      <w:spacing w:before="0" w:line="360" w:lineRule="exact"/>
    </w:pPr>
    <w:rPr>
      <w:sz w:val="32"/>
    </w:rPr>
  </w:style>
  <w:style w:type="paragraph" w:styleId="ListBullet3">
    <w:name w:val="List Bullet 3"/>
    <w:basedOn w:val="ListBullet"/>
    <w:uiPriority w:val="99"/>
    <w:qFormat/>
    <w:rsid w:val="00231A3E"/>
    <w:pPr>
      <w:numPr>
        <w:numId w:val="6"/>
      </w:numPr>
      <w:ind w:left="864" w:hanging="216"/>
    </w:pPr>
  </w:style>
  <w:style w:type="paragraph" w:customStyle="1" w:styleId="AppendixHeading2">
    <w:name w:val="Appendix Heading 2"/>
    <w:basedOn w:val="BodyText"/>
    <w:next w:val="BodyText"/>
    <w:qFormat/>
    <w:rsid w:val="00C92389"/>
    <w:pPr>
      <w:numPr>
        <w:ilvl w:val="1"/>
        <w:numId w:val="4"/>
      </w:numPr>
      <w:spacing w:before="400" w:line="320" w:lineRule="exact"/>
    </w:pPr>
    <w:rPr>
      <w:b/>
      <w:color w:val="CDA139" w:themeColor="text2"/>
      <w:sz w:val="28"/>
    </w:rPr>
  </w:style>
  <w:style w:type="paragraph" w:customStyle="1" w:styleId="AppendixHeading3">
    <w:name w:val="Appendix Heading 3"/>
    <w:basedOn w:val="Heading3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4">
    <w:name w:val="Appendix Heading 4"/>
    <w:basedOn w:val="Heading4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5">
    <w:name w:val="Appendix Heading 5"/>
    <w:basedOn w:val="Heading5"/>
    <w:next w:val="BodyText"/>
    <w:qFormat/>
    <w:rsid w:val="00021AE3"/>
    <w:pPr>
      <w:outlineLvl w:val="9"/>
    </w:pPr>
  </w:style>
  <w:style w:type="paragraph" w:styleId="BodyText3">
    <w:name w:val="Body Text 3"/>
    <w:basedOn w:val="Normal"/>
    <w:link w:val="BodyText3Char"/>
    <w:uiPriority w:val="10"/>
    <w:qFormat/>
    <w:rsid w:val="00412C8A"/>
    <w:pPr>
      <w:ind w:left="142" w:hanging="142"/>
    </w:pPr>
    <w:rPr>
      <w:sz w:val="18"/>
      <w:szCs w:val="16"/>
    </w:rPr>
  </w:style>
  <w:style w:type="paragraph" w:styleId="Caption">
    <w:name w:val="caption"/>
    <w:basedOn w:val="Normal"/>
    <w:next w:val="Normal"/>
    <w:uiPriority w:val="4"/>
    <w:qFormat/>
    <w:rsid w:val="003F0066"/>
    <w:pPr>
      <w:keepNext/>
      <w:spacing w:after="140"/>
    </w:pPr>
    <w:rPr>
      <w:rFonts w:eastAsiaTheme="minorEastAsia" w:cstheme="minorBidi"/>
      <w:b/>
      <w:iCs/>
      <w:color w:val="00338D"/>
      <w:szCs w:val="18"/>
      <w:lang w:eastAsia="zh-CN"/>
    </w:rPr>
  </w:style>
  <w:style w:type="paragraph" w:styleId="ListBullet4">
    <w:name w:val="List Bullet 4"/>
    <w:basedOn w:val="ListBullet2"/>
    <w:uiPriority w:val="99"/>
    <w:rsid w:val="00231A3E"/>
    <w:pPr>
      <w:numPr>
        <w:numId w:val="7"/>
      </w:numPr>
      <w:ind w:left="1152" w:hanging="288"/>
    </w:pPr>
  </w:style>
  <w:style w:type="paragraph" w:customStyle="1" w:styleId="zDocRevwH2">
    <w:name w:val="zDocRevwH2"/>
    <w:basedOn w:val="Normal"/>
    <w:uiPriority w:val="11"/>
    <w:rsid w:val="008761B8"/>
    <w:pPr>
      <w:spacing w:before="130" w:after="130"/>
    </w:pPr>
    <w:rPr>
      <w:b/>
      <w:color w:val="00338D"/>
      <w:sz w:val="28"/>
    </w:rPr>
  </w:style>
  <w:style w:type="paragraph" w:customStyle="1" w:styleId="zDocRevwH1">
    <w:name w:val="zDocRevwH1"/>
    <w:basedOn w:val="Normal"/>
    <w:uiPriority w:val="11"/>
    <w:rsid w:val="008761B8"/>
    <w:pPr>
      <w:spacing w:before="720" w:after="130"/>
    </w:pPr>
    <w:rPr>
      <w:b/>
      <w:color w:val="00338D"/>
      <w:sz w:val="32"/>
    </w:rPr>
  </w:style>
  <w:style w:type="character" w:customStyle="1" w:styleId="BodyTextChar">
    <w:name w:val="Body Text Char"/>
    <w:basedOn w:val="DefaultParagraphFont"/>
    <w:link w:val="BodyText"/>
    <w:rsid w:val="003F0066"/>
    <w:rPr>
      <w:sz w:val="20"/>
      <w:szCs w:val="20"/>
      <w:lang w:val="en-US"/>
    </w:rPr>
  </w:style>
  <w:style w:type="character" w:customStyle="1" w:styleId="BodyTextIndentChar">
    <w:name w:val="Body Text Indent Char"/>
    <w:basedOn w:val="BodyTextChar"/>
    <w:link w:val="BodyTextIndent"/>
    <w:rsid w:val="004F4718"/>
    <w:rPr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72EA3"/>
    <w:rPr>
      <w:color w:val="808080"/>
    </w:rPr>
  </w:style>
  <w:style w:type="paragraph" w:customStyle="1" w:styleId="Bodytextnavyhighlight">
    <w:name w:val="Body text navy highlight"/>
    <w:basedOn w:val="BodyText"/>
    <w:next w:val="BodyText"/>
    <w:qFormat/>
    <w:rsid w:val="00F94EFE"/>
    <w:rPr>
      <w:rFonts w:eastAsia="Arial Unicode MS"/>
      <w:b/>
      <w:color w:val="00338D"/>
    </w:rPr>
  </w:style>
  <w:style w:type="paragraph" w:customStyle="1" w:styleId="Bodytextpurplehighlight">
    <w:name w:val="Body text purple highlight"/>
    <w:basedOn w:val="Bodytextnavyhighlight"/>
    <w:next w:val="BodyText"/>
    <w:qFormat/>
    <w:rsid w:val="00D2675E"/>
    <w:rPr>
      <w:color w:val="6D2077"/>
    </w:rPr>
  </w:style>
  <w:style w:type="paragraph" w:customStyle="1" w:styleId="Introparagraph">
    <w:name w:val="Intro paragraph"/>
    <w:basedOn w:val="BodyText"/>
    <w:next w:val="BodyText"/>
    <w:uiPriority w:val="1"/>
    <w:qFormat/>
    <w:rsid w:val="0091160B"/>
    <w:rPr>
      <w:rFonts w:eastAsia="Arial Unicode MS"/>
      <w:color w:val="121243" w:themeColor="text1"/>
      <w:sz w:val="28"/>
      <w:szCs w:val="28"/>
    </w:rPr>
  </w:style>
  <w:style w:type="paragraph" w:customStyle="1" w:styleId="Source">
    <w:name w:val="Source"/>
    <w:basedOn w:val="BodyText"/>
    <w:uiPriority w:val="6"/>
    <w:qFormat/>
    <w:rsid w:val="00D2675E"/>
    <w:pPr>
      <w:tabs>
        <w:tab w:val="left" w:pos="1134"/>
      </w:tabs>
      <w:spacing w:before="40" w:after="280"/>
      <w:ind w:left="851" w:hanging="851"/>
      <w:contextualSpacing/>
    </w:pPr>
    <w:rPr>
      <w:rFonts w:eastAsia="Arial Unicode MS"/>
      <w:sz w:val="12"/>
      <w:szCs w:val="12"/>
    </w:rPr>
  </w:style>
  <w:style w:type="paragraph" w:customStyle="1" w:styleId="Tablesubtitle">
    <w:name w:val="Table subtitle"/>
    <w:basedOn w:val="Normal"/>
    <w:rsid w:val="00D76822"/>
    <w:pPr>
      <w:spacing w:before="40" w:after="40"/>
    </w:pPr>
    <w:rPr>
      <w:rFonts w:eastAsiaTheme="minorEastAsia" w:cstheme="minorBidi"/>
      <w:b/>
      <w:color w:val="00338D"/>
      <w:sz w:val="20"/>
      <w:lang w:eastAsia="zh-CN"/>
    </w:rPr>
  </w:style>
  <w:style w:type="paragraph" w:customStyle="1" w:styleId="Tablewhite">
    <w:name w:val="Table white"/>
    <w:basedOn w:val="Normal"/>
    <w:uiPriority w:val="1"/>
    <w:qFormat/>
    <w:rsid w:val="003B03FF"/>
    <w:pPr>
      <w:spacing w:before="40" w:after="40"/>
    </w:pPr>
    <w:rPr>
      <w:rFonts w:eastAsiaTheme="minorEastAsia" w:cstheme="minorBidi"/>
      <w:color w:val="FFFFFF" w:themeColor="background2"/>
      <w:sz w:val="20"/>
      <w:lang w:eastAsia="zh-CN"/>
    </w:rPr>
  </w:style>
  <w:style w:type="paragraph" w:styleId="ListBullet5">
    <w:name w:val="List Bullet 5"/>
    <w:basedOn w:val="Normal"/>
    <w:uiPriority w:val="99"/>
    <w:unhideWhenUsed/>
    <w:rsid w:val="00F94EFE"/>
    <w:pPr>
      <w:numPr>
        <w:ilvl w:val="4"/>
        <w:numId w:val="1"/>
      </w:numPr>
      <w:contextualSpacing/>
    </w:pPr>
  </w:style>
  <w:style w:type="paragraph" w:styleId="ListNumber">
    <w:name w:val="List Number"/>
    <w:basedOn w:val="Normal"/>
    <w:rsid w:val="005E57B8"/>
    <w:pPr>
      <w:numPr>
        <w:numId w:val="2"/>
      </w:numPr>
      <w:spacing w:before="60" w:after="60"/>
    </w:pPr>
  </w:style>
  <w:style w:type="paragraph" w:styleId="ListNumber2">
    <w:name w:val="List Number 2"/>
    <w:basedOn w:val="Normal"/>
    <w:uiPriority w:val="99"/>
    <w:unhideWhenUsed/>
    <w:rsid w:val="005E57B8"/>
    <w:pPr>
      <w:numPr>
        <w:ilvl w:val="1"/>
        <w:numId w:val="2"/>
      </w:numPr>
      <w:spacing w:before="60" w:after="60"/>
    </w:pPr>
  </w:style>
  <w:style w:type="table" w:customStyle="1" w:styleId="KPMGFinancialTable">
    <w:name w:val="KPMG Financial Table"/>
    <w:basedOn w:val="TableNormal"/>
    <w:uiPriority w:val="99"/>
    <w:rsid w:val="00A36781"/>
    <w:pPr>
      <w:spacing w:before="40" w:after="40"/>
      <w:jc w:val="right"/>
    </w:pPr>
    <w:rPr>
      <w:rFonts w:eastAsiaTheme="minorEastAsia" w:cstheme="minorBidi"/>
      <w:sz w:val="18"/>
      <w:lang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KPMGCVtable">
    <w:name w:val="KPMG CV table"/>
    <w:basedOn w:val="TableNormal"/>
    <w:uiPriority w:val="99"/>
    <w:rsid w:val="005C4BBD"/>
    <w:pPr>
      <w:spacing w:before="40" w:after="40"/>
    </w:pPr>
    <w:rPr>
      <w:rFonts w:eastAsiaTheme="minorEastAsia" w:cstheme="minorBidi"/>
      <w:sz w:val="18"/>
      <w:lang w:eastAsia="zh-CN"/>
    </w:rPr>
    <w:tblPr>
      <w:tblBorders>
        <w:top w:val="single" w:sz="6" w:space="0" w:color="00338D"/>
        <w:bottom w:val="single" w:sz="4" w:space="0" w:color="00338D"/>
      </w:tblBorders>
    </w:tblPr>
    <w:tblStylePr w:type="firstRow">
      <w:pPr>
        <w:wordWrap/>
        <w:spacing w:beforeLines="0" w:before="140" w:beforeAutospacing="0" w:afterLines="0" w:after="140" w:afterAutospacing="0"/>
      </w:pPr>
      <w:rPr>
        <w:b/>
        <w:color w:val="00338D"/>
        <w:sz w:val="22"/>
      </w:rPr>
    </w:tblStylePr>
  </w:style>
  <w:style w:type="table" w:styleId="TableGrid">
    <w:name w:val="Table Grid"/>
    <w:basedOn w:val="TableNormal"/>
    <w:uiPriority w:val="39"/>
    <w:rsid w:val="00345512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B4C4B"/>
    <w:rPr>
      <w:vertAlign w:val="superscript"/>
    </w:rPr>
  </w:style>
  <w:style w:type="paragraph" w:styleId="List">
    <w:name w:val="List"/>
    <w:basedOn w:val="Normal"/>
    <w:uiPriority w:val="99"/>
    <w:semiHidden/>
    <w:rsid w:val="00AD49D8"/>
    <w:pPr>
      <w:numPr>
        <w:numId w:val="3"/>
      </w:numPr>
      <w:spacing w:before="200" w:line="259" w:lineRule="auto"/>
    </w:pPr>
    <w:rPr>
      <w:rFonts w:eastAsiaTheme="minorEastAsia" w:cstheme="minorBidi"/>
      <w:b/>
      <w:sz w:val="16"/>
      <w:lang w:eastAsia="zh-CN"/>
    </w:rPr>
  </w:style>
  <w:style w:type="paragraph" w:styleId="List2">
    <w:name w:val="List 2"/>
    <w:basedOn w:val="List"/>
    <w:uiPriority w:val="99"/>
    <w:semiHidden/>
    <w:rsid w:val="00AD49D8"/>
    <w:pPr>
      <w:numPr>
        <w:ilvl w:val="1"/>
      </w:numPr>
      <w:spacing w:before="0" w:line="240" w:lineRule="exact"/>
    </w:pPr>
    <w:rPr>
      <w:sz w:val="14"/>
    </w:rPr>
  </w:style>
  <w:style w:type="paragraph" w:styleId="List3">
    <w:name w:val="List 3"/>
    <w:basedOn w:val="List2"/>
    <w:uiPriority w:val="99"/>
    <w:semiHidden/>
    <w:rsid w:val="00AD49D8"/>
    <w:pPr>
      <w:numPr>
        <w:ilvl w:val="2"/>
      </w:numPr>
      <w:contextualSpacing/>
    </w:pPr>
  </w:style>
  <w:style w:type="paragraph" w:customStyle="1" w:styleId="Termsheading">
    <w:name w:val="Terms heading"/>
    <w:basedOn w:val="Bodytextnavyhighlight"/>
    <w:uiPriority w:val="1"/>
    <w:rsid w:val="00AD49D8"/>
    <w:pPr>
      <w:pageBreakBefore/>
    </w:pPr>
    <w:rPr>
      <w:rFonts w:ascii="Arial" w:hAnsi="Arial"/>
      <w:sz w:val="24"/>
    </w:rPr>
  </w:style>
  <w:style w:type="table" w:customStyle="1" w:styleId="KPMGContactus">
    <w:name w:val="KPMG Contact us"/>
    <w:basedOn w:val="TableNormal"/>
    <w:uiPriority w:val="99"/>
    <w:rsid w:val="00B2384A"/>
    <w:rPr>
      <w:sz w:val="20"/>
    </w:rPr>
    <w:tblPr>
      <w:tblStyleRowBandSize w:val="1"/>
    </w:tblPr>
    <w:tblStylePr w:type="firstRow">
      <w:rPr>
        <w:b/>
      </w:rPr>
    </w:tblStylePr>
    <w:tblStylePr w:type="lastRow">
      <w:rPr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B2384A"/>
    <w:rPr>
      <w:color w:val="0091DA" w:themeColor="hyperlink"/>
      <w:u w:val="single"/>
    </w:rPr>
  </w:style>
  <w:style w:type="paragraph" w:customStyle="1" w:styleId="Contactbold">
    <w:name w:val="Contact bold"/>
    <w:basedOn w:val="Normal"/>
    <w:next w:val="Contactemail"/>
    <w:semiHidden/>
    <w:qFormat/>
    <w:rsid w:val="00B2384A"/>
    <w:pPr>
      <w:framePr w:hSpace="181" w:wrap="around" w:vAnchor="page" w:hAnchor="margin" w:y="4821"/>
    </w:pPr>
    <w:rPr>
      <w:rFonts w:eastAsia="Arial Unicode MS"/>
      <w:b/>
      <w:sz w:val="20"/>
      <w:szCs w:val="20"/>
      <w:lang w:eastAsia="en-CA" w:bidi="th-TH"/>
    </w:rPr>
  </w:style>
  <w:style w:type="paragraph" w:customStyle="1" w:styleId="Contactname">
    <w:name w:val="Contact name"/>
    <w:basedOn w:val="Contactbold"/>
    <w:next w:val="Contactbold"/>
    <w:semiHidden/>
    <w:qFormat/>
    <w:rsid w:val="00B2384A"/>
    <w:pPr>
      <w:framePr w:wrap="around"/>
      <w:spacing w:before="240"/>
    </w:pPr>
    <w:rPr>
      <w:color w:val="00338D"/>
    </w:rPr>
  </w:style>
  <w:style w:type="paragraph" w:customStyle="1" w:styleId="Contactemail">
    <w:name w:val="Contact email"/>
    <w:basedOn w:val="Normal"/>
    <w:semiHidden/>
    <w:qFormat/>
    <w:rsid w:val="00B2384A"/>
    <w:pPr>
      <w:tabs>
        <w:tab w:val="left" w:pos="285"/>
      </w:tabs>
    </w:pPr>
    <w:rPr>
      <w:rFonts w:eastAsia="Arial Unicode MS"/>
      <w:sz w:val="20"/>
      <w:szCs w:val="20"/>
      <w:lang w:eastAsia="en-CA" w:bidi="th-TH"/>
    </w:rPr>
  </w:style>
  <w:style w:type="paragraph" w:customStyle="1" w:styleId="Disclaimer">
    <w:name w:val="Disclaimer"/>
    <w:basedOn w:val="Normal"/>
    <w:semiHidden/>
    <w:qFormat/>
    <w:rsid w:val="00B2384A"/>
    <w:pPr>
      <w:framePr w:hSpace="181" w:wrap="around" w:vAnchor="page" w:hAnchor="margin" w:y="4821"/>
      <w:spacing w:before="120"/>
    </w:pPr>
    <w:rPr>
      <w:rFonts w:eastAsia="Arial Unicode MS"/>
      <w:sz w:val="16"/>
      <w:szCs w:val="16"/>
      <w:lang w:eastAsia="en-CA" w:bidi="th-TH"/>
    </w:rPr>
  </w:style>
  <w:style w:type="table" w:customStyle="1" w:styleId="KPMGTextTable">
    <w:name w:val="KPMG Text Table"/>
    <w:basedOn w:val="KPMGFinancialTable"/>
    <w:uiPriority w:val="99"/>
    <w:rsid w:val="00D655F0"/>
    <w:pPr>
      <w:jc w:val="left"/>
    </w:pPr>
    <w:tblPr/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customStyle="1" w:styleId="zcompanynamewhite">
    <w:name w:val="zcompany name white"/>
    <w:basedOn w:val="zcompanyname"/>
    <w:uiPriority w:val="11"/>
    <w:rsid w:val="0011133E"/>
    <w:rPr>
      <w:color w:val="25408F" w:themeColor="background1"/>
    </w:rPr>
  </w:style>
  <w:style w:type="paragraph" w:customStyle="1" w:styleId="zreportaddinfowhite">
    <w:name w:val="zreport addinfo white"/>
    <w:basedOn w:val="zreportaddinfo"/>
    <w:uiPriority w:val="11"/>
    <w:qFormat/>
    <w:rsid w:val="0011133E"/>
    <w:pPr>
      <w:framePr w:wrap="around"/>
    </w:pPr>
    <w:rPr>
      <w:color w:val="25408F" w:themeColor="background1"/>
    </w:rPr>
  </w:style>
  <w:style w:type="paragraph" w:customStyle="1" w:styleId="zreportnamewhite">
    <w:name w:val="zreport name white"/>
    <w:basedOn w:val="zreportname"/>
    <w:uiPriority w:val="11"/>
    <w:qFormat/>
    <w:rsid w:val="00CB63ED"/>
    <w:rPr>
      <w:color w:val="25408F" w:themeColor="background1"/>
    </w:rPr>
  </w:style>
  <w:style w:type="paragraph" w:customStyle="1" w:styleId="zreportsubtitlewhite">
    <w:name w:val="zreport subtitle white"/>
    <w:basedOn w:val="zreportsubtitle"/>
    <w:uiPriority w:val="11"/>
    <w:qFormat/>
    <w:rsid w:val="00CB63ED"/>
    <w:rPr>
      <w:color w:val="25408F" w:themeColor="background1"/>
    </w:rPr>
  </w:style>
  <w:style w:type="character" w:customStyle="1" w:styleId="FooterChar">
    <w:name w:val="Footer Char"/>
    <w:basedOn w:val="DefaultParagraphFont"/>
    <w:link w:val="Footer"/>
    <w:uiPriority w:val="9"/>
    <w:rsid w:val="00855937"/>
    <w:rPr>
      <w:noProof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490E"/>
    <w:rPr>
      <w:sz w:val="18"/>
      <w:lang w:val="en-US"/>
    </w:rPr>
  </w:style>
  <w:style w:type="paragraph" w:customStyle="1" w:styleId="Clientinfo">
    <w:name w:val="Client info"/>
    <w:basedOn w:val="Header"/>
    <w:qFormat/>
    <w:rsid w:val="003F0066"/>
    <w:pPr>
      <w:framePr w:hSpace="187" w:wrap="around" w:vAnchor="text" w:hAnchor="margin" w:x="1" w:y="506"/>
    </w:pPr>
  </w:style>
  <w:style w:type="paragraph" w:customStyle="1" w:styleId="Cover-bottominfo">
    <w:name w:val="Cover - bottom info"/>
    <w:basedOn w:val="Normal"/>
    <w:qFormat/>
    <w:rsid w:val="00DA785C"/>
    <w:pPr>
      <w:jc w:val="center"/>
    </w:pPr>
    <w:rPr>
      <w:sz w:val="12"/>
      <w:szCs w:val="12"/>
    </w:rPr>
  </w:style>
  <w:style w:type="paragraph" w:customStyle="1" w:styleId="Legal">
    <w:name w:val="Legal"/>
    <w:basedOn w:val="Disclaimer"/>
    <w:qFormat/>
    <w:rsid w:val="00710F4C"/>
    <w:pPr>
      <w:framePr w:wrap="around"/>
    </w:pPr>
  </w:style>
  <w:style w:type="paragraph" w:customStyle="1" w:styleId="Style1">
    <w:name w:val="Style1"/>
    <w:basedOn w:val="Normal"/>
    <w:qFormat/>
    <w:rsid w:val="00733E57"/>
    <w:rPr>
      <w:color w:val="25408F" w:themeColor="background1"/>
      <w:sz w:val="18"/>
    </w:rPr>
  </w:style>
  <w:style w:type="paragraph" w:styleId="NormalWeb">
    <w:name w:val="Normal (Web)"/>
    <w:basedOn w:val="Normal"/>
    <w:uiPriority w:val="99"/>
    <w:unhideWhenUsed/>
    <w:rsid w:val="00317D3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C0BDB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BDB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BDB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BDB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BDB"/>
    <w:pPr>
      <w:ind w:left="1540"/>
    </w:pPr>
    <w:rPr>
      <w:rFonts w:cstheme="minorHAnsi"/>
      <w:sz w:val="20"/>
      <w:szCs w:val="20"/>
    </w:rPr>
  </w:style>
  <w:style w:type="paragraph" w:customStyle="1" w:styleId="Tablebody">
    <w:name w:val="Table body"/>
    <w:basedOn w:val="BodyText"/>
    <w:qFormat/>
    <w:rsid w:val="00D76822"/>
    <w:pPr>
      <w:spacing w:before="0" w:after="0"/>
    </w:pPr>
    <w:rPr>
      <w:rFonts w:eastAsiaTheme="minorEastAsia" w:cstheme="minorBidi"/>
      <w:color w:val="121243" w:themeColor="text1"/>
      <w:lang w:eastAsia="zh-CN"/>
    </w:rPr>
  </w:style>
  <w:style w:type="paragraph" w:customStyle="1" w:styleId="Callout">
    <w:name w:val="Call out"/>
    <w:basedOn w:val="Normal"/>
    <w:qFormat/>
    <w:rsid w:val="00E101FE"/>
    <w:pPr>
      <w:pBdr>
        <w:left w:val="single" w:sz="24" w:space="4" w:color="CDA139" w:themeColor="text2"/>
      </w:pBdr>
      <w:spacing w:after="120" w:line="280" w:lineRule="exact"/>
    </w:pPr>
    <w:rPr>
      <w:color w:val="CDA139" w:themeColor="text2"/>
    </w:rPr>
  </w:style>
  <w:style w:type="paragraph" w:styleId="ListParagraph">
    <w:name w:val="List Paragraph"/>
    <w:basedOn w:val="Normal"/>
    <w:uiPriority w:val="34"/>
    <w:qFormat/>
    <w:rsid w:val="00822290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table" w:styleId="PlainTable1">
    <w:name w:val="Plain Table 1"/>
    <w:basedOn w:val="TableNormal"/>
    <w:uiPriority w:val="41"/>
    <w:rsid w:val="0090565D"/>
    <w:tblPr>
      <w:tblStyleRowBandSize w:val="1"/>
      <w:tblStyleColBandSize w:val="1"/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1B2F6A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</w:style>
  <w:style w:type="table" w:styleId="PlainTable5">
    <w:name w:val="Plain Table 5"/>
    <w:basedOn w:val="TableNormal"/>
    <w:uiPriority w:val="45"/>
    <w:rsid w:val="009056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56D1" w:themeColor="text1" w:themeTint="80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56D1" w:themeColor="text1" w:themeTint="80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56D1" w:themeColor="text1" w:themeTint="80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56D1" w:themeColor="text1" w:themeTint="80"/>
        </w:tcBorders>
        <w:shd w:val="clear" w:color="auto" w:fill="25408F" w:themeFill="background1"/>
      </w:tc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0565D"/>
    <w:tblPr>
      <w:tblStyleRowBandSize w:val="1"/>
      <w:tblStyleColBandSize w:val="1"/>
      <w:tblBorders>
        <w:top w:val="single" w:sz="4" w:space="0" w:color="5656D1" w:themeColor="text1" w:themeTint="80"/>
        <w:bottom w:val="single" w:sz="4" w:space="0" w:color="5656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656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656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2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1Horz">
      <w:tblPr/>
      <w:tcPr>
        <w:tcBorders>
          <w:top w:val="single" w:sz="4" w:space="0" w:color="5656D1" w:themeColor="text1" w:themeTint="80"/>
          <w:bottom w:val="single" w:sz="4" w:space="0" w:color="5656D1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96A9E4" w:themeColor="accent2" w:themeTint="66"/>
        <w:left w:val="single" w:sz="4" w:space="0" w:color="96A9E4" w:themeColor="accent2" w:themeTint="66"/>
        <w:bottom w:val="single" w:sz="4" w:space="0" w:color="96A9E4" w:themeColor="accent2" w:themeTint="66"/>
        <w:right w:val="single" w:sz="4" w:space="0" w:color="96A9E4" w:themeColor="accent2" w:themeTint="66"/>
        <w:insideH w:val="single" w:sz="4" w:space="0" w:color="96A9E4" w:themeColor="accent2" w:themeTint="66"/>
        <w:insideV w:val="single" w:sz="4" w:space="0" w:color="96A9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17E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text1" w:themeTint="66"/>
        <w:left w:val="single" w:sz="4" w:space="0" w:color="7979DB" w:themeColor="text1" w:themeTint="66"/>
        <w:bottom w:val="single" w:sz="4" w:space="0" w:color="7979DB" w:themeColor="text1" w:themeTint="66"/>
        <w:right w:val="single" w:sz="4" w:space="0" w:color="7979DB" w:themeColor="text1" w:themeTint="66"/>
        <w:insideH w:val="single" w:sz="4" w:space="0" w:color="7979DB" w:themeColor="text1" w:themeTint="66"/>
        <w:insideV w:val="single" w:sz="4" w:space="0" w:color="7979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accent1" w:themeTint="66"/>
        <w:left w:val="single" w:sz="4" w:space="0" w:color="7979DB" w:themeColor="accent1" w:themeTint="66"/>
        <w:bottom w:val="single" w:sz="4" w:space="0" w:color="7979DB" w:themeColor="accent1" w:themeTint="66"/>
        <w:right w:val="single" w:sz="4" w:space="0" w:color="7979DB" w:themeColor="accent1" w:themeTint="66"/>
        <w:insideH w:val="single" w:sz="4" w:space="0" w:color="7979DB" w:themeColor="accent1" w:themeTint="66"/>
        <w:insideV w:val="single" w:sz="4" w:space="0" w:color="7979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semiHidden/>
    <w:unhideWhenUsed/>
    <w:rsid w:val="00304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04770"/>
    <w:rPr>
      <w:rFonts w:ascii="Segoe UI" w:hAnsi="Segoe UI" w:cs="Segoe UI"/>
      <w:sz w:val="18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47FFE"/>
  </w:style>
  <w:style w:type="character" w:styleId="CommentReference">
    <w:name w:val="annotation reference"/>
    <w:basedOn w:val="DefaultParagraphFont"/>
    <w:uiPriority w:val="99"/>
    <w:semiHidden/>
    <w:unhideWhenUsed/>
    <w:rsid w:val="00EC4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4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37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37C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F72776"/>
    <w:rPr>
      <w:color w:val="605E5C"/>
      <w:shd w:val="clear" w:color="auto" w:fill="E1DFDD"/>
    </w:rPr>
  </w:style>
  <w:style w:type="character" w:customStyle="1" w:styleId="CommentTextChar1">
    <w:name w:val="Comment Text Char1"/>
    <w:basedOn w:val="DefaultParagraphFont"/>
    <w:uiPriority w:val="99"/>
    <w:semiHidden/>
    <w:rsid w:val="00957337"/>
    <w:rPr>
      <w:sz w:val="20"/>
      <w:szCs w:val="20"/>
    </w:rPr>
  </w:style>
  <w:style w:type="character" w:customStyle="1" w:styleId="hgkelc">
    <w:name w:val="hgkelc"/>
    <w:basedOn w:val="DefaultParagraphFont"/>
    <w:rsid w:val="00F10203"/>
  </w:style>
  <w:style w:type="character" w:styleId="Emphasis">
    <w:name w:val="Emphasis"/>
    <w:basedOn w:val="DefaultParagraphFont"/>
    <w:uiPriority w:val="20"/>
    <w:qFormat/>
    <w:rsid w:val="00F102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6731"/>
    <w:rPr>
      <w:color w:val="0091DA" w:themeColor="followedHyperlink"/>
      <w:u w:val="single"/>
    </w:rPr>
  </w:style>
  <w:style w:type="paragraph" w:styleId="Revision">
    <w:name w:val="Revision"/>
    <w:hidden/>
    <w:uiPriority w:val="99"/>
    <w:semiHidden/>
    <w:rsid w:val="008E6731"/>
    <w:rPr>
      <w:lang w:val="en-US"/>
    </w:rPr>
  </w:style>
  <w:style w:type="character" w:styleId="Mention">
    <w:name w:val="Mention"/>
    <w:basedOn w:val="DefaultParagraphFont"/>
    <w:uiPriority w:val="99"/>
    <w:unhideWhenUsed/>
    <w:rsid w:val="009C17D1"/>
    <w:rPr>
      <w:color w:val="2B579A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DB36D5"/>
    <w:tblPr>
      <w:tblStyleRowBandSize w:val="1"/>
      <w:tblStyleColBandSize w:val="1"/>
      <w:tblBorders>
        <w:top w:val="single" w:sz="4" w:space="0" w:color="617ED6" w:themeColor="accent2" w:themeTint="99"/>
        <w:left w:val="single" w:sz="4" w:space="0" w:color="617ED6" w:themeColor="accent2" w:themeTint="99"/>
        <w:bottom w:val="single" w:sz="4" w:space="0" w:color="617ED6" w:themeColor="accent2" w:themeTint="99"/>
        <w:right w:val="single" w:sz="4" w:space="0" w:color="617ED6" w:themeColor="accent2" w:themeTint="99"/>
        <w:insideH w:val="single" w:sz="4" w:space="0" w:color="617ED6" w:themeColor="accent2" w:themeTint="99"/>
      </w:tblBorders>
    </w:tblPr>
    <w:tblStylePr w:type="firstRow">
      <w:rPr>
        <w:b/>
        <w:bCs/>
        <w:color w:val="25408F" w:themeColor="background1"/>
      </w:rPr>
      <w:tblPr/>
      <w:tcPr>
        <w:tcBorders>
          <w:top w:val="single" w:sz="4" w:space="0" w:color="25408F" w:themeColor="accent2"/>
          <w:left w:val="single" w:sz="4" w:space="0" w:color="25408F" w:themeColor="accent2"/>
          <w:bottom w:val="single" w:sz="4" w:space="0" w:color="25408F" w:themeColor="accent2"/>
          <w:right w:val="single" w:sz="4" w:space="0" w:color="25408F" w:themeColor="accent2"/>
          <w:insideH w:val="nil"/>
        </w:tcBorders>
        <w:shd w:val="clear" w:color="auto" w:fill="25408F" w:themeFill="accent2"/>
      </w:tcPr>
    </w:tblStylePr>
    <w:tblStylePr w:type="lastRow">
      <w:rPr>
        <w:b/>
        <w:bCs/>
      </w:rPr>
      <w:tblPr/>
      <w:tcPr>
        <w:tcBorders>
          <w:top w:val="double" w:sz="4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4F1" w:themeFill="accent2" w:themeFillTint="33"/>
      </w:tcPr>
    </w:tblStylePr>
    <w:tblStylePr w:type="band1Horz">
      <w:tblPr/>
      <w:tcPr>
        <w:shd w:val="clear" w:color="auto" w:fill="CAD4F1" w:themeFill="accent2" w:themeFillTint="33"/>
      </w:tcPr>
    </w:tblStylePr>
  </w:style>
  <w:style w:type="table" w:styleId="ListTable7Colorful-Accent4">
    <w:name w:val="List Table 7 Colorful Accent 4"/>
    <w:basedOn w:val="TableNormal"/>
    <w:uiPriority w:val="52"/>
    <w:rsid w:val="00C807A8"/>
    <w:rPr>
      <w:color w:val="A9A9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E2E2" w:themeColor="accent4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E2E2" w:themeColor="accent4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E2E2" w:themeColor="accent4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E2E2" w:themeColor="accent4"/>
        </w:tcBorders>
        <w:shd w:val="clear" w:color="auto" w:fill="25408F" w:themeFill="background1"/>
      </w:tcPr>
    </w:tblStylePr>
    <w:tblStylePr w:type="band1Vert">
      <w:tblPr/>
      <w:tcPr>
        <w:shd w:val="clear" w:color="auto" w:fill="F9F9F9" w:themeFill="accent4" w:themeFillTint="33"/>
      </w:tcPr>
    </w:tblStylePr>
    <w:tblStylePr w:type="band1Horz">
      <w:tblPr/>
      <w:tcPr>
        <w:shd w:val="clear" w:color="auto" w:fill="F9F9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B2B43"/>
    <w:rPr>
      <w:b/>
      <w:color w:val="00338D"/>
      <w:sz w:val="28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61C"/>
    <w:rPr>
      <w:sz w:val="16"/>
      <w:lang w:val="en-US"/>
    </w:rPr>
  </w:style>
  <w:style w:type="paragraph" w:customStyle="1" w:styleId="Default">
    <w:name w:val="Default"/>
    <w:rsid w:val="00105F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CA7124"/>
    <w:tblPr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rsid w:val="00F321F2"/>
    <w:rPr>
      <w:color w:val="CDA139" w:themeColor="text2"/>
      <w:sz w:val="4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321F2"/>
    <w:rPr>
      <w:b/>
      <w:i/>
      <w:color w:val="00338D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321F2"/>
    <w:rPr>
      <w:i/>
      <w:color w:val="00338D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321F2"/>
    <w:rPr>
      <w:b/>
      <w:color w:val="00338D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321F2"/>
    <w:rPr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F321F2"/>
    <w:rPr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F321F2"/>
    <w:rPr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F321F2"/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1"/>
    <w:rsid w:val="00F321F2"/>
    <w:rPr>
      <w:lang w:val="en-US"/>
    </w:rPr>
  </w:style>
  <w:style w:type="character" w:customStyle="1" w:styleId="BodyText3Char">
    <w:name w:val="Body Text 3 Char"/>
    <w:basedOn w:val="DefaultParagraphFont"/>
    <w:link w:val="BodyText3"/>
    <w:uiPriority w:val="10"/>
    <w:rsid w:val="00F321F2"/>
    <w:rPr>
      <w:sz w:val="18"/>
      <w:szCs w:val="16"/>
      <w:lang w:val="en-US"/>
    </w:rPr>
  </w:style>
  <w:style w:type="paragraph" w:customStyle="1" w:styleId="xmsonormal">
    <w:name w:val="x_msonormal"/>
    <w:basedOn w:val="Normal"/>
    <w:rsid w:val="003F2AEA"/>
    <w:rPr>
      <w:rFonts w:ascii="Calibri" w:eastAsiaTheme="minorHAnsi" w:hAnsi="Calibri" w:cs="Calibri"/>
      <w:lang w:eastAsia="en-US"/>
    </w:rPr>
  </w:style>
  <w:style w:type="character" w:styleId="Strong">
    <w:name w:val="Strong"/>
    <w:basedOn w:val="DefaultParagraphFont"/>
    <w:uiPriority w:val="22"/>
    <w:qFormat/>
    <w:rsid w:val="00201FF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B4276"/>
    <w:pPr>
      <w:widowControl w:val="0"/>
      <w:autoSpaceDE w:val="0"/>
      <w:autoSpaceDN w:val="0"/>
      <w:ind w:left="718" w:hanging="361"/>
    </w:pPr>
    <w:rPr>
      <w:rFonts w:ascii="Calibri" w:eastAsia="Calibri" w:hAnsi="Calibri" w:cs="Calibri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7A0B"/>
    <w:pPr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D0D32" w:themeColor="accent1" w:themeShade="BF"/>
      <w:sz w:val="32"/>
      <w:szCs w:val="32"/>
      <w:lang w:eastAsia="en-US"/>
    </w:rPr>
  </w:style>
  <w:style w:type="paragraph" w:customStyle="1" w:styleId="indentsecondlevel">
    <w:name w:val="indent_second_level"/>
    <w:basedOn w:val="Normal"/>
    <w:rsid w:val="00E207D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61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0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5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8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8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7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15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401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7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2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1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7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576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709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54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0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0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1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2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4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54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798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76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ublicInvolvement@dot.ohio.gov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IS\Templates\report.dotm" TargetMode="External"/></Relationships>
</file>

<file path=word/theme/theme1.xml><?xml version="1.0" encoding="utf-8"?>
<a:theme xmlns:a="http://schemas.openxmlformats.org/drawingml/2006/main" name="Office Theme">
  <a:themeElements>
    <a:clrScheme name="DOT">
      <a:dk1>
        <a:srgbClr val="121243"/>
      </a:dk1>
      <a:lt1>
        <a:srgbClr val="25408F"/>
      </a:lt1>
      <a:dk2>
        <a:srgbClr val="CDA139"/>
      </a:dk2>
      <a:lt2>
        <a:srgbClr val="FFFFFF"/>
      </a:lt2>
      <a:accent1>
        <a:srgbClr val="121243"/>
      </a:accent1>
      <a:accent2>
        <a:srgbClr val="25408F"/>
      </a:accent2>
      <a:accent3>
        <a:srgbClr val="CDA139"/>
      </a:accent3>
      <a:accent4>
        <a:srgbClr val="E2E2E2"/>
      </a:accent4>
      <a:accent5>
        <a:srgbClr val="005EB8"/>
      </a:accent5>
      <a:accent6>
        <a:srgbClr val="00A3A1"/>
      </a:accent6>
      <a:hlink>
        <a:srgbClr val="0091DA"/>
      </a:hlink>
      <a:folHlink>
        <a:srgbClr val="0091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846146ABEEF43AC64B0448B619291" ma:contentTypeVersion="5" ma:contentTypeDescription="Create a new document." ma:contentTypeScope="" ma:versionID="675ce7c36f056c916008a5e93c4a9dde">
  <xsd:schema xmlns:xsd="http://www.w3.org/2001/XMLSchema" xmlns:xs="http://www.w3.org/2001/XMLSchema" xmlns:p="http://schemas.microsoft.com/office/2006/metadata/properties" xmlns:ns2="71be5492-1ca3-4dd5-8004-03e5aefe5d71" xmlns:ns3="2ed706d8-af32-49d6-b845-1dbab49adc61" targetNamespace="http://schemas.microsoft.com/office/2006/metadata/properties" ma:root="true" ma:fieldsID="b54e30726c6018d1f435283bc43e27c5" ns2:_="" ns3:_="">
    <xsd:import namespace="71be5492-1ca3-4dd5-8004-03e5aefe5d71"/>
    <xsd:import namespace="2ed706d8-af32-49d6-b845-1dbab49ad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5492-1ca3-4dd5-8004-03e5aefe5d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706d8-af32-49d6-b845-1dbab49ad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1282BD-5889-4DBA-AABA-09D2046851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3172C8-7546-4FD3-A0EB-489629BD23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A0D95A-83A5-4A68-9957-79715545A04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A40DFC-46C6-4257-8F34-EC604E78D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e5492-1ca3-4dd5-8004-03e5aefe5d71"/>
    <ds:schemaRef ds:uri="2ed706d8-af32-49d6-b845-1dbab49adc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</Template>
  <TotalTime>0</TotalTime>
  <Pages>3</Pages>
  <Words>613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KPMG</dc:creator>
  <cp:keywords/>
  <dc:description/>
  <cp:lastModifiedBy>Seely, Catherine F</cp:lastModifiedBy>
  <cp:revision>2</cp:revision>
  <cp:lastPrinted>2000-03-07T09:20:00Z</cp:lastPrinted>
  <dcterms:created xsi:type="dcterms:W3CDTF">2024-01-12T19:23:00Z</dcterms:created>
  <dcterms:modified xsi:type="dcterms:W3CDTF">2024-01-12T19:23:00Z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DateFmt">
    <vt:lpwstr>MMMM d, yyyy</vt:lpwstr>
  </property>
  <property fmtid="{D5CDD505-2E9C-101B-9397-08002B2CF9AE}" pid="3" name="KISFirmDispName">
    <vt:lpwstr>KPMG LLP</vt:lpwstr>
  </property>
  <property fmtid="{D5CDD505-2E9C-101B-9397-08002B2CF9AE}" pid="4" name="KISFirmPrtName">
    <vt:lpwstr>KPMG LLP</vt:lpwstr>
  </property>
  <property fmtid="{D5CDD505-2E9C-101B-9397-08002B2CF9AE}" pid="5" name="KISFirmInfoA">
    <vt:lpwstr/>
  </property>
  <property fmtid="{D5CDD505-2E9C-101B-9397-08002B2CF9AE}" pid="6" name="KISFirmInfoB">
    <vt:lpwstr/>
  </property>
  <property fmtid="{D5CDD505-2E9C-101B-9397-08002B2CF9AE}" pid="7" name="KISFirmInfoC">
    <vt:lpwstr/>
  </property>
  <property fmtid="{D5CDD505-2E9C-101B-9397-08002B2CF9AE}" pid="8" name="KISFirmDesc">
    <vt:lpwstr>KPMG LLP, a Delaware limited liability partnership and a member firm of the KPMG global organization of independent member firms affiliated with KPMG International Limited, a private English company limited by guarantee.</vt:lpwstr>
  </property>
  <property fmtid="{D5CDD505-2E9C-101B-9397-08002B2CF9AE}" pid="9" name="KISSvcDispName">
    <vt:lpwstr/>
  </property>
  <property fmtid="{D5CDD505-2E9C-101B-9397-08002B2CF9AE}" pid="10" name="KISSvcPrtName">
    <vt:lpwstr/>
  </property>
  <property fmtid="{D5CDD505-2E9C-101B-9397-08002B2CF9AE}" pid="11" name="KISSvcInfoA">
    <vt:lpwstr/>
  </property>
  <property fmtid="{D5CDD505-2E9C-101B-9397-08002B2CF9AE}" pid="12" name="KISSvcInfoB">
    <vt:lpwstr/>
  </property>
  <property fmtid="{D5CDD505-2E9C-101B-9397-08002B2CF9AE}" pid="13" name="KISSvcInfoC">
    <vt:lpwstr/>
  </property>
  <property fmtid="{D5CDD505-2E9C-101B-9397-08002B2CF9AE}" pid="14" name="KISOffName">
    <vt:lpwstr>Please select an office</vt:lpwstr>
  </property>
  <property fmtid="{D5CDD505-2E9C-101B-9397-08002B2CF9AE}" pid="15" name="KISOffCity">
    <vt:lpwstr/>
  </property>
  <property fmtid="{D5CDD505-2E9C-101B-9397-08002B2CF9AE}" pid="16" name="KISOffInfoA">
    <vt:lpwstr/>
  </property>
  <property fmtid="{D5CDD505-2E9C-101B-9397-08002B2CF9AE}" pid="17" name="KISOff1Addr">
    <vt:lpwstr/>
  </property>
  <property fmtid="{D5CDD505-2E9C-101B-9397-08002B2CF9AE}" pid="18" name="KISOff2Addr">
    <vt:lpwstr/>
  </property>
  <property fmtid="{D5CDD505-2E9C-101B-9397-08002B2CF9AE}" pid="19" name="KISOff3Addr">
    <vt:lpwstr/>
  </property>
  <property fmtid="{D5CDD505-2E9C-101B-9397-08002B2CF9AE}" pid="20" name="KISClient">
    <vt:lpwstr/>
  </property>
  <property fmtid="{D5CDD505-2E9C-101B-9397-08002B2CF9AE}" pid="21" name="KISSubject">
    <vt:lpwstr/>
  </property>
  <property fmtid="{D5CDD505-2E9C-101B-9397-08002B2CF9AE}" pid="22" name="KISRepSubTitle">
    <vt:lpwstr/>
  </property>
  <property fmtid="{D5CDD505-2E9C-101B-9397-08002B2CF9AE}" pid="23" name="KISHdrInfo">
    <vt:lpwstr>January 2021</vt:lpwstr>
  </property>
  <property fmtid="{D5CDD505-2E9C-101B-9397-08002B2CF9AE}" pid="24" name="KISTmpltVer">
    <vt:lpwstr>5.2</vt:lpwstr>
  </property>
  <property fmtid="{D5CDD505-2E9C-101B-9397-08002B2CF9AE}" pid="25" name="KISFirmCopyright">
    <vt:lpwstr>© 2021 KPMG LLP, a Delaware limited liability partnership and a member firm of the KPMG global organization of independent member firms affiliated with KPMG International Limited, a private English company limited by guarantee. All rights reserved.</vt:lpwstr>
  </property>
  <property fmtid="{D5CDD505-2E9C-101B-9397-08002B2CF9AE}" pid="26" name="KISFirmCopyright2">
    <vt:lpwstr/>
  </property>
  <property fmtid="{D5CDD505-2E9C-101B-9397-08002B2CF9AE}" pid="27" name="KISHdrInfoA">
    <vt:lpwstr/>
  </property>
  <property fmtid="{D5CDD505-2E9C-101B-9397-08002B2CF9AE}" pid="28" name="KISConfidential">
    <vt:lpwstr/>
  </property>
  <property fmtid="{D5CDD505-2E9C-101B-9397-08002B2CF9AE}" pid="29" name="KISDocClassMsg">
    <vt:lpwstr/>
  </property>
  <property fmtid="{D5CDD505-2E9C-101B-9397-08002B2CF9AE}" pid="30" name="KISFirmDesc2">
    <vt:lpwstr/>
  </property>
  <property fmtid="{D5CDD505-2E9C-101B-9397-08002B2CF9AE}" pid="31" name="ContentTypeId">
    <vt:lpwstr>0x010100916846146ABEEF43AC64B0448B619291</vt:lpwstr>
  </property>
  <property fmtid="{D5CDD505-2E9C-101B-9397-08002B2CF9AE}" pid="32" name="GrammarlyDocumentId">
    <vt:lpwstr>ec8bf9469c2c2ed117464851657f9b469882dba14dd32bbc9d7edc6e7439c8c5</vt:lpwstr>
  </property>
</Properties>
</file>