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85AA2" w14:textId="6E4B79B2" w:rsidR="00B4427C" w:rsidRDefault="00AC35B7" w:rsidP="00A35DD8">
      <w:pPr>
        <w:pStyle w:val="Heading1"/>
        <w:spacing w:before="0" w:after="120"/>
      </w:pPr>
      <w:bookmarkStart w:id="0" w:name="_Toc145502646"/>
      <w:r>
        <w:rPr>
          <w:noProof/>
        </w:rPr>
        <w:t xml:space="preserve">Meeting </w:t>
      </w:r>
      <w:r w:rsidR="00896338">
        <w:rPr>
          <w:noProof/>
        </w:rPr>
        <w:t>Sign In Sheet</w:t>
      </w:r>
      <w:bookmarkEnd w:id="0"/>
    </w:p>
    <w:p w14:paraId="6E73677F" w14:textId="77777777" w:rsidR="00AC35B7" w:rsidRDefault="00AC35B7" w:rsidP="00AC35B7">
      <w:pPr>
        <w:spacing w:before="240"/>
        <w:rPr>
          <w:rFonts w:cstheme="minorHAnsi"/>
          <w:bCs/>
        </w:rPr>
      </w:pPr>
    </w:p>
    <w:p w14:paraId="141B5389" w14:textId="6A742598" w:rsidR="00AC35B7" w:rsidRDefault="00B56DFE" w:rsidP="00AC35B7">
      <w:pPr>
        <w:spacing w:before="120"/>
        <w:rPr>
          <w:rFonts w:cstheme="minorHAnsi"/>
          <w:bCs/>
        </w:rPr>
      </w:pPr>
      <w:r>
        <w:rPr>
          <w:rFonts w:cstheme="minorHAnsi"/>
          <w:bCs/>
        </w:rPr>
        <w:t>Des/Contract #</w:t>
      </w:r>
      <w:r w:rsidR="00AC35B7">
        <w:rPr>
          <w:rFonts w:cstheme="minorHAnsi"/>
          <w:bCs/>
        </w:rPr>
        <w:t>__________________            Project Name: _____________________________________________________</w:t>
      </w:r>
    </w:p>
    <w:p w14:paraId="52E243AA" w14:textId="77777777" w:rsidR="00AC35B7" w:rsidRDefault="00AC35B7" w:rsidP="00896338">
      <w:pPr>
        <w:jc w:val="center"/>
        <w:rPr>
          <w:rFonts w:cstheme="minorHAnsi"/>
          <w:bCs/>
        </w:rPr>
      </w:pPr>
    </w:p>
    <w:p w14:paraId="7AAC0628" w14:textId="491A3081" w:rsidR="00997FB2" w:rsidRPr="00896338" w:rsidRDefault="00AC35B7" w:rsidP="00AC35B7">
      <w:pPr>
        <w:spacing w:before="240"/>
        <w:rPr>
          <w:rFonts w:cstheme="minorHAnsi"/>
          <w:bCs/>
        </w:rPr>
      </w:pPr>
      <w:r>
        <w:rPr>
          <w:rFonts w:cstheme="minorHAnsi"/>
          <w:bCs/>
        </w:rPr>
        <w:t>Meeting Type: _________________________________    Meeting Date and Time: ___________________________________</w:t>
      </w:r>
    </w:p>
    <w:p w14:paraId="3FB6B328" w14:textId="1DC15FB4" w:rsidR="00997FB2" w:rsidRPr="00896338" w:rsidRDefault="00997FB2" w:rsidP="00997FB2">
      <w:pPr>
        <w:rPr>
          <w:rFonts w:cstheme="minorHAnsi"/>
          <w:bCs/>
          <w:sz w:val="20"/>
          <w:szCs w:val="20"/>
        </w:rPr>
      </w:pPr>
    </w:p>
    <w:p w14:paraId="1E814DD7" w14:textId="697E812C" w:rsidR="00997FB2" w:rsidRPr="00896338" w:rsidRDefault="00997FB2" w:rsidP="00997FB2">
      <w:pPr>
        <w:rPr>
          <w:rFonts w:cstheme="minorHAnsi"/>
          <w:bCs/>
          <w:sz w:val="20"/>
          <w:szCs w:val="20"/>
        </w:rPr>
      </w:pPr>
    </w:p>
    <w:tbl>
      <w:tblPr>
        <w:tblStyle w:val="KPMGFinancialTable"/>
        <w:tblW w:w="5000" w:type="pct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3254"/>
        <w:gridCol w:w="2751"/>
        <w:gridCol w:w="2980"/>
        <w:gridCol w:w="2975"/>
      </w:tblGrid>
      <w:tr w:rsidR="00AC35B7" w14:paraId="6C34D26A" w14:textId="77777777" w:rsidTr="00AC35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  <w:shd w:val="clear" w:color="auto" w:fill="25408F" w:themeFill="background1"/>
          </w:tcPr>
          <w:p w14:paraId="091B76A4" w14:textId="3E26F236" w:rsidR="00AC35B7" w:rsidRPr="006A242C" w:rsidRDefault="00AC35B7" w:rsidP="00AC35B7">
            <w:pPr>
              <w:pStyle w:val="BodyText"/>
              <w:spacing w:before="120"/>
            </w:pPr>
            <w:r w:rsidRPr="00AC35B7">
              <w:rPr>
                <w:color w:val="FFFFFF" w:themeColor="background2"/>
              </w:rPr>
              <w:t>#</w:t>
            </w:r>
          </w:p>
        </w:tc>
        <w:tc>
          <w:tcPr>
            <w:tcW w:w="1294" w:type="pct"/>
            <w:shd w:val="clear" w:color="auto" w:fill="25408F" w:themeFill="background1"/>
            <w:vAlign w:val="top"/>
          </w:tcPr>
          <w:p w14:paraId="45DAD866" w14:textId="78705936" w:rsidR="00AC35B7" w:rsidRPr="00AC35B7" w:rsidRDefault="00AC35B7" w:rsidP="00AC35B7">
            <w:pPr>
              <w:pStyle w:val="BodyText"/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FFFF" w:themeColor="background2"/>
              </w:rPr>
            </w:pPr>
            <w:r w:rsidRPr="00AC35B7">
              <w:rPr>
                <w:color w:val="FFFFFF" w:themeColor="background2"/>
              </w:rPr>
              <w:t>Name</w:t>
            </w:r>
          </w:p>
        </w:tc>
        <w:tc>
          <w:tcPr>
            <w:tcW w:w="1094" w:type="pct"/>
            <w:shd w:val="clear" w:color="auto" w:fill="25408F" w:themeFill="background1"/>
            <w:vAlign w:val="top"/>
          </w:tcPr>
          <w:p w14:paraId="77AC97D2" w14:textId="6C429DC3" w:rsidR="00AC35B7" w:rsidRPr="00AC35B7" w:rsidRDefault="00AC35B7" w:rsidP="00AC35B7">
            <w:pPr>
              <w:pStyle w:val="BodyText"/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FFFF" w:themeColor="background2"/>
              </w:rPr>
            </w:pPr>
            <w:r w:rsidRPr="00AC35B7">
              <w:rPr>
                <w:color w:val="FFFFFF" w:themeColor="background2"/>
              </w:rPr>
              <w:t>Representing</w:t>
            </w:r>
          </w:p>
        </w:tc>
        <w:tc>
          <w:tcPr>
            <w:tcW w:w="1185" w:type="pct"/>
            <w:shd w:val="clear" w:color="auto" w:fill="25408F" w:themeFill="background1"/>
            <w:vAlign w:val="top"/>
          </w:tcPr>
          <w:p w14:paraId="1B49463C" w14:textId="0EFA72C8" w:rsidR="00AC35B7" w:rsidRPr="00AC35B7" w:rsidRDefault="00AC35B7" w:rsidP="00AC35B7">
            <w:pPr>
              <w:pStyle w:val="BodyText"/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FFFF" w:themeColor="background2"/>
              </w:rPr>
            </w:pPr>
            <w:r w:rsidRPr="00AC35B7">
              <w:rPr>
                <w:color w:val="FFFFFF" w:themeColor="background2"/>
              </w:rPr>
              <w:t>Phone</w:t>
            </w:r>
          </w:p>
        </w:tc>
        <w:tc>
          <w:tcPr>
            <w:tcW w:w="1183" w:type="pct"/>
            <w:shd w:val="clear" w:color="auto" w:fill="25408F" w:themeFill="background1"/>
            <w:vAlign w:val="top"/>
          </w:tcPr>
          <w:p w14:paraId="651831A1" w14:textId="39121742" w:rsidR="00AC35B7" w:rsidRPr="00AC35B7" w:rsidRDefault="00AC35B7" w:rsidP="00AC35B7">
            <w:pPr>
              <w:pStyle w:val="BodyText"/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FFFF" w:themeColor="background2"/>
              </w:rPr>
            </w:pPr>
            <w:r w:rsidRPr="00AC35B7">
              <w:rPr>
                <w:color w:val="FFFFFF" w:themeColor="background2"/>
              </w:rPr>
              <w:t>Email</w:t>
            </w:r>
          </w:p>
        </w:tc>
      </w:tr>
      <w:tr w:rsidR="00AC35B7" w14:paraId="52D3850C" w14:textId="77777777" w:rsidTr="00AC35B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</w:tcPr>
          <w:p w14:paraId="746FF72C" w14:textId="5CB710EA" w:rsidR="00AC35B7" w:rsidRPr="00896338" w:rsidRDefault="00AC35B7" w:rsidP="00AC35B7">
            <w:pPr>
              <w:pStyle w:val="BodyText"/>
              <w:spacing w:before="0" w:after="0"/>
              <w:rPr>
                <w:rFonts w:cstheme="minorHAnsi"/>
                <w:bCs/>
              </w:rPr>
            </w:pPr>
            <w:r w:rsidRPr="00896338">
              <w:rPr>
                <w:rFonts w:cstheme="minorHAnsi"/>
                <w:bCs/>
              </w:rPr>
              <w:t>1.</w:t>
            </w:r>
          </w:p>
        </w:tc>
        <w:tc>
          <w:tcPr>
            <w:tcW w:w="1294" w:type="pct"/>
          </w:tcPr>
          <w:p w14:paraId="4179200C" w14:textId="29FA3256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---------------------------------------------</w:t>
            </w:r>
          </w:p>
        </w:tc>
        <w:tc>
          <w:tcPr>
            <w:tcW w:w="1094" w:type="pct"/>
          </w:tcPr>
          <w:p w14:paraId="5ECF49CB" w14:textId="34C2902E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5" w:type="pct"/>
          </w:tcPr>
          <w:p w14:paraId="59A72CAB" w14:textId="7C96A4DB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3" w:type="pct"/>
          </w:tcPr>
          <w:p w14:paraId="7D697C53" w14:textId="0F43636A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</w:tr>
      <w:tr w:rsidR="00AC35B7" w14:paraId="449871F5" w14:textId="77777777" w:rsidTr="00AC35B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</w:tcPr>
          <w:p w14:paraId="36AD39B4" w14:textId="3BB9E3D6" w:rsidR="00AC35B7" w:rsidRPr="00896338" w:rsidRDefault="00AC35B7" w:rsidP="00AC35B7">
            <w:pPr>
              <w:pStyle w:val="BodyText"/>
              <w:spacing w:before="0" w:after="0"/>
              <w:rPr>
                <w:rFonts w:cstheme="minorHAnsi"/>
                <w:bCs/>
              </w:rPr>
            </w:pPr>
            <w:r w:rsidRPr="00896338">
              <w:rPr>
                <w:rFonts w:cstheme="minorHAnsi"/>
                <w:bCs/>
              </w:rPr>
              <w:t>2.</w:t>
            </w:r>
          </w:p>
        </w:tc>
        <w:tc>
          <w:tcPr>
            <w:tcW w:w="1294" w:type="pct"/>
          </w:tcPr>
          <w:p w14:paraId="17A3F1CE" w14:textId="6E1B7685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--------------------------------------------</w:t>
            </w:r>
          </w:p>
        </w:tc>
        <w:tc>
          <w:tcPr>
            <w:tcW w:w="1094" w:type="pct"/>
          </w:tcPr>
          <w:p w14:paraId="07803A84" w14:textId="2721F18E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5" w:type="pct"/>
          </w:tcPr>
          <w:p w14:paraId="1B135900" w14:textId="3A3F6A42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3" w:type="pct"/>
          </w:tcPr>
          <w:p w14:paraId="504A11C4" w14:textId="48AFD42B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</w:tr>
      <w:tr w:rsidR="00AC35B7" w14:paraId="6B3847E0" w14:textId="77777777" w:rsidTr="00AC35B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</w:tcPr>
          <w:p w14:paraId="3A4F2D19" w14:textId="3EFB638D" w:rsidR="00AC35B7" w:rsidRPr="00896338" w:rsidRDefault="00AC35B7" w:rsidP="00AC35B7">
            <w:pPr>
              <w:pStyle w:val="BodyText"/>
              <w:spacing w:before="0" w:after="0"/>
              <w:rPr>
                <w:rFonts w:cstheme="minorHAnsi"/>
                <w:bCs/>
              </w:rPr>
            </w:pPr>
            <w:r w:rsidRPr="00896338">
              <w:rPr>
                <w:rFonts w:cstheme="minorHAnsi"/>
                <w:bCs/>
              </w:rPr>
              <w:t>3.</w:t>
            </w:r>
          </w:p>
        </w:tc>
        <w:tc>
          <w:tcPr>
            <w:tcW w:w="1294" w:type="pct"/>
          </w:tcPr>
          <w:p w14:paraId="2758911B" w14:textId="3B47B7D0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--------------------------------------------</w:t>
            </w:r>
          </w:p>
        </w:tc>
        <w:tc>
          <w:tcPr>
            <w:tcW w:w="1094" w:type="pct"/>
          </w:tcPr>
          <w:p w14:paraId="0BC38F21" w14:textId="5C3C9AF1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5" w:type="pct"/>
          </w:tcPr>
          <w:p w14:paraId="5E93CE59" w14:textId="2DDC33D4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3" w:type="pct"/>
          </w:tcPr>
          <w:p w14:paraId="67600F4F" w14:textId="4C0E0EC9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</w:tr>
      <w:tr w:rsidR="00AC35B7" w14:paraId="64D18300" w14:textId="77777777" w:rsidTr="00AC35B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</w:tcPr>
          <w:p w14:paraId="3433B30A" w14:textId="090B32E6" w:rsidR="00AC35B7" w:rsidRPr="00896338" w:rsidRDefault="00AC35B7" w:rsidP="00AC35B7">
            <w:pPr>
              <w:pStyle w:val="BodyText"/>
              <w:spacing w:before="0" w:after="0"/>
              <w:rPr>
                <w:rFonts w:cstheme="minorHAnsi"/>
                <w:bCs/>
              </w:rPr>
            </w:pPr>
            <w:r w:rsidRPr="00896338">
              <w:rPr>
                <w:rFonts w:cstheme="minorHAnsi"/>
                <w:bCs/>
              </w:rPr>
              <w:t>4.</w:t>
            </w:r>
          </w:p>
        </w:tc>
        <w:tc>
          <w:tcPr>
            <w:tcW w:w="1294" w:type="pct"/>
          </w:tcPr>
          <w:p w14:paraId="692A5814" w14:textId="0EBA2379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--------------------------------------------</w:t>
            </w:r>
          </w:p>
        </w:tc>
        <w:tc>
          <w:tcPr>
            <w:tcW w:w="1094" w:type="pct"/>
          </w:tcPr>
          <w:p w14:paraId="1881F346" w14:textId="1C10FEE6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5" w:type="pct"/>
          </w:tcPr>
          <w:p w14:paraId="62B44837" w14:textId="73BD1B49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3" w:type="pct"/>
          </w:tcPr>
          <w:p w14:paraId="39434597" w14:textId="0B42F1F5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</w:tr>
      <w:tr w:rsidR="00AC35B7" w14:paraId="6BDD462C" w14:textId="77777777" w:rsidTr="00AC35B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</w:tcPr>
          <w:p w14:paraId="441081BA" w14:textId="58864D68" w:rsidR="00AC35B7" w:rsidRPr="00896338" w:rsidRDefault="00AC35B7" w:rsidP="00AC35B7">
            <w:pPr>
              <w:pStyle w:val="BodyText"/>
              <w:spacing w:before="0" w:after="0"/>
              <w:rPr>
                <w:rFonts w:cstheme="minorHAnsi"/>
                <w:bCs/>
              </w:rPr>
            </w:pPr>
            <w:r w:rsidRPr="00896338">
              <w:rPr>
                <w:rFonts w:cstheme="minorHAnsi"/>
                <w:bCs/>
              </w:rPr>
              <w:t>5.</w:t>
            </w:r>
          </w:p>
        </w:tc>
        <w:tc>
          <w:tcPr>
            <w:tcW w:w="1294" w:type="pct"/>
          </w:tcPr>
          <w:p w14:paraId="549B8C56" w14:textId="7DD64647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--------------------------------------------</w:t>
            </w:r>
          </w:p>
        </w:tc>
        <w:tc>
          <w:tcPr>
            <w:tcW w:w="1094" w:type="pct"/>
          </w:tcPr>
          <w:p w14:paraId="6E63AA50" w14:textId="530F6DE2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5" w:type="pct"/>
          </w:tcPr>
          <w:p w14:paraId="3CFA6237" w14:textId="38CCC677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3" w:type="pct"/>
          </w:tcPr>
          <w:p w14:paraId="6C96AFA5" w14:textId="248FA043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</w:tr>
      <w:tr w:rsidR="00AC35B7" w14:paraId="743A2FAC" w14:textId="77777777" w:rsidTr="00AC35B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</w:tcPr>
          <w:p w14:paraId="61D27FDC" w14:textId="31C37D1A" w:rsidR="00AC35B7" w:rsidRPr="00896338" w:rsidRDefault="00AC35B7" w:rsidP="00AC35B7">
            <w:pPr>
              <w:pStyle w:val="BodyText"/>
              <w:spacing w:before="0" w:after="0"/>
              <w:rPr>
                <w:rFonts w:cstheme="minorHAnsi"/>
                <w:bCs/>
              </w:rPr>
            </w:pPr>
            <w:r w:rsidRPr="00896338">
              <w:rPr>
                <w:rFonts w:cstheme="minorHAnsi"/>
                <w:bCs/>
              </w:rPr>
              <w:t>6.</w:t>
            </w:r>
          </w:p>
        </w:tc>
        <w:tc>
          <w:tcPr>
            <w:tcW w:w="1294" w:type="pct"/>
          </w:tcPr>
          <w:p w14:paraId="22DA024B" w14:textId="41AB4410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--------------------------------------------</w:t>
            </w:r>
          </w:p>
        </w:tc>
        <w:tc>
          <w:tcPr>
            <w:tcW w:w="1094" w:type="pct"/>
          </w:tcPr>
          <w:p w14:paraId="2096B7E9" w14:textId="11F75703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5" w:type="pct"/>
          </w:tcPr>
          <w:p w14:paraId="759AF9E2" w14:textId="22E6A251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3" w:type="pct"/>
          </w:tcPr>
          <w:p w14:paraId="55713CE6" w14:textId="2C9D56E3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</w:tr>
      <w:tr w:rsidR="00AC35B7" w14:paraId="3018009B" w14:textId="77777777" w:rsidTr="00AC35B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  <w:shd w:val="clear" w:color="auto" w:fill="25408F" w:themeFill="background1"/>
            <w:vAlign w:val="center"/>
          </w:tcPr>
          <w:p w14:paraId="6D6ADF51" w14:textId="5A4431A6" w:rsidR="00AC35B7" w:rsidRPr="00AC35B7" w:rsidRDefault="00AC35B7" w:rsidP="00AC35B7">
            <w:pPr>
              <w:pStyle w:val="BodyText"/>
              <w:spacing w:before="0" w:after="0"/>
              <w:rPr>
                <w:rFonts w:cstheme="minorHAnsi"/>
                <w:b/>
                <w:bCs/>
                <w:color w:val="FFFFFF" w:themeColor="background2"/>
              </w:rPr>
            </w:pPr>
            <w:r w:rsidRPr="00AC35B7">
              <w:rPr>
                <w:b/>
                <w:bCs/>
                <w:color w:val="FFFFFF" w:themeColor="background2"/>
              </w:rPr>
              <w:lastRenderedPageBreak/>
              <w:t>#</w:t>
            </w:r>
          </w:p>
        </w:tc>
        <w:tc>
          <w:tcPr>
            <w:tcW w:w="1294" w:type="pct"/>
            <w:shd w:val="clear" w:color="auto" w:fill="25408F" w:themeFill="background1"/>
            <w:vAlign w:val="center"/>
          </w:tcPr>
          <w:p w14:paraId="38062581" w14:textId="0531A3C6" w:rsidR="00AC35B7" w:rsidRP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2"/>
              </w:rPr>
            </w:pPr>
            <w:r w:rsidRPr="00AC35B7">
              <w:rPr>
                <w:b/>
                <w:bCs/>
                <w:color w:val="FFFFFF" w:themeColor="background2"/>
              </w:rPr>
              <w:t>Name</w:t>
            </w:r>
          </w:p>
        </w:tc>
        <w:tc>
          <w:tcPr>
            <w:tcW w:w="1094" w:type="pct"/>
            <w:shd w:val="clear" w:color="auto" w:fill="25408F" w:themeFill="background1"/>
            <w:vAlign w:val="center"/>
          </w:tcPr>
          <w:p w14:paraId="5ED9A219" w14:textId="5C648DB6" w:rsidR="00AC35B7" w:rsidRP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2"/>
              </w:rPr>
            </w:pPr>
            <w:r w:rsidRPr="00AC35B7">
              <w:rPr>
                <w:b/>
                <w:bCs/>
                <w:color w:val="FFFFFF" w:themeColor="background2"/>
              </w:rPr>
              <w:t>Representing</w:t>
            </w:r>
          </w:p>
        </w:tc>
        <w:tc>
          <w:tcPr>
            <w:tcW w:w="1185" w:type="pct"/>
            <w:shd w:val="clear" w:color="auto" w:fill="25408F" w:themeFill="background1"/>
            <w:vAlign w:val="center"/>
          </w:tcPr>
          <w:p w14:paraId="5E2C89EC" w14:textId="189D7475" w:rsidR="00AC35B7" w:rsidRP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2"/>
              </w:rPr>
            </w:pPr>
            <w:r w:rsidRPr="00AC35B7">
              <w:rPr>
                <w:b/>
                <w:bCs/>
                <w:color w:val="FFFFFF" w:themeColor="background2"/>
              </w:rPr>
              <w:t>Phone</w:t>
            </w:r>
          </w:p>
        </w:tc>
        <w:tc>
          <w:tcPr>
            <w:tcW w:w="1183" w:type="pct"/>
            <w:shd w:val="clear" w:color="auto" w:fill="25408F" w:themeFill="background1"/>
            <w:vAlign w:val="center"/>
          </w:tcPr>
          <w:p w14:paraId="6DB411B3" w14:textId="6B897136" w:rsidR="00AC35B7" w:rsidRP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2"/>
              </w:rPr>
            </w:pPr>
            <w:r w:rsidRPr="00AC35B7">
              <w:rPr>
                <w:b/>
                <w:bCs/>
                <w:color w:val="FFFFFF" w:themeColor="background2"/>
              </w:rPr>
              <w:t>Email</w:t>
            </w:r>
          </w:p>
        </w:tc>
      </w:tr>
      <w:tr w:rsidR="00AC35B7" w14:paraId="60E957EC" w14:textId="77777777" w:rsidTr="00AC35B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</w:tcPr>
          <w:p w14:paraId="4289A439" w14:textId="5FE71388" w:rsidR="00AC35B7" w:rsidRPr="00896338" w:rsidRDefault="00AC35B7" w:rsidP="00AC35B7">
            <w:pPr>
              <w:pStyle w:val="BodyText"/>
              <w:spacing w:before="0" w:after="0"/>
              <w:rPr>
                <w:rFonts w:cstheme="minorHAnsi"/>
                <w:bCs/>
              </w:rPr>
            </w:pPr>
            <w:r w:rsidRPr="00896338">
              <w:rPr>
                <w:rFonts w:cstheme="minorHAnsi"/>
                <w:bCs/>
              </w:rPr>
              <w:t>7.</w:t>
            </w:r>
          </w:p>
        </w:tc>
        <w:tc>
          <w:tcPr>
            <w:tcW w:w="1294" w:type="pct"/>
          </w:tcPr>
          <w:p w14:paraId="7743DDCE" w14:textId="32B268A7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  <w:tc>
          <w:tcPr>
            <w:tcW w:w="1094" w:type="pct"/>
          </w:tcPr>
          <w:p w14:paraId="01A11FA7" w14:textId="58D1D4BF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5" w:type="pct"/>
          </w:tcPr>
          <w:p w14:paraId="6A96EAD7" w14:textId="04EDC429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3" w:type="pct"/>
          </w:tcPr>
          <w:p w14:paraId="3ABC327A" w14:textId="6CF2BC62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</w:tr>
      <w:tr w:rsidR="00AC35B7" w14:paraId="773EAAB5" w14:textId="77777777" w:rsidTr="00AC35B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</w:tcPr>
          <w:p w14:paraId="2D1B7256" w14:textId="3E565391" w:rsidR="00AC35B7" w:rsidRPr="00896338" w:rsidRDefault="00AC35B7" w:rsidP="00AC35B7">
            <w:pPr>
              <w:pStyle w:val="BodyText"/>
              <w:spacing w:before="0"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8.</w:t>
            </w:r>
          </w:p>
        </w:tc>
        <w:tc>
          <w:tcPr>
            <w:tcW w:w="1294" w:type="pct"/>
          </w:tcPr>
          <w:p w14:paraId="10FE0870" w14:textId="0C1ED428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  <w:tc>
          <w:tcPr>
            <w:tcW w:w="1094" w:type="pct"/>
          </w:tcPr>
          <w:p w14:paraId="7C967731" w14:textId="34DB718F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5" w:type="pct"/>
          </w:tcPr>
          <w:p w14:paraId="270F4415" w14:textId="3807F584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3" w:type="pct"/>
          </w:tcPr>
          <w:p w14:paraId="0FB393ED" w14:textId="2A6E7426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</w:tr>
      <w:tr w:rsidR="00AC35B7" w14:paraId="325A0F9A" w14:textId="77777777" w:rsidTr="00AC35B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</w:tcPr>
          <w:p w14:paraId="69F5C792" w14:textId="4463D130" w:rsidR="00AC35B7" w:rsidRPr="00896338" w:rsidRDefault="00AC35B7" w:rsidP="00AC35B7">
            <w:pPr>
              <w:pStyle w:val="BodyText"/>
              <w:spacing w:before="0"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9.</w:t>
            </w:r>
          </w:p>
        </w:tc>
        <w:tc>
          <w:tcPr>
            <w:tcW w:w="1294" w:type="pct"/>
          </w:tcPr>
          <w:p w14:paraId="14F62593" w14:textId="71C46D14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  <w:tc>
          <w:tcPr>
            <w:tcW w:w="1094" w:type="pct"/>
          </w:tcPr>
          <w:p w14:paraId="420C43B5" w14:textId="61A0534A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5" w:type="pct"/>
          </w:tcPr>
          <w:p w14:paraId="4B1EA6C4" w14:textId="24629382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3" w:type="pct"/>
          </w:tcPr>
          <w:p w14:paraId="71F07F8C" w14:textId="0109328D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</w:tr>
      <w:tr w:rsidR="00AC35B7" w14:paraId="5F6667FA" w14:textId="77777777" w:rsidTr="00AC35B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</w:tcPr>
          <w:p w14:paraId="3E20E970" w14:textId="01DD6430" w:rsidR="00AC35B7" w:rsidRPr="00896338" w:rsidRDefault="00AC35B7" w:rsidP="00AC35B7">
            <w:pPr>
              <w:pStyle w:val="BodyText"/>
              <w:spacing w:before="0"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</w:t>
            </w:r>
          </w:p>
        </w:tc>
        <w:tc>
          <w:tcPr>
            <w:tcW w:w="1294" w:type="pct"/>
          </w:tcPr>
          <w:p w14:paraId="0FA84DE6" w14:textId="2B58E122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  <w:tc>
          <w:tcPr>
            <w:tcW w:w="1094" w:type="pct"/>
          </w:tcPr>
          <w:p w14:paraId="46C12CB9" w14:textId="5EA81DA4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5" w:type="pct"/>
          </w:tcPr>
          <w:p w14:paraId="7CF3BA78" w14:textId="0C321462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</w:t>
            </w:r>
          </w:p>
        </w:tc>
        <w:tc>
          <w:tcPr>
            <w:tcW w:w="1183" w:type="pct"/>
          </w:tcPr>
          <w:p w14:paraId="2D45875B" w14:textId="064FF8AD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</w:tr>
      <w:tr w:rsidR="00AC35B7" w14:paraId="5DD00943" w14:textId="77777777" w:rsidTr="00AC35B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</w:tcPr>
          <w:p w14:paraId="56EC0659" w14:textId="4CA9E927" w:rsidR="00AC35B7" w:rsidRDefault="00AC35B7" w:rsidP="00AC35B7">
            <w:pPr>
              <w:pStyle w:val="BodyText"/>
              <w:spacing w:before="0"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11.</w:t>
            </w:r>
          </w:p>
        </w:tc>
        <w:tc>
          <w:tcPr>
            <w:tcW w:w="1294" w:type="pct"/>
          </w:tcPr>
          <w:p w14:paraId="37BC5F85" w14:textId="7528620C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------------------------------------------</w:t>
            </w:r>
          </w:p>
        </w:tc>
        <w:tc>
          <w:tcPr>
            <w:tcW w:w="1094" w:type="pct"/>
          </w:tcPr>
          <w:p w14:paraId="50A94D54" w14:textId="30EBC450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5" w:type="pct"/>
          </w:tcPr>
          <w:p w14:paraId="0A086B75" w14:textId="04CEB502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</w:t>
            </w:r>
          </w:p>
        </w:tc>
        <w:tc>
          <w:tcPr>
            <w:tcW w:w="1183" w:type="pct"/>
          </w:tcPr>
          <w:p w14:paraId="000F161D" w14:textId="545A792A" w:rsidR="00AC35B7" w:rsidRDefault="00AC35B7" w:rsidP="00AC35B7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</w:tr>
      <w:tr w:rsidR="00AC35B7" w14:paraId="32B066E0" w14:textId="77777777" w:rsidTr="00AC35B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</w:tcPr>
          <w:p w14:paraId="3A9819C8" w14:textId="6CC1BC5B" w:rsidR="00AC35B7" w:rsidRDefault="00AC35B7" w:rsidP="00AC35B7">
            <w:pPr>
              <w:pStyle w:val="BodyText"/>
              <w:spacing w:before="0"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12.</w:t>
            </w:r>
          </w:p>
        </w:tc>
        <w:tc>
          <w:tcPr>
            <w:tcW w:w="1294" w:type="pct"/>
          </w:tcPr>
          <w:p w14:paraId="7821F0EF" w14:textId="0955EF56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-------------------------------------------</w:t>
            </w:r>
          </w:p>
        </w:tc>
        <w:tc>
          <w:tcPr>
            <w:tcW w:w="1094" w:type="pct"/>
          </w:tcPr>
          <w:p w14:paraId="4924F483" w14:textId="535A7CFA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5" w:type="pct"/>
          </w:tcPr>
          <w:p w14:paraId="29C530D0" w14:textId="08DFDF1C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</w:t>
            </w:r>
          </w:p>
        </w:tc>
        <w:tc>
          <w:tcPr>
            <w:tcW w:w="1183" w:type="pct"/>
          </w:tcPr>
          <w:p w14:paraId="0CEE72A2" w14:textId="3771963E" w:rsidR="00AC35B7" w:rsidRDefault="00AC35B7" w:rsidP="00AC35B7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</w:tr>
      <w:tr w:rsidR="00AC35B7" w14:paraId="7905905F" w14:textId="77777777" w:rsidTr="00AC35B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</w:tcPr>
          <w:p w14:paraId="0045433E" w14:textId="05325017" w:rsidR="00AC35B7" w:rsidRDefault="00AC35B7" w:rsidP="00AC35B7">
            <w:pPr>
              <w:pStyle w:val="BodyText"/>
              <w:spacing w:before="0"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13.</w:t>
            </w:r>
          </w:p>
        </w:tc>
        <w:tc>
          <w:tcPr>
            <w:tcW w:w="1294" w:type="pct"/>
          </w:tcPr>
          <w:p w14:paraId="7C3152E6" w14:textId="43770928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------------------------------------------</w:t>
            </w:r>
          </w:p>
        </w:tc>
        <w:tc>
          <w:tcPr>
            <w:tcW w:w="1094" w:type="pct"/>
          </w:tcPr>
          <w:p w14:paraId="0B46364C" w14:textId="0F284D97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5" w:type="pct"/>
          </w:tcPr>
          <w:p w14:paraId="1F9DC353" w14:textId="5D0988CD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</w:t>
            </w:r>
          </w:p>
        </w:tc>
        <w:tc>
          <w:tcPr>
            <w:tcW w:w="1183" w:type="pct"/>
          </w:tcPr>
          <w:p w14:paraId="025B0619" w14:textId="52CD060E" w:rsidR="00AC35B7" w:rsidRDefault="00AC35B7" w:rsidP="00AC35B7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</w:tr>
      <w:tr w:rsidR="00AC35B7" w14:paraId="221CF991" w14:textId="77777777" w:rsidTr="00AC35B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</w:tcPr>
          <w:p w14:paraId="05E4C2D4" w14:textId="286B4CD4" w:rsidR="00AC35B7" w:rsidRDefault="00AC35B7" w:rsidP="00AC35B7">
            <w:pPr>
              <w:pStyle w:val="BodyText"/>
              <w:spacing w:before="0"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14.</w:t>
            </w:r>
          </w:p>
        </w:tc>
        <w:tc>
          <w:tcPr>
            <w:tcW w:w="1294" w:type="pct"/>
          </w:tcPr>
          <w:p w14:paraId="3412F27E" w14:textId="32B6A4DF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-------------------------------------------</w:t>
            </w:r>
          </w:p>
        </w:tc>
        <w:tc>
          <w:tcPr>
            <w:tcW w:w="1094" w:type="pct"/>
          </w:tcPr>
          <w:p w14:paraId="55ED9D72" w14:textId="5BE3BF0D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5" w:type="pct"/>
          </w:tcPr>
          <w:p w14:paraId="17BDF7CE" w14:textId="0DB3764E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</w:t>
            </w:r>
          </w:p>
        </w:tc>
        <w:tc>
          <w:tcPr>
            <w:tcW w:w="1183" w:type="pct"/>
          </w:tcPr>
          <w:p w14:paraId="6DD8680F" w14:textId="6CDAD644" w:rsidR="00AC35B7" w:rsidRDefault="00AC35B7" w:rsidP="00AC35B7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</w:tr>
      <w:tr w:rsidR="00AC35B7" w14:paraId="4A4E0DFF" w14:textId="77777777" w:rsidTr="00AC35B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</w:tcPr>
          <w:p w14:paraId="1CDDAFB7" w14:textId="39C2493A" w:rsidR="00AC35B7" w:rsidRDefault="00AC35B7" w:rsidP="00AC35B7">
            <w:pPr>
              <w:pStyle w:val="BodyText"/>
              <w:spacing w:before="0"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15.</w:t>
            </w:r>
          </w:p>
        </w:tc>
        <w:tc>
          <w:tcPr>
            <w:tcW w:w="1294" w:type="pct"/>
          </w:tcPr>
          <w:p w14:paraId="7FAAB773" w14:textId="67DB0963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-------------------------------------------</w:t>
            </w:r>
          </w:p>
        </w:tc>
        <w:tc>
          <w:tcPr>
            <w:tcW w:w="1094" w:type="pct"/>
          </w:tcPr>
          <w:p w14:paraId="534CC1EB" w14:textId="6871459F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</w:t>
            </w:r>
          </w:p>
        </w:tc>
        <w:tc>
          <w:tcPr>
            <w:tcW w:w="1185" w:type="pct"/>
          </w:tcPr>
          <w:p w14:paraId="42B83A0D" w14:textId="3169B6BE" w:rsidR="00AC35B7" w:rsidRDefault="00AC35B7" w:rsidP="00AC35B7">
            <w:pPr>
              <w:pStyle w:val="BodyText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</w:t>
            </w:r>
          </w:p>
        </w:tc>
        <w:tc>
          <w:tcPr>
            <w:tcW w:w="1183" w:type="pct"/>
          </w:tcPr>
          <w:p w14:paraId="3097CADB" w14:textId="061BBF14" w:rsidR="00AC35B7" w:rsidRDefault="00AC35B7" w:rsidP="00AC35B7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-----------------------------------------</w:t>
            </w:r>
          </w:p>
        </w:tc>
      </w:tr>
    </w:tbl>
    <w:p w14:paraId="43C9DD08" w14:textId="1988C14D" w:rsidR="00012AE1" w:rsidRPr="00896338" w:rsidRDefault="00896338" w:rsidP="00AC35B7">
      <w:pPr>
        <w:pStyle w:val="BodyText"/>
        <w:spacing w:before="0" w:after="0"/>
        <w:jc w:val="center"/>
        <w:rPr>
          <w:rFonts w:cstheme="minorHAnsi"/>
          <w:b/>
          <w:sz w:val="18"/>
          <w:szCs w:val="18"/>
        </w:rPr>
      </w:pPr>
      <w:r w:rsidRPr="00896338">
        <w:rPr>
          <w:i/>
          <w:color w:val="231F20"/>
          <w:sz w:val="18"/>
          <w:szCs w:val="18"/>
        </w:rPr>
        <w:t>Please print clearly • Contact information is optional but must be included if you wish to receive updates.</w:t>
      </w:r>
    </w:p>
    <w:sectPr w:rsidR="00012AE1" w:rsidRPr="00896338" w:rsidSect="00012AE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2" w:h="12242" w:orient="landscape" w:code="1"/>
      <w:pgMar w:top="1469" w:right="1080" w:bottom="842" w:left="1728" w:header="1080" w:footer="801" w:gutter="461"/>
      <w:cols w:space="73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558F9" w14:textId="77777777" w:rsidR="0011225D" w:rsidRDefault="0011225D" w:rsidP="003F0066">
      <w:r>
        <w:separator/>
      </w:r>
    </w:p>
  </w:endnote>
  <w:endnote w:type="continuationSeparator" w:id="0">
    <w:p w14:paraId="23892FEE" w14:textId="77777777" w:rsidR="0011225D" w:rsidRDefault="0011225D" w:rsidP="003F0066">
      <w:r>
        <w:continuationSeparator/>
      </w:r>
    </w:p>
  </w:endnote>
  <w:endnote w:type="continuationNotice" w:id="1">
    <w:p w14:paraId="6BFEB611" w14:textId="77777777" w:rsidR="0011225D" w:rsidRDefault="001122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C66F0AD5-24E6-41A9-A4D6-D5E8F8FB6AFA}"/>
    <w:embedBold r:id="rId2" w:fontKey="{59A2BBE9-C9CC-4F6F-97F9-588F3C2A15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6FCD884-6EA2-490D-A0BA-A70EB55B2BE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047567D2-F489-4BE5-BA91-4C7AFC1BFA3C}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0A3F4228-4F81-4097-9657-4248C5E9CD7F}"/>
    <w:embedBold r:id="rId6" w:fontKey="{EDCD4048-9BB7-43A9-8F4E-4E0487ACF881}"/>
    <w:embedItalic r:id="rId7" w:fontKey="{C9A5304A-8143-4C2C-B8C2-EA1712F10B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06EAD06-F341-4610-A2B7-8B76E0ACDDD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9" w:fontKey="{EECB5689-BB71-47B7-B9B5-AD24B161064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Italic r:id="rId10" w:fontKey="{394C46D6-D620-4463-930E-B4E6BA7C128A}"/>
  </w:font>
  <w:font w:name="+mn-e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98F68" w14:textId="77777777" w:rsidR="00A63E9E" w:rsidRDefault="00A63E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F8F0" w14:textId="3485A968" w:rsidR="00425340" w:rsidRDefault="00425340" w:rsidP="009A11C2">
    <w:pPr>
      <w:pStyle w:val="NormalWeb"/>
      <w:spacing w:before="0" w:beforeAutospacing="0" w:after="0" w:afterAutospacing="0" w:line="240" w:lineRule="exact"/>
      <w:rPr>
        <w:rStyle w:val="PageNumber"/>
        <w:rFonts w:asciiTheme="majorHAnsi" w:hAnsiTheme="majorHAnsi" w:cstheme="majorHAnsi"/>
        <w:b w:val="0"/>
        <w:bCs/>
        <w:color w:val="25408F"/>
        <w:sz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16DD4BA" wp14:editId="6E0B54AD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146FF" w14:textId="687A1AEC" w:rsidR="00425340" w:rsidRPr="002E0312" w:rsidRDefault="00425340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B56DFE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A63E9E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3ECD4F32" w14:textId="3A7BB2DF" w:rsidR="00425340" w:rsidRPr="002E0312" w:rsidRDefault="00425340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179556430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DD4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1.05pt;margin-top:804.5pt;width:292.9pt;height:33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11C146FF" w14:textId="687A1AEC" w:rsidR="00425340" w:rsidRPr="002E0312" w:rsidRDefault="00425340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B56DFE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A63E9E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3ECD4F32" w14:textId="3A7BB2DF" w:rsidR="00425340" w:rsidRPr="002E0312" w:rsidRDefault="00425340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179556430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D99600" wp14:editId="43BC6D27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8CC77" w14:textId="6FFA3A45" w:rsidR="00425340" w:rsidRPr="002E0312" w:rsidRDefault="00425340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B56DFE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A63E9E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6758B9FC" w14:textId="7771AF11" w:rsidR="00425340" w:rsidRPr="002E0312" w:rsidRDefault="00425340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77786856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99600" id="Text Box 3" o:spid="_x0000_s1027" type="#_x0000_t202" style="position:absolute;margin-left:59.6pt;margin-top:805.1pt;width:303.25pt;height:3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39C8CC77" w14:textId="6FFA3A45" w:rsidR="00425340" w:rsidRPr="002E0312" w:rsidRDefault="00425340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B56DFE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A63E9E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6758B9FC" w14:textId="7771AF11" w:rsidR="00425340" w:rsidRPr="002E0312" w:rsidRDefault="00425340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77786856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begin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instrText xml:space="preserve"> PAGE </w:instrTex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separate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>i</w: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end"/>
    </w:r>
  </w:p>
  <w:p w14:paraId="7FC03DF6" w14:textId="709FA0F0" w:rsidR="009A11C2" w:rsidRPr="009A11C2" w:rsidRDefault="009A11C2" w:rsidP="009A11C2">
    <w:pPr>
      <w:pStyle w:val="NormalWeb"/>
      <w:spacing w:before="0" w:beforeAutospacing="0" w:after="0" w:afterAutospacing="0" w:line="240" w:lineRule="exact"/>
      <w:jc w:val="center"/>
      <w:rPr>
        <w:sz w:val="16"/>
        <w:szCs w:val="16"/>
      </w:rPr>
    </w:pPr>
    <w:bookmarkStart w:id="1" w:name="_Hlk126858421"/>
    <w:bookmarkStart w:id="2" w:name="_Hlk126858422"/>
    <w:r w:rsidRPr="00317D31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IN</w:t>
    </w:r>
    <w:r w:rsidRPr="00317D31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>DOT</w:t>
    </w:r>
    <w:r w:rsidR="00044AA0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r>
      <w:rPr>
        <w:rFonts w:asciiTheme="minorHAnsi" w:eastAsia="Wingdings 2" w:hAnsiTheme="minorHAnsi" w:cstheme="minorHAnsi"/>
        <w:b/>
        <w:bCs/>
        <w:color w:val="25408F"/>
        <w:spacing w:val="5"/>
        <w:kern w:val="24"/>
        <w:sz w:val="16"/>
        <w:szCs w:val="16"/>
      </w:rPr>
      <w:t>□</w:t>
    </w:r>
    <w:r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r w:rsidR="00044AA0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bookmarkEnd w:id="1"/>
    <w:bookmarkEnd w:id="2"/>
    <w:r w:rsidR="00896338">
      <w:rPr>
        <w:rFonts w:asciiTheme="minorHAnsi" w:eastAsia="+mn-ea" w:hAnsiTheme="minorHAnsi" w:cstheme="minorHAnsi"/>
        <w:color w:val="CDA139"/>
        <w:spacing w:val="5"/>
        <w:kern w:val="24"/>
        <w:sz w:val="16"/>
        <w:szCs w:val="16"/>
      </w:rPr>
      <w:t>SIGN-IN-SHEET</w:t>
    </w:r>
  </w:p>
  <w:p w14:paraId="7FBF8F0F" w14:textId="77777777" w:rsidR="00A86277" w:rsidRDefault="00A86277"/>
  <w:p w14:paraId="2F224D4F" w14:textId="77777777" w:rsidR="00A86277" w:rsidRDefault="00A86277"/>
  <w:p w14:paraId="0A8751A7" w14:textId="77777777" w:rsidR="00A86277" w:rsidRDefault="00A862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E46D3" w14:textId="77777777" w:rsidR="00A63E9E" w:rsidRDefault="00A63E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89BDA" w14:textId="77777777" w:rsidR="0011225D" w:rsidRDefault="0011225D" w:rsidP="003F0066">
      <w:r>
        <w:separator/>
      </w:r>
    </w:p>
  </w:footnote>
  <w:footnote w:type="continuationSeparator" w:id="0">
    <w:p w14:paraId="2E3047F1" w14:textId="77777777" w:rsidR="0011225D" w:rsidRDefault="0011225D" w:rsidP="003F0066">
      <w:r>
        <w:continuationSeparator/>
      </w:r>
    </w:p>
  </w:footnote>
  <w:footnote w:type="continuationNotice" w:id="1">
    <w:p w14:paraId="21F66719" w14:textId="77777777" w:rsidR="0011225D" w:rsidRDefault="001122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61BB3" w14:textId="77777777" w:rsidR="00A63E9E" w:rsidRDefault="00A63E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7925" w14:textId="591A67FB" w:rsidR="001F1C3C" w:rsidRPr="0018510F" w:rsidRDefault="00012AE1" w:rsidP="009A11C2">
    <w:pPr>
      <w:spacing w:before="20"/>
      <w:ind w:left="20"/>
      <w:rPr>
        <w:color w:val="A6A6A6" w:themeColor="background2" w:themeShade="A6"/>
      </w:rPr>
    </w:pPr>
    <w:r>
      <w:rPr>
        <w:noProof/>
        <w:color w:val="A6A6A6" w:themeColor="background2" w:themeShade="A6"/>
      </w:rPr>
      <w:drawing>
        <wp:anchor distT="0" distB="0" distL="114300" distR="114300" simplePos="0" relativeHeight="251659264" behindDoc="1" locked="0" layoutInCell="1" allowOverlap="1" wp14:anchorId="695F651D" wp14:editId="4BCF6E82">
          <wp:simplePos x="0" y="0"/>
          <wp:positionH relativeFrom="column">
            <wp:posOffset>-1103142</wp:posOffset>
          </wp:positionH>
          <wp:positionV relativeFrom="paragraph">
            <wp:posOffset>-310662</wp:posOffset>
          </wp:positionV>
          <wp:extent cx="10064262" cy="334010"/>
          <wp:effectExtent l="0" t="0" r="0" b="889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4303" cy="3429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color w:val="A6A6A6" w:themeColor="background2" w:themeShade="A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49CE19C" wp14:editId="07EBFAAE">
              <wp:simplePos x="0" y="0"/>
              <wp:positionH relativeFrom="margin">
                <wp:align>center</wp:align>
              </wp:positionH>
              <wp:positionV relativeFrom="paragraph">
                <wp:posOffset>-550122</wp:posOffset>
              </wp:positionV>
              <wp:extent cx="727671" cy="727671"/>
              <wp:effectExtent l="0" t="0" r="34925" b="34925"/>
              <wp:wrapNone/>
              <wp:docPr id="6" name="objec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671" cy="727671"/>
                      </a:xfrm>
                      <a:prstGeom prst="rect">
                        <a:avLst/>
                      </a:prstGeom>
                      <a:blipFill>
                        <a:blip r:embed="rId2" cstate="print"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>
                        <a:outerShdw blurRad="12700" dist="254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rect w14:anchorId="3A936798" id="object 7" o:spid="_x0000_s1026" style="position:absolute;margin-left:0;margin-top:-43.3pt;width:57.3pt;height:57.3pt;z-index:-2516567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" stroked="f">
              <v:fill r:id="rId3" o:title="" recolor="t" rotate="t" type="frame"/>
              <v:shadow on="t" color="black" opacity="26214f" origin="-.5,-.5" offset=".49892mm,.49892mm"/>
              <v:textbox inset="0,0,0,0"/>
              <w10:wrap anchorx="margin"/>
            </v:rect>
          </w:pict>
        </mc:Fallback>
      </mc:AlternateContent>
    </w:r>
  </w:p>
  <w:p w14:paraId="3F7AA31A" w14:textId="77777777" w:rsidR="00A86277" w:rsidRDefault="00A86277"/>
  <w:p w14:paraId="58A118D3" w14:textId="77777777" w:rsidR="00A86277" w:rsidRDefault="00A86277"/>
  <w:p w14:paraId="1AA8C621" w14:textId="77777777" w:rsidR="00A86277" w:rsidRDefault="00A862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3A720" w14:textId="77777777" w:rsidR="00A63E9E" w:rsidRDefault="00A63E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1" w15:restartNumberingAfterBreak="0">
    <w:nsid w:val="0CCB0C54"/>
    <w:multiLevelType w:val="hybridMultilevel"/>
    <w:tmpl w:val="F20C7A6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54D88"/>
    <w:multiLevelType w:val="hybridMultilevel"/>
    <w:tmpl w:val="3C30842E"/>
    <w:lvl w:ilvl="0" w:tplc="595A40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506DCD"/>
    <w:multiLevelType w:val="hybridMultilevel"/>
    <w:tmpl w:val="19149700"/>
    <w:lvl w:ilvl="0" w:tplc="657EF498">
      <w:start w:val="9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45B64"/>
    <w:multiLevelType w:val="hybridMultilevel"/>
    <w:tmpl w:val="CFA22AD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6" w15:restartNumberingAfterBreak="0">
    <w:nsid w:val="1BF11801"/>
    <w:multiLevelType w:val="hybridMultilevel"/>
    <w:tmpl w:val="2804AAF0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D5653"/>
    <w:multiLevelType w:val="hybridMultilevel"/>
    <w:tmpl w:val="CAD87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C5E28"/>
    <w:multiLevelType w:val="hybridMultilevel"/>
    <w:tmpl w:val="CF4AC4B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514F4"/>
    <w:multiLevelType w:val="hybridMultilevel"/>
    <w:tmpl w:val="15166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D7A03"/>
    <w:multiLevelType w:val="hybridMultilevel"/>
    <w:tmpl w:val="42588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12" w15:restartNumberingAfterBreak="0">
    <w:nsid w:val="222C2A6A"/>
    <w:multiLevelType w:val="hybridMultilevel"/>
    <w:tmpl w:val="D2409676"/>
    <w:lvl w:ilvl="0" w:tplc="595A4048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3" w15:restartNumberingAfterBreak="0">
    <w:nsid w:val="2A703AE7"/>
    <w:multiLevelType w:val="hybridMultilevel"/>
    <w:tmpl w:val="EDFEB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10E2A"/>
    <w:multiLevelType w:val="hybridMultilevel"/>
    <w:tmpl w:val="FBDA5E12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16" w15:restartNumberingAfterBreak="0">
    <w:nsid w:val="3F044A2A"/>
    <w:multiLevelType w:val="hybridMultilevel"/>
    <w:tmpl w:val="D8E45F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472CB"/>
    <w:multiLevelType w:val="hybridMultilevel"/>
    <w:tmpl w:val="DD06C07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E40ACA"/>
    <w:multiLevelType w:val="hybridMultilevel"/>
    <w:tmpl w:val="267A9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955A1"/>
    <w:multiLevelType w:val="hybridMultilevel"/>
    <w:tmpl w:val="F87AEBC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C1BD1"/>
    <w:multiLevelType w:val="hybridMultilevel"/>
    <w:tmpl w:val="CA2E0042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7C5E6C"/>
    <w:multiLevelType w:val="hybridMultilevel"/>
    <w:tmpl w:val="21E2528A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9F0720"/>
    <w:multiLevelType w:val="hybridMultilevel"/>
    <w:tmpl w:val="EE1A1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28458F"/>
    <w:multiLevelType w:val="hybridMultilevel"/>
    <w:tmpl w:val="C778C58A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A6091"/>
    <w:multiLevelType w:val="hybridMultilevel"/>
    <w:tmpl w:val="47A6046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4A5920"/>
    <w:multiLevelType w:val="hybridMultilevel"/>
    <w:tmpl w:val="17AC73D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7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28" w15:restartNumberingAfterBreak="0">
    <w:nsid w:val="6DC44F41"/>
    <w:multiLevelType w:val="hybridMultilevel"/>
    <w:tmpl w:val="80A6FC7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 w15:restartNumberingAfterBreak="0">
    <w:nsid w:val="72F97F07"/>
    <w:multiLevelType w:val="hybridMultilevel"/>
    <w:tmpl w:val="E3AE0C82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C9730D"/>
    <w:multiLevelType w:val="hybridMultilevel"/>
    <w:tmpl w:val="FFDC487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F91F94"/>
    <w:multiLevelType w:val="hybridMultilevel"/>
    <w:tmpl w:val="51A48DF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293AB9"/>
    <w:multiLevelType w:val="hybridMultilevel"/>
    <w:tmpl w:val="293A04B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430B74"/>
    <w:multiLevelType w:val="hybridMultilevel"/>
    <w:tmpl w:val="2D7EA3B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F00209"/>
    <w:multiLevelType w:val="hybridMultilevel"/>
    <w:tmpl w:val="743C9F6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D90CD0"/>
    <w:multiLevelType w:val="singleLevel"/>
    <w:tmpl w:val="782E2228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num w:numId="1" w16cid:durableId="311910226">
    <w:abstractNumId w:val="0"/>
  </w:num>
  <w:num w:numId="2" w16cid:durableId="368914125">
    <w:abstractNumId w:val="27"/>
  </w:num>
  <w:num w:numId="3" w16cid:durableId="1969624719">
    <w:abstractNumId w:val="15"/>
  </w:num>
  <w:num w:numId="4" w16cid:durableId="594560630">
    <w:abstractNumId w:val="11"/>
  </w:num>
  <w:num w:numId="5" w16cid:durableId="978850309">
    <w:abstractNumId w:val="29"/>
  </w:num>
  <w:num w:numId="6" w16cid:durableId="335309447">
    <w:abstractNumId w:val="26"/>
  </w:num>
  <w:num w:numId="7" w16cid:durableId="1875144946">
    <w:abstractNumId w:val="5"/>
  </w:num>
  <w:num w:numId="8" w16cid:durableId="375588973">
    <w:abstractNumId w:val="25"/>
  </w:num>
  <w:num w:numId="9" w16cid:durableId="729813595">
    <w:abstractNumId w:val="30"/>
  </w:num>
  <w:num w:numId="10" w16cid:durableId="757168689">
    <w:abstractNumId w:val="35"/>
  </w:num>
  <w:num w:numId="11" w16cid:durableId="1717311860">
    <w:abstractNumId w:val="8"/>
  </w:num>
  <w:num w:numId="12" w16cid:durableId="425738443">
    <w:abstractNumId w:val="17"/>
  </w:num>
  <w:num w:numId="13" w16cid:durableId="1444568937">
    <w:abstractNumId w:val="33"/>
  </w:num>
  <w:num w:numId="14" w16cid:durableId="1128086889">
    <w:abstractNumId w:val="12"/>
  </w:num>
  <w:num w:numId="15" w16cid:durableId="1403288801">
    <w:abstractNumId w:val="24"/>
  </w:num>
  <w:num w:numId="16" w16cid:durableId="1815098917">
    <w:abstractNumId w:val="16"/>
  </w:num>
  <w:num w:numId="17" w16cid:durableId="2067336326">
    <w:abstractNumId w:val="13"/>
  </w:num>
  <w:num w:numId="18" w16cid:durableId="327439226">
    <w:abstractNumId w:val="3"/>
  </w:num>
  <w:num w:numId="19" w16cid:durableId="1020157945">
    <w:abstractNumId w:val="9"/>
  </w:num>
  <w:num w:numId="20" w16cid:durableId="423191984">
    <w:abstractNumId w:val="7"/>
  </w:num>
  <w:num w:numId="21" w16cid:durableId="215703391">
    <w:abstractNumId w:val="31"/>
  </w:num>
  <w:num w:numId="22" w16cid:durableId="494875994">
    <w:abstractNumId w:val="1"/>
  </w:num>
  <w:num w:numId="23" w16cid:durableId="878052113">
    <w:abstractNumId w:val="23"/>
  </w:num>
  <w:num w:numId="24" w16cid:durableId="1005405381">
    <w:abstractNumId w:val="19"/>
  </w:num>
  <w:num w:numId="25" w16cid:durableId="230428194">
    <w:abstractNumId w:val="28"/>
  </w:num>
  <w:num w:numId="26" w16cid:durableId="868759057">
    <w:abstractNumId w:val="34"/>
  </w:num>
  <w:num w:numId="27" w16cid:durableId="153569177">
    <w:abstractNumId w:val="32"/>
  </w:num>
  <w:num w:numId="28" w16cid:durableId="2082409009">
    <w:abstractNumId w:val="6"/>
  </w:num>
  <w:num w:numId="29" w16cid:durableId="1514487772">
    <w:abstractNumId w:val="10"/>
  </w:num>
  <w:num w:numId="30" w16cid:durableId="2074813551">
    <w:abstractNumId w:val="36"/>
  </w:num>
  <w:num w:numId="31" w16cid:durableId="1917010444">
    <w:abstractNumId w:val="2"/>
  </w:num>
  <w:num w:numId="32" w16cid:durableId="1110783984">
    <w:abstractNumId w:val="18"/>
  </w:num>
  <w:num w:numId="33" w16cid:durableId="1046611305">
    <w:abstractNumId w:val="14"/>
  </w:num>
  <w:num w:numId="34" w16cid:durableId="1607157179">
    <w:abstractNumId w:val="22"/>
  </w:num>
  <w:num w:numId="35" w16cid:durableId="1686664318">
    <w:abstractNumId w:val="20"/>
  </w:num>
  <w:num w:numId="36" w16cid:durableId="131096839">
    <w:abstractNumId w:val="4"/>
  </w:num>
  <w:num w:numId="37" w16cid:durableId="1248730319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2AE1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39E1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9E"/>
    <w:rsid w:val="0011225D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77D33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5A99"/>
    <w:rsid w:val="00255EE4"/>
    <w:rsid w:val="00256214"/>
    <w:rsid w:val="0025671E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A58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34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A46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E8"/>
    <w:rsid w:val="00347355"/>
    <w:rsid w:val="003505D4"/>
    <w:rsid w:val="003514A3"/>
    <w:rsid w:val="00351D71"/>
    <w:rsid w:val="00351F1C"/>
    <w:rsid w:val="0035297D"/>
    <w:rsid w:val="00354D84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912"/>
    <w:rsid w:val="003823AF"/>
    <w:rsid w:val="00382494"/>
    <w:rsid w:val="00383C1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949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16F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8BC"/>
    <w:rsid w:val="00437E21"/>
    <w:rsid w:val="004401E6"/>
    <w:rsid w:val="00440297"/>
    <w:rsid w:val="004404F5"/>
    <w:rsid w:val="004418F7"/>
    <w:rsid w:val="0044265C"/>
    <w:rsid w:val="00443828"/>
    <w:rsid w:val="00443837"/>
    <w:rsid w:val="00443D7A"/>
    <w:rsid w:val="00443D98"/>
    <w:rsid w:val="00444635"/>
    <w:rsid w:val="00444670"/>
    <w:rsid w:val="004447C8"/>
    <w:rsid w:val="0044481F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A11"/>
    <w:rsid w:val="004C4A69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1C94"/>
    <w:rsid w:val="0051225E"/>
    <w:rsid w:val="00512D16"/>
    <w:rsid w:val="00512ED8"/>
    <w:rsid w:val="00513F02"/>
    <w:rsid w:val="00514003"/>
    <w:rsid w:val="00514684"/>
    <w:rsid w:val="005153B6"/>
    <w:rsid w:val="00515CD6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330"/>
    <w:rsid w:val="005D286B"/>
    <w:rsid w:val="005D305C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169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F05F7"/>
    <w:rsid w:val="006F103A"/>
    <w:rsid w:val="006F23C0"/>
    <w:rsid w:val="006F281C"/>
    <w:rsid w:val="006F3626"/>
    <w:rsid w:val="006F3E99"/>
    <w:rsid w:val="006F4473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5AD0"/>
    <w:rsid w:val="007C5D9D"/>
    <w:rsid w:val="007C621B"/>
    <w:rsid w:val="007C6515"/>
    <w:rsid w:val="007C6624"/>
    <w:rsid w:val="007C7A4F"/>
    <w:rsid w:val="007C7B28"/>
    <w:rsid w:val="007C7F2F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582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5069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338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E7975"/>
    <w:rsid w:val="008F059D"/>
    <w:rsid w:val="008F08EA"/>
    <w:rsid w:val="008F1016"/>
    <w:rsid w:val="008F1390"/>
    <w:rsid w:val="008F1BE8"/>
    <w:rsid w:val="008F1EE9"/>
    <w:rsid w:val="008F1F9A"/>
    <w:rsid w:val="008F2237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4790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AE1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97FB2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41A"/>
    <w:rsid w:val="009F6660"/>
    <w:rsid w:val="009F72EA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5DD8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756"/>
    <w:rsid w:val="00A549A9"/>
    <w:rsid w:val="00A61955"/>
    <w:rsid w:val="00A61F5B"/>
    <w:rsid w:val="00A62337"/>
    <w:rsid w:val="00A62F0B"/>
    <w:rsid w:val="00A63052"/>
    <w:rsid w:val="00A63E9E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277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C47"/>
    <w:rsid w:val="00AA7606"/>
    <w:rsid w:val="00AA7627"/>
    <w:rsid w:val="00AA79C0"/>
    <w:rsid w:val="00AB065C"/>
    <w:rsid w:val="00AB1D54"/>
    <w:rsid w:val="00AB284A"/>
    <w:rsid w:val="00AB298B"/>
    <w:rsid w:val="00AB2AA6"/>
    <w:rsid w:val="00AB2CE0"/>
    <w:rsid w:val="00AB40F5"/>
    <w:rsid w:val="00AB44C8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35B7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E090A"/>
    <w:rsid w:val="00AE0A12"/>
    <w:rsid w:val="00AE190B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71D3"/>
    <w:rsid w:val="00AF7D9F"/>
    <w:rsid w:val="00B003ED"/>
    <w:rsid w:val="00B005CC"/>
    <w:rsid w:val="00B006F3"/>
    <w:rsid w:val="00B00E68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3CE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211"/>
    <w:rsid w:val="00B55830"/>
    <w:rsid w:val="00B559B5"/>
    <w:rsid w:val="00B560B1"/>
    <w:rsid w:val="00B562F8"/>
    <w:rsid w:val="00B56DFE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1BA1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6BF5"/>
    <w:rsid w:val="00BA73F4"/>
    <w:rsid w:val="00BA7ED8"/>
    <w:rsid w:val="00BB067B"/>
    <w:rsid w:val="00BB0AD2"/>
    <w:rsid w:val="00BB1BDD"/>
    <w:rsid w:val="00BB1CCD"/>
    <w:rsid w:val="00BB2258"/>
    <w:rsid w:val="00BB2493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6E9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67F"/>
    <w:rsid w:val="00C6777E"/>
    <w:rsid w:val="00C70046"/>
    <w:rsid w:val="00C71272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6EDD"/>
    <w:rsid w:val="00CF78DA"/>
    <w:rsid w:val="00CF7CCA"/>
    <w:rsid w:val="00CF7CCE"/>
    <w:rsid w:val="00D00697"/>
    <w:rsid w:val="00D00720"/>
    <w:rsid w:val="00D01659"/>
    <w:rsid w:val="00D0242E"/>
    <w:rsid w:val="00D02672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179B0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EFD"/>
    <w:rsid w:val="00D467C8"/>
    <w:rsid w:val="00D46A86"/>
    <w:rsid w:val="00D46BF0"/>
    <w:rsid w:val="00D476DA"/>
    <w:rsid w:val="00D5075B"/>
    <w:rsid w:val="00D51371"/>
    <w:rsid w:val="00D51889"/>
    <w:rsid w:val="00D52817"/>
    <w:rsid w:val="00D53CE4"/>
    <w:rsid w:val="00D540D3"/>
    <w:rsid w:val="00D541A0"/>
    <w:rsid w:val="00D545CA"/>
    <w:rsid w:val="00D54964"/>
    <w:rsid w:val="00D5565D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615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5693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5F8"/>
    <w:rsid w:val="00EB6680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506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6130"/>
    <w:rsid w:val="00F66133"/>
    <w:rsid w:val="00F66525"/>
    <w:rsid w:val="00F666E1"/>
    <w:rsid w:val="00F66A0C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768"/>
    <w:rsid w:val="00FC3032"/>
    <w:rsid w:val="00FC3909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uiPriority w:val="99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3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5211"/>
    <w:pPr>
      <w:spacing w:before="120" w:after="60"/>
      <w:jc w:val="center"/>
    </w:pPr>
    <w:rPr>
      <w:rFonts w:asciiTheme="majorHAnsi" w:eastAsia="Book Antiqua" w:hAnsiTheme="majorHAnsi"/>
      <w:color w:val="121243" w:themeColor="text1"/>
      <w:sz w:val="36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B55211"/>
    <w:rPr>
      <w:rFonts w:asciiTheme="majorHAnsi" w:eastAsia="Book Antiqua" w:hAnsiTheme="majorHAnsi"/>
      <w:color w:val="121243" w:themeColor="text1"/>
      <w:sz w:val="36"/>
      <w:szCs w:val="24"/>
      <w:lang w:val="en-US" w:eastAsia="en-US"/>
    </w:rPr>
  </w:style>
  <w:style w:type="paragraph" w:customStyle="1" w:styleId="Reverse">
    <w:name w:val="Reverse"/>
    <w:basedOn w:val="Normal"/>
    <w:link w:val="ReverseChar"/>
    <w:qFormat/>
    <w:rsid w:val="00B55211"/>
    <w:pPr>
      <w:widowControl w:val="0"/>
      <w:pBdr>
        <w:top w:val="single" w:sz="48" w:space="4" w:color="auto"/>
        <w:bottom w:val="single" w:sz="48" w:space="4" w:color="auto"/>
      </w:pBdr>
      <w:shd w:val="clear" w:color="auto" w:fill="121243" w:themeFill="text1"/>
      <w:jc w:val="center"/>
    </w:pPr>
    <w:rPr>
      <w:rFonts w:ascii="Trebuchet MS" w:eastAsiaTheme="minorHAnsi" w:hAnsi="Trebuchet MS" w:cstheme="minorBidi"/>
      <w:i/>
      <w:color w:val="25408F" w:themeColor="background1"/>
      <w:sz w:val="36"/>
      <w:szCs w:val="40"/>
      <w:lang w:eastAsia="en-US"/>
    </w:rPr>
  </w:style>
  <w:style w:type="character" w:customStyle="1" w:styleId="ReverseChar">
    <w:name w:val="Reverse Char"/>
    <w:basedOn w:val="DefaultParagraphFont"/>
    <w:link w:val="Reverse"/>
    <w:rsid w:val="00B55211"/>
    <w:rPr>
      <w:rFonts w:ascii="Trebuchet MS" w:eastAsiaTheme="minorHAnsi" w:hAnsi="Trebuchet MS" w:cstheme="minorBidi"/>
      <w:i/>
      <w:color w:val="25408F" w:themeColor="background1"/>
      <w:sz w:val="36"/>
      <w:szCs w:val="40"/>
      <w:shd w:val="clear" w:color="auto" w:fill="121243" w:themeFill="text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7D3378-3291-4F20-956A-24D5E0B9DB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e5492-1ca3-4dd5-8004-03e5aefe5d71"/>
    <ds:schemaRef ds:uri="2ed706d8-af32-49d6-b845-1dbab49adc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</Template>
  <TotalTime>6</TotalTime>
  <Pages>2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Seely, Catherine F</cp:lastModifiedBy>
  <cp:revision>4</cp:revision>
  <cp:lastPrinted>2000-03-07T09:20:00Z</cp:lastPrinted>
  <dcterms:created xsi:type="dcterms:W3CDTF">2023-09-21T22:38:00Z</dcterms:created>
  <dcterms:modified xsi:type="dcterms:W3CDTF">2024-01-12T18:26:00Z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</Properties>
</file>