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F667C" w14:textId="77777777" w:rsidR="00B04377" w:rsidRPr="00C63EF1" w:rsidRDefault="003278FA" w:rsidP="009F02A8">
      <w:pPr>
        <w:pStyle w:val="Dateline"/>
        <w:tabs>
          <w:tab w:val="right" w:pos="9360"/>
        </w:tabs>
      </w:pPr>
      <w:r>
        <w:t>Xxx</w:t>
      </w:r>
      <w:r w:rsidR="00B04377" w:rsidRPr="00C63EF1">
        <w:t>. ##, 20##</w:t>
      </w:r>
      <w:r w:rsidR="009F02A8">
        <w:tab/>
      </w:r>
    </w:p>
    <w:p w14:paraId="086B6450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29815" w14:textId="77777777" w:rsidR="00E027A0" w:rsidRDefault="00E027A0" w:rsidP="003057A0">
      <w:r>
        <w:separator/>
      </w:r>
    </w:p>
  </w:endnote>
  <w:endnote w:type="continuationSeparator" w:id="0">
    <w:p w14:paraId="0904E654" w14:textId="77777777" w:rsidR="00E027A0" w:rsidRDefault="00E027A0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2F2EE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456E5918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F4123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F36A659" wp14:editId="6E98A37C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5B7FB1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53F502CC" wp14:editId="797940FF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36A65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0F5B7FB1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53F502CC" wp14:editId="797940FF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70C4AF53" wp14:editId="4486F6EB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4346EA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38044478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C4AF53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284346EA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38044478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F5979" w14:textId="77777777" w:rsidR="00E027A0" w:rsidRDefault="00E027A0" w:rsidP="003057A0">
      <w:r>
        <w:separator/>
      </w:r>
    </w:p>
  </w:footnote>
  <w:footnote w:type="continuationSeparator" w:id="0">
    <w:p w14:paraId="06661892" w14:textId="77777777" w:rsidR="00E027A0" w:rsidRDefault="00E027A0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3F146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E131EA8" wp14:editId="7FF1EBF9">
              <wp:simplePos x="0" y="0"/>
              <wp:positionH relativeFrom="column">
                <wp:posOffset>1323975</wp:posOffset>
              </wp:positionH>
              <wp:positionV relativeFrom="paragraph">
                <wp:posOffset>381000</wp:posOffset>
              </wp:positionV>
              <wp:extent cx="4749165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49165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34D37C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02A21212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1E9BDDBC" w14:textId="77777777" w:rsidR="00AB1C1A" w:rsidRDefault="00E027A0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9C761EE4D1D74A7F93BFB7FEF5C51263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3820D2">
                                <w:t>Division of Disability and Rehabilitative Services</w:t>
                              </w:r>
                            </w:sdtContent>
                          </w:sdt>
                        </w:p>
                        <w:p w14:paraId="5C963AAE" w14:textId="77777777" w:rsidR="00EA4BA8" w:rsidRPr="00C63EF1" w:rsidRDefault="00E027A0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08F638E756D740298273D156E11AFE68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53C36">
                                <w:t>Vocational Rehabilitation Services</w:t>
                              </w:r>
                            </w:sdtContent>
                          </w:sdt>
                        </w:p>
                        <w:p w14:paraId="0A561DB3" w14:textId="77777777" w:rsidR="0082558C" w:rsidRPr="0082558C" w:rsidRDefault="00E027A0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4754D29C88FC44A2A6BD977754CE74EE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5B1030">
                                <w:t>2602 CHICAGO ST., SUITE C</w:t>
                              </w:r>
                              <w:r w:rsidR="005B1030">
                                <w:br/>
                                <w:t>VALPARAISO, IN 46383</w:t>
                              </w:r>
                              <w:r w:rsidR="005B1030">
                                <w:br/>
                                <w:t>219-462-0521</w:t>
                              </w:r>
                            </w:sdtContent>
                          </w:sdt>
                        </w:p>
                        <w:p w14:paraId="24BE1281" w14:textId="77777777" w:rsidR="00EA4BA8" w:rsidRDefault="00E027A0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359ABC47696E45EFBA36267839B2B985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E95424">
                                <w:t>TOLL-FREE: 877-847-9888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1B771192680A48D680AE8B650D919869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2AD8945D" w14:textId="77777777" w:rsidR="009F0635" w:rsidRPr="003820D2" w:rsidRDefault="00E95424" w:rsidP="0082558C">
                              <w:pPr>
                                <w:pStyle w:val="Address"/>
                              </w:pPr>
                              <w:r>
                                <w:t>TOLL-FREE FAX: 855-450-3568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131EA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4.25pt;margin-top:30pt;width:373.95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" filled="f" stroked="f">
              <v:textbox>
                <w:txbxContent>
                  <w:p w14:paraId="2134D37C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02A21212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1E9BDDBC" w14:textId="77777777" w:rsidR="00AB1C1A" w:rsidRDefault="00E027A0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9C761EE4D1D74A7F93BFB7FEF5C51263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3820D2">
                          <w:t>Division of Disability and Rehabilitative Services</w:t>
                        </w:r>
                      </w:sdtContent>
                    </w:sdt>
                  </w:p>
                  <w:p w14:paraId="5C963AAE" w14:textId="77777777" w:rsidR="00EA4BA8" w:rsidRPr="00C63EF1" w:rsidRDefault="00E027A0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08F638E756D740298273D156E11AFE68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53C36">
                          <w:t>Vocational Rehabilitation Services</w:t>
                        </w:r>
                      </w:sdtContent>
                    </w:sdt>
                  </w:p>
                  <w:p w14:paraId="0A561DB3" w14:textId="77777777" w:rsidR="0082558C" w:rsidRPr="0082558C" w:rsidRDefault="00E027A0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4754D29C88FC44A2A6BD977754CE74EE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5B1030">
                          <w:t>2602 CHICAGO ST., SUITE C</w:t>
                        </w:r>
                        <w:r w:rsidR="005B1030">
                          <w:br/>
                          <w:t>VALPARAISO, IN 46383</w:t>
                        </w:r>
                        <w:r w:rsidR="005B1030">
                          <w:br/>
                          <w:t>219-462-0521</w:t>
                        </w:r>
                      </w:sdtContent>
                    </w:sdt>
                  </w:p>
                  <w:p w14:paraId="24BE1281" w14:textId="77777777" w:rsidR="00EA4BA8" w:rsidRDefault="00E027A0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359ABC47696E45EFBA36267839B2B985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E95424">
                          <w:t>TOLL-FREE: 877-847-9888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1B771192680A48D680AE8B650D919869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2AD8945D" w14:textId="77777777" w:rsidR="009F0635" w:rsidRPr="003820D2" w:rsidRDefault="00E95424" w:rsidP="0082558C">
                        <w:pPr>
                          <w:pStyle w:val="Address"/>
                        </w:pPr>
                        <w:r>
                          <w:t>TOLL-FREE FAX: 855-450-3568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A136CC9" wp14:editId="3641390E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13FD93B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7D847DEE" wp14:editId="5EE00A39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136CC9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13FD93B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7D847DEE" wp14:editId="5EE00A39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F01"/>
    <w:rsid w:val="000162C8"/>
    <w:rsid w:val="00060FDE"/>
    <w:rsid w:val="00074D59"/>
    <w:rsid w:val="00086123"/>
    <w:rsid w:val="000B7E0D"/>
    <w:rsid w:val="000D006F"/>
    <w:rsid w:val="000D2E46"/>
    <w:rsid w:val="000E2B0E"/>
    <w:rsid w:val="000F739E"/>
    <w:rsid w:val="0010595F"/>
    <w:rsid w:val="001114F6"/>
    <w:rsid w:val="00112570"/>
    <w:rsid w:val="001170D6"/>
    <w:rsid w:val="0013300F"/>
    <w:rsid w:val="0014019A"/>
    <w:rsid w:val="0014170F"/>
    <w:rsid w:val="00155B49"/>
    <w:rsid w:val="001706BB"/>
    <w:rsid w:val="00175CE5"/>
    <w:rsid w:val="001945B4"/>
    <w:rsid w:val="001979B9"/>
    <w:rsid w:val="001A4C03"/>
    <w:rsid w:val="001B17A8"/>
    <w:rsid w:val="001B2729"/>
    <w:rsid w:val="001B353D"/>
    <w:rsid w:val="001B6657"/>
    <w:rsid w:val="001C2248"/>
    <w:rsid w:val="001F2685"/>
    <w:rsid w:val="001F5D3B"/>
    <w:rsid w:val="00232203"/>
    <w:rsid w:val="00245F4A"/>
    <w:rsid w:val="00247DEC"/>
    <w:rsid w:val="00253C36"/>
    <w:rsid w:val="002656BA"/>
    <w:rsid w:val="00270620"/>
    <w:rsid w:val="00284874"/>
    <w:rsid w:val="00284DC0"/>
    <w:rsid w:val="002A52D3"/>
    <w:rsid w:val="002C11CC"/>
    <w:rsid w:val="002C3576"/>
    <w:rsid w:val="002E12AA"/>
    <w:rsid w:val="002E5516"/>
    <w:rsid w:val="002F1633"/>
    <w:rsid w:val="003057A0"/>
    <w:rsid w:val="00313659"/>
    <w:rsid w:val="0031790B"/>
    <w:rsid w:val="003278FA"/>
    <w:rsid w:val="00362FC1"/>
    <w:rsid w:val="003820D2"/>
    <w:rsid w:val="00385610"/>
    <w:rsid w:val="0039348F"/>
    <w:rsid w:val="003B168F"/>
    <w:rsid w:val="003E3081"/>
    <w:rsid w:val="00400172"/>
    <w:rsid w:val="00412BFF"/>
    <w:rsid w:val="0047185E"/>
    <w:rsid w:val="00492A68"/>
    <w:rsid w:val="004B0028"/>
    <w:rsid w:val="004B406D"/>
    <w:rsid w:val="004D0FE1"/>
    <w:rsid w:val="004D67C6"/>
    <w:rsid w:val="005222E4"/>
    <w:rsid w:val="0052290A"/>
    <w:rsid w:val="00525674"/>
    <w:rsid w:val="00544E95"/>
    <w:rsid w:val="005619BE"/>
    <w:rsid w:val="00562F01"/>
    <w:rsid w:val="00563C69"/>
    <w:rsid w:val="00566DC2"/>
    <w:rsid w:val="005904BD"/>
    <w:rsid w:val="005A65EA"/>
    <w:rsid w:val="005B1030"/>
    <w:rsid w:val="00600787"/>
    <w:rsid w:val="0060311A"/>
    <w:rsid w:val="0063561E"/>
    <w:rsid w:val="006402E3"/>
    <w:rsid w:val="00664354"/>
    <w:rsid w:val="006661BD"/>
    <w:rsid w:val="006C6480"/>
    <w:rsid w:val="006E360D"/>
    <w:rsid w:val="006F0F39"/>
    <w:rsid w:val="006F3161"/>
    <w:rsid w:val="006F381A"/>
    <w:rsid w:val="00706038"/>
    <w:rsid w:val="00714245"/>
    <w:rsid w:val="00730C42"/>
    <w:rsid w:val="007350A3"/>
    <w:rsid w:val="00743D82"/>
    <w:rsid w:val="00746E83"/>
    <w:rsid w:val="00756B0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22D"/>
    <w:rsid w:val="0087757C"/>
    <w:rsid w:val="0088388A"/>
    <w:rsid w:val="00887054"/>
    <w:rsid w:val="0089712D"/>
    <w:rsid w:val="008A3A1E"/>
    <w:rsid w:val="008B1B0B"/>
    <w:rsid w:val="008B7D19"/>
    <w:rsid w:val="008F2271"/>
    <w:rsid w:val="009229D5"/>
    <w:rsid w:val="0093182B"/>
    <w:rsid w:val="00934985"/>
    <w:rsid w:val="009436CA"/>
    <w:rsid w:val="00944944"/>
    <w:rsid w:val="0095156C"/>
    <w:rsid w:val="0095663C"/>
    <w:rsid w:val="00984642"/>
    <w:rsid w:val="0099460B"/>
    <w:rsid w:val="009A6A42"/>
    <w:rsid w:val="009E0704"/>
    <w:rsid w:val="009F02A8"/>
    <w:rsid w:val="009F0635"/>
    <w:rsid w:val="009F1A08"/>
    <w:rsid w:val="009F2268"/>
    <w:rsid w:val="009F5058"/>
    <w:rsid w:val="00A1048A"/>
    <w:rsid w:val="00A1381E"/>
    <w:rsid w:val="00A27745"/>
    <w:rsid w:val="00A36262"/>
    <w:rsid w:val="00A475E8"/>
    <w:rsid w:val="00A47C6E"/>
    <w:rsid w:val="00A60B2D"/>
    <w:rsid w:val="00A62F37"/>
    <w:rsid w:val="00A71879"/>
    <w:rsid w:val="00A73A49"/>
    <w:rsid w:val="00A75E66"/>
    <w:rsid w:val="00A91DED"/>
    <w:rsid w:val="00A921B8"/>
    <w:rsid w:val="00A97C9F"/>
    <w:rsid w:val="00AB1C1A"/>
    <w:rsid w:val="00AB3B69"/>
    <w:rsid w:val="00AC3EE3"/>
    <w:rsid w:val="00AD20F1"/>
    <w:rsid w:val="00AE14BA"/>
    <w:rsid w:val="00AE726E"/>
    <w:rsid w:val="00AF33F7"/>
    <w:rsid w:val="00AF4DE1"/>
    <w:rsid w:val="00B04377"/>
    <w:rsid w:val="00B07F48"/>
    <w:rsid w:val="00B177E8"/>
    <w:rsid w:val="00B86EC8"/>
    <w:rsid w:val="00BA3494"/>
    <w:rsid w:val="00BB2E16"/>
    <w:rsid w:val="00BB5A8E"/>
    <w:rsid w:val="00BB7BCB"/>
    <w:rsid w:val="00BC06D4"/>
    <w:rsid w:val="00BC214D"/>
    <w:rsid w:val="00BF1F4B"/>
    <w:rsid w:val="00BF3F6E"/>
    <w:rsid w:val="00C45CB2"/>
    <w:rsid w:val="00C620F3"/>
    <w:rsid w:val="00C636A6"/>
    <w:rsid w:val="00C63EF1"/>
    <w:rsid w:val="00C655D7"/>
    <w:rsid w:val="00CA6F9F"/>
    <w:rsid w:val="00CC7841"/>
    <w:rsid w:val="00CD29DD"/>
    <w:rsid w:val="00CE0CA1"/>
    <w:rsid w:val="00CF19F6"/>
    <w:rsid w:val="00D04F10"/>
    <w:rsid w:val="00D16819"/>
    <w:rsid w:val="00D41FBE"/>
    <w:rsid w:val="00D4694F"/>
    <w:rsid w:val="00D47AF5"/>
    <w:rsid w:val="00DE6284"/>
    <w:rsid w:val="00E027A0"/>
    <w:rsid w:val="00E2569B"/>
    <w:rsid w:val="00E55F27"/>
    <w:rsid w:val="00E57189"/>
    <w:rsid w:val="00E67C9B"/>
    <w:rsid w:val="00E73DFF"/>
    <w:rsid w:val="00E90998"/>
    <w:rsid w:val="00E95424"/>
    <w:rsid w:val="00EA2BDB"/>
    <w:rsid w:val="00EA4BA8"/>
    <w:rsid w:val="00EB5993"/>
    <w:rsid w:val="00EB7A64"/>
    <w:rsid w:val="00EC126B"/>
    <w:rsid w:val="00EC5C77"/>
    <w:rsid w:val="00EE56A6"/>
    <w:rsid w:val="00EE5F5A"/>
    <w:rsid w:val="00EE7956"/>
    <w:rsid w:val="00F15512"/>
    <w:rsid w:val="00F42CAE"/>
    <w:rsid w:val="00F46CFE"/>
    <w:rsid w:val="00F501CB"/>
    <w:rsid w:val="00F75EE4"/>
    <w:rsid w:val="00F84182"/>
    <w:rsid w:val="00FA5986"/>
    <w:rsid w:val="00FA5BCD"/>
    <w:rsid w:val="00FE6A82"/>
    <w:rsid w:val="00FF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5B527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C761EE4D1D74A7F93BFB7FEF5C512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E8CF6-5E51-4096-8F70-DE1CCE0A3C34}"/>
      </w:docPartPr>
      <w:docPartBody>
        <w:p w:rsidR="003141A4" w:rsidRDefault="003141A4">
          <w:pPr>
            <w:pStyle w:val="9C761EE4D1D74A7F93BFB7FEF5C51263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08F638E756D740298273D156E11AFE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16FC4-CDDC-4FA8-8AAC-E172267722C6}"/>
      </w:docPartPr>
      <w:docPartBody>
        <w:p w:rsidR="003141A4" w:rsidRDefault="003141A4">
          <w:pPr>
            <w:pStyle w:val="08F638E756D740298273D156E11AFE68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4754D29C88FC44A2A6BD977754CE74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2F0B9D-E8C5-4BF8-8989-4F6779BA1193}"/>
      </w:docPartPr>
      <w:docPartBody>
        <w:p w:rsidR="003141A4" w:rsidRDefault="003141A4">
          <w:pPr>
            <w:pStyle w:val="4754D29C88FC44A2A6BD977754CE74EE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359ABC47696E45EFBA36267839B2B9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4E5A7-4542-49DD-897C-0F67505D72C5}"/>
      </w:docPartPr>
      <w:docPartBody>
        <w:p w:rsidR="003141A4" w:rsidRDefault="003141A4">
          <w:pPr>
            <w:pStyle w:val="359ABC47696E45EFBA36267839B2B985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1B771192680A48D680AE8B650D9198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2B99F1-6F4A-44D8-B339-AD483A22B824}"/>
      </w:docPartPr>
      <w:docPartBody>
        <w:p w:rsidR="003141A4" w:rsidRDefault="003141A4">
          <w:pPr>
            <w:pStyle w:val="1B771192680A48D680AE8B650D919869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1A4"/>
    <w:rsid w:val="003141A4"/>
    <w:rsid w:val="00EC1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9C761EE4D1D74A7F93BFB7FEF5C51263">
    <w:name w:val="9C761EE4D1D74A7F93BFB7FEF5C51263"/>
  </w:style>
  <w:style w:type="paragraph" w:customStyle="1" w:styleId="08F638E756D740298273D156E11AFE68">
    <w:name w:val="08F638E756D740298273D156E11AFE68"/>
  </w:style>
  <w:style w:type="paragraph" w:customStyle="1" w:styleId="4754D29C88FC44A2A6BD977754CE74EE">
    <w:name w:val="4754D29C88FC44A2A6BD977754CE74EE"/>
  </w:style>
  <w:style w:type="paragraph" w:customStyle="1" w:styleId="359ABC47696E45EFBA36267839B2B985">
    <w:name w:val="359ABC47696E45EFBA36267839B2B985"/>
  </w:style>
  <w:style w:type="paragraph" w:customStyle="1" w:styleId="1B771192680A48D680AE8B650D919869">
    <w:name w:val="1B771192680A48D680AE8B650D91986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Valparaiso_VRS</Template>
  <TotalTime>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36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Vocational Rehabilitation Services</dc:title>
  <dc:subject>TOLL-FREE: 877-847-9888 (V/VRS/711)</dc:subject>
  <dc:creator>Inkenbrandt, Alan L</dc:creator>
  <cp:keywords>FSSA</cp:keywords>
  <dc:description>2602 CHICAGO ST., SUITE C_x000d_
VALPARAISO, IN 46383_x000d_
219-462-0521</dc:description>
  <cp:lastModifiedBy>Inkenbrandt, Alan L</cp:lastModifiedBy>
  <cp:revision>1</cp:revision>
  <dcterms:created xsi:type="dcterms:W3CDTF">2026-02-25T19:46:00Z</dcterms:created>
  <dcterms:modified xsi:type="dcterms:W3CDTF">2026-02-25T19:47:00Z</dcterms:modified>
  <cp:category>TOLL-FREE FAX: 855-450-3568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