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02F98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99ED614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CD6BE" w14:textId="77777777" w:rsidR="00A377C6" w:rsidRDefault="00A377C6" w:rsidP="003057A0">
      <w:r>
        <w:separator/>
      </w:r>
    </w:p>
  </w:endnote>
  <w:endnote w:type="continuationSeparator" w:id="0">
    <w:p w14:paraId="5CCCDEFE" w14:textId="77777777" w:rsidR="00A377C6" w:rsidRDefault="00A377C6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C6F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70A4E95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F3B5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37CFF" wp14:editId="630F2E4F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11A46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F3B2446" wp14:editId="1AEB8233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F37CF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C11A46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F3B2446" wp14:editId="1AEB8233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8706736" wp14:editId="6B346CA3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B9DA5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4F97B1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706736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0B9DA5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4F97B1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2A9E2" w14:textId="77777777" w:rsidR="00A377C6" w:rsidRDefault="00A377C6" w:rsidP="003057A0">
      <w:r>
        <w:separator/>
      </w:r>
    </w:p>
  </w:footnote>
  <w:footnote w:type="continuationSeparator" w:id="0">
    <w:p w14:paraId="1B4199AC" w14:textId="77777777" w:rsidR="00A377C6" w:rsidRDefault="00A377C6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5C77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582621" wp14:editId="14A86AA8">
              <wp:simplePos x="0" y="0"/>
              <wp:positionH relativeFrom="column">
                <wp:posOffset>1389414</wp:posOffset>
              </wp:positionH>
              <wp:positionV relativeFrom="paragraph">
                <wp:posOffset>380010</wp:posOffset>
              </wp:positionV>
              <wp:extent cx="4678408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8408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38AA3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9E7DE44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F46DD6C" w14:textId="38645F07" w:rsidR="00AB1C1A" w:rsidRDefault="00513CC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CB15D29B10147E1BDE340533A16B62E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6CA968D9" w14:textId="77777777" w:rsidR="00EA4BA8" w:rsidRPr="00C63EF1" w:rsidRDefault="00513CC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A524D1811DB14448A770F4D6038CB0C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3A284D43" w14:textId="77777777" w:rsidR="0082558C" w:rsidRPr="0082558C" w:rsidRDefault="00513CC8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CB4AEB6E724474FAFD8BE12F10844D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820D2">
                                <w:t>1452 VAXTER AVE.</w:t>
                              </w:r>
                              <w:r w:rsidR="003820D2">
                                <w:br/>
                                <w:t>CLARKSVILLE, IN 47129-7721</w:t>
                              </w:r>
                              <w:r w:rsidR="003820D2">
                                <w:br/>
                                <w:t>PHONE: 812-283-1040</w:t>
                              </w:r>
                            </w:sdtContent>
                          </w:sdt>
                        </w:p>
                        <w:p w14:paraId="3728C3B4" w14:textId="77777777" w:rsidR="00EA4BA8" w:rsidRDefault="00513CC8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2BAF2A990C245D18B68D36279DB0D7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TOLL-FREE: 877-218-3529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BC2BBB6C46104D859D29EAE2CAAD26B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1E8AB5B" w14:textId="77777777" w:rsidR="009F0635" w:rsidRPr="003820D2" w:rsidRDefault="003820D2" w:rsidP="0082558C">
                              <w:pPr>
                                <w:pStyle w:val="Address"/>
                              </w:pPr>
                              <w:r w:rsidRPr="003820D2">
                                <w:t>TOLL-FREE FAX: 855-525-9376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58262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9.4pt;margin-top:29.9pt;width:368.4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" filled="f" stroked="f">
              <v:textbox>
                <w:txbxContent>
                  <w:p w14:paraId="5538AA3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9E7DE44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F46DD6C" w14:textId="38645F07" w:rsidR="00AB1C1A" w:rsidRDefault="00513CC8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CB15D29B10147E1BDE340533A16B62E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6CA968D9" w14:textId="77777777" w:rsidR="00EA4BA8" w:rsidRPr="00C63EF1" w:rsidRDefault="00513CC8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A524D1811DB14448A770F4D6038CB0C9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3A284D43" w14:textId="77777777" w:rsidR="0082558C" w:rsidRPr="0082558C" w:rsidRDefault="00513CC8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CB4AEB6E724474FAFD8BE12F10844D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3820D2">
                          <w:t>1452 VAXTER AVE.</w:t>
                        </w:r>
                        <w:r w:rsidR="003820D2">
                          <w:br/>
                          <w:t>CLARKSVILLE, IN 47129-7721</w:t>
                        </w:r>
                        <w:r w:rsidR="003820D2">
                          <w:br/>
                          <w:t>PHONE: 812-283-1040</w:t>
                        </w:r>
                      </w:sdtContent>
                    </w:sdt>
                  </w:p>
                  <w:p w14:paraId="3728C3B4" w14:textId="77777777" w:rsidR="00EA4BA8" w:rsidRDefault="00513CC8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2BAF2A990C245D18B68D36279DB0D7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TOLL-FREE: 877-218-3529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BC2BBB6C46104D859D29EAE2CAAD26B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1E8AB5B" w14:textId="77777777" w:rsidR="009F0635" w:rsidRPr="003820D2" w:rsidRDefault="003820D2" w:rsidP="0082558C">
                        <w:pPr>
                          <w:pStyle w:val="Address"/>
                        </w:pPr>
                        <w:r w:rsidRPr="003820D2">
                          <w:t>TOLL-FREE FAX: 855-525-9376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F63D29" wp14:editId="1B954136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54F88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AB15521" wp14:editId="401BA2A3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F63D2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54F88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AB15521" wp14:editId="401BA2A3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C6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400172"/>
    <w:rsid w:val="00412BFF"/>
    <w:rsid w:val="004B0028"/>
    <w:rsid w:val="004D67C6"/>
    <w:rsid w:val="00513CC8"/>
    <w:rsid w:val="005222E4"/>
    <w:rsid w:val="0052290A"/>
    <w:rsid w:val="00525674"/>
    <w:rsid w:val="00563C69"/>
    <w:rsid w:val="00566DC2"/>
    <w:rsid w:val="005904BD"/>
    <w:rsid w:val="005F7C1C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377C6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8629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B15D29B10147E1BDE340533A16B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78721-A965-4516-BEAE-76177325B39D}"/>
      </w:docPartPr>
      <w:docPartBody>
        <w:p w:rsidR="00973367" w:rsidRDefault="00973367">
          <w:pPr>
            <w:pStyle w:val="ACB15D29B10147E1BDE340533A16B62E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A524D1811DB14448A770F4D6038CB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768FE-98A3-4547-A126-E6A6C1C101C4}"/>
      </w:docPartPr>
      <w:docPartBody>
        <w:p w:rsidR="00973367" w:rsidRDefault="00973367">
          <w:pPr>
            <w:pStyle w:val="A524D1811DB14448A770F4D6038CB0C9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CB4AEB6E724474FAFD8BE12F1084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03E94-B43E-4982-9C97-5216B72D127F}"/>
      </w:docPartPr>
      <w:docPartBody>
        <w:p w:rsidR="00973367" w:rsidRDefault="00973367">
          <w:pPr>
            <w:pStyle w:val="ECB4AEB6E724474FAFD8BE12F10844D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2BAF2A990C245D18B68D36279DB0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7D854-CC28-4BF3-BF66-E7B8EA7AA043}"/>
      </w:docPartPr>
      <w:docPartBody>
        <w:p w:rsidR="00973367" w:rsidRDefault="00973367">
          <w:pPr>
            <w:pStyle w:val="82BAF2A990C245D18B68D36279DB0D7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BC2BBB6C46104D859D29EAE2CAAD2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BDAE6-6199-46FE-8755-BB55205DF784}"/>
      </w:docPartPr>
      <w:docPartBody>
        <w:p w:rsidR="00973367" w:rsidRDefault="00973367">
          <w:pPr>
            <w:pStyle w:val="BC2BBB6C46104D859D29EAE2CAAD26B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367"/>
    <w:rsid w:val="005F7C1C"/>
    <w:rsid w:val="009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CB15D29B10147E1BDE340533A16B62E">
    <w:name w:val="ACB15D29B10147E1BDE340533A16B62E"/>
  </w:style>
  <w:style w:type="paragraph" w:customStyle="1" w:styleId="A524D1811DB14448A770F4D6038CB0C9">
    <w:name w:val="A524D1811DB14448A770F4D6038CB0C9"/>
  </w:style>
  <w:style w:type="paragraph" w:customStyle="1" w:styleId="ECB4AEB6E724474FAFD8BE12F10844DC">
    <w:name w:val="ECB4AEB6E724474FAFD8BE12F10844DC"/>
  </w:style>
  <w:style w:type="paragraph" w:customStyle="1" w:styleId="82BAF2A990C245D18B68D36279DB0D7C">
    <w:name w:val="82BAF2A990C245D18B68D36279DB0D7C"/>
  </w:style>
  <w:style w:type="paragraph" w:customStyle="1" w:styleId="BC2BBB6C46104D859D29EAE2CAAD26B1">
    <w:name w:val="BC2BBB6C46104D859D29EAE2CAAD26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Bureau%20of%20Disabilities%20Services</Template>
  <TotalTime>4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877-218-3529 (V/VRS/711)</dc:subject>
  <dc:creator>Inkenbrandt, Alan L</dc:creator>
  <cp:keywords>FSSA</cp:keywords>
  <dc:description>1452 VAXTER AVE._x000d_
CLARKSVILLE, IN 47129-7721_x000d_
PHONE: 812-283-1040</dc:description>
  <cp:lastModifiedBy>Inkenbrandt, Alan L</cp:lastModifiedBy>
  <cp:revision>2</cp:revision>
  <dcterms:created xsi:type="dcterms:W3CDTF">2025-09-25T14:48:00Z</dcterms:created>
  <dcterms:modified xsi:type="dcterms:W3CDTF">2025-09-25T14:52:00Z</dcterms:modified>
  <cp:category>TOLL-FREE FAX: 855-525-9376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