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16382" w14:textId="77777777" w:rsidR="00B04377" w:rsidRPr="00C63EF1" w:rsidRDefault="003278FA" w:rsidP="009F02A8">
      <w:pPr>
        <w:pStyle w:val="Dateline"/>
        <w:tabs>
          <w:tab w:val="right" w:pos="9360"/>
        </w:tabs>
      </w:pPr>
      <w:proofErr w:type="spellStart"/>
      <w:r>
        <w:t>Xxx</w:t>
      </w:r>
      <w:proofErr w:type="spellEnd"/>
      <w:r w:rsidR="00B04377" w:rsidRPr="00C63EF1">
        <w:t>. ##, 20##</w:t>
      </w:r>
      <w:r w:rsidR="009F02A8">
        <w:tab/>
      </w:r>
    </w:p>
    <w:p w14:paraId="0E3321F6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F3587" w14:textId="77777777" w:rsidR="001B2D5E" w:rsidRDefault="001B2D5E" w:rsidP="003057A0">
      <w:r>
        <w:separator/>
      </w:r>
    </w:p>
  </w:endnote>
  <w:endnote w:type="continuationSeparator" w:id="0">
    <w:p w14:paraId="1847DE99" w14:textId="77777777" w:rsidR="001B2D5E" w:rsidRDefault="001B2D5E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755A1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35AD03A4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316FF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7065B2A" wp14:editId="59E42F3A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5FC60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3095B39" wp14:editId="68FD4683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065B2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6E5FC60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3095B39" wp14:editId="68FD4683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21F49D2A" wp14:editId="403E069C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DD049B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29068D3F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F49D2A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3BDD049B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29068D3F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C75A0" w14:textId="77777777" w:rsidR="001B2D5E" w:rsidRDefault="001B2D5E" w:rsidP="003057A0">
      <w:r>
        <w:separator/>
      </w:r>
    </w:p>
  </w:footnote>
  <w:footnote w:type="continuationSeparator" w:id="0">
    <w:p w14:paraId="4A3B9DCD" w14:textId="77777777" w:rsidR="001B2D5E" w:rsidRDefault="001B2D5E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32EE0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6A7D0CF" wp14:editId="791FE279">
              <wp:simplePos x="0" y="0"/>
              <wp:positionH relativeFrom="column">
                <wp:posOffset>1333501</wp:posOffset>
              </wp:positionH>
              <wp:positionV relativeFrom="paragraph">
                <wp:posOffset>381000</wp:posOffset>
              </wp:positionV>
              <wp:extent cx="4739640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9640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8B0C4A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5B6379AD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123FD95D" w14:textId="77777777" w:rsidR="00AB1C1A" w:rsidRDefault="001B2D5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D38FBAF292484DD5A34CB057A038DB39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3820D2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36826D66" w14:textId="77777777" w:rsidR="00EA4BA8" w:rsidRPr="00C63EF1" w:rsidRDefault="001B2D5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1095A27B4C7140EC85A3F8CC15787580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44ABA6C4" w14:textId="77777777" w:rsidR="0082558C" w:rsidRPr="0082558C" w:rsidRDefault="001B2D5E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CC83FC979A934460AF2CC27F28BF568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F75EE4">
                                <w:t>COMMERCE CENTER, 401 E. COLFAX AVE., SUITE 270</w:t>
                              </w:r>
                              <w:r w:rsidR="00F75EE4">
                                <w:br/>
                                <w:t>SOUTH BEND, IN 46617</w:t>
                              </w:r>
                              <w:r w:rsidR="00F75EE4">
                                <w:br/>
                                <w:t>574-232-4861</w:t>
                              </w:r>
                            </w:sdtContent>
                          </w:sdt>
                        </w:p>
                        <w:p w14:paraId="08297656" w14:textId="77777777" w:rsidR="00EA4BA8" w:rsidRDefault="001B2D5E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F6050857E122446EB67E22BA7C59F708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F75EE4">
                                <w:t>TOLL-FREE: 877-282-0964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56353E7FC1964ECA8EA6B7956E83CD3E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39AD7F82" w14:textId="77777777" w:rsidR="009F0635" w:rsidRPr="003820D2" w:rsidRDefault="00F75EE4" w:rsidP="0082558C">
                              <w:pPr>
                                <w:pStyle w:val="Address"/>
                              </w:pPr>
                              <w:r>
                                <w:t>TOLL-FREE FAX: 855-450-3569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A7D0C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5pt;margin-top:30pt;width:373.2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" filled="f" stroked="f">
              <v:textbox>
                <w:txbxContent>
                  <w:p w14:paraId="728B0C4A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5B6379AD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123FD95D" w14:textId="77777777" w:rsidR="00AB1C1A" w:rsidRDefault="001B2D5E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D38FBAF292484DD5A34CB057A038DB39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3820D2">
                          <w:t>Division of Disability and Rehabilitative Services</w:t>
                        </w:r>
                      </w:sdtContent>
                    </w:sdt>
                  </w:p>
                  <w:p w14:paraId="36826D66" w14:textId="77777777" w:rsidR="00EA4BA8" w:rsidRPr="00C63EF1" w:rsidRDefault="001B2D5E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1095A27B4C7140EC85A3F8CC15787580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44ABA6C4" w14:textId="77777777" w:rsidR="0082558C" w:rsidRPr="0082558C" w:rsidRDefault="001B2D5E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CC83FC979A934460AF2CC27F28BF5686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F75EE4">
                          <w:t>COMMERCE CENTER, 401 E. COLFAX AVE., SUITE 270</w:t>
                        </w:r>
                        <w:r w:rsidR="00F75EE4">
                          <w:br/>
                          <w:t>SOUTH BEND, IN 46617</w:t>
                        </w:r>
                        <w:r w:rsidR="00F75EE4">
                          <w:br/>
                          <w:t>574-232-4861</w:t>
                        </w:r>
                      </w:sdtContent>
                    </w:sdt>
                  </w:p>
                  <w:p w14:paraId="08297656" w14:textId="77777777" w:rsidR="00EA4BA8" w:rsidRDefault="001B2D5E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F6050857E122446EB67E22BA7C59F708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F75EE4">
                          <w:t>TOLL-FREE: 877-282-0964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56353E7FC1964ECA8EA6B7956E83CD3E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39AD7F82" w14:textId="77777777" w:rsidR="009F0635" w:rsidRPr="003820D2" w:rsidRDefault="00F75EE4" w:rsidP="0082558C">
                        <w:pPr>
                          <w:pStyle w:val="Address"/>
                        </w:pPr>
                        <w:r>
                          <w:t>TOLL-FREE FAX: 855-450-3569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73A748A" wp14:editId="1895D483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149999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C753E35" wp14:editId="38E06181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3A748A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3149999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C753E35" wp14:editId="38E06181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A8D"/>
    <w:rsid w:val="000162C8"/>
    <w:rsid w:val="00060FDE"/>
    <w:rsid w:val="00086123"/>
    <w:rsid w:val="000B7E0D"/>
    <w:rsid w:val="000D006F"/>
    <w:rsid w:val="000D2E46"/>
    <w:rsid w:val="000E2B0E"/>
    <w:rsid w:val="000F739E"/>
    <w:rsid w:val="0010595F"/>
    <w:rsid w:val="001114F6"/>
    <w:rsid w:val="00112570"/>
    <w:rsid w:val="001170D6"/>
    <w:rsid w:val="0013300F"/>
    <w:rsid w:val="0014019A"/>
    <w:rsid w:val="0014170F"/>
    <w:rsid w:val="00155B49"/>
    <w:rsid w:val="001706BB"/>
    <w:rsid w:val="00175CE5"/>
    <w:rsid w:val="001945B4"/>
    <w:rsid w:val="001979B9"/>
    <w:rsid w:val="001A4C03"/>
    <w:rsid w:val="001B17A8"/>
    <w:rsid w:val="001B2729"/>
    <w:rsid w:val="001B2D5E"/>
    <w:rsid w:val="001B6657"/>
    <w:rsid w:val="001C2248"/>
    <w:rsid w:val="001F2685"/>
    <w:rsid w:val="001F5D3B"/>
    <w:rsid w:val="00232203"/>
    <w:rsid w:val="00245F4A"/>
    <w:rsid w:val="00247DEC"/>
    <w:rsid w:val="00253C36"/>
    <w:rsid w:val="002656BA"/>
    <w:rsid w:val="00284874"/>
    <w:rsid w:val="00284DC0"/>
    <w:rsid w:val="002A52D3"/>
    <w:rsid w:val="002C11CC"/>
    <w:rsid w:val="002C3576"/>
    <w:rsid w:val="002E12AA"/>
    <w:rsid w:val="002E5516"/>
    <w:rsid w:val="002F1633"/>
    <w:rsid w:val="003057A0"/>
    <w:rsid w:val="00313659"/>
    <w:rsid w:val="0031790B"/>
    <w:rsid w:val="003278FA"/>
    <w:rsid w:val="00362FC1"/>
    <w:rsid w:val="003820D2"/>
    <w:rsid w:val="00385610"/>
    <w:rsid w:val="0039348F"/>
    <w:rsid w:val="003B168F"/>
    <w:rsid w:val="003B2A8D"/>
    <w:rsid w:val="003E3081"/>
    <w:rsid w:val="00400172"/>
    <w:rsid w:val="00412BFF"/>
    <w:rsid w:val="0047185E"/>
    <w:rsid w:val="00492A68"/>
    <w:rsid w:val="004B0028"/>
    <w:rsid w:val="004B406D"/>
    <w:rsid w:val="004D0FE1"/>
    <w:rsid w:val="004D67C6"/>
    <w:rsid w:val="005222E4"/>
    <w:rsid w:val="0052290A"/>
    <w:rsid w:val="00525674"/>
    <w:rsid w:val="00544E95"/>
    <w:rsid w:val="005619BE"/>
    <w:rsid w:val="00563C69"/>
    <w:rsid w:val="00566DC2"/>
    <w:rsid w:val="005904BD"/>
    <w:rsid w:val="00600787"/>
    <w:rsid w:val="0060311A"/>
    <w:rsid w:val="0063561E"/>
    <w:rsid w:val="006402E3"/>
    <w:rsid w:val="00664354"/>
    <w:rsid w:val="006661BD"/>
    <w:rsid w:val="006C6480"/>
    <w:rsid w:val="006E360D"/>
    <w:rsid w:val="006F0F39"/>
    <w:rsid w:val="006F3161"/>
    <w:rsid w:val="006F381A"/>
    <w:rsid w:val="00706038"/>
    <w:rsid w:val="00714245"/>
    <w:rsid w:val="00730C42"/>
    <w:rsid w:val="007350A3"/>
    <w:rsid w:val="00743D82"/>
    <w:rsid w:val="00746E83"/>
    <w:rsid w:val="00756B0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22D"/>
    <w:rsid w:val="0087757C"/>
    <w:rsid w:val="0088388A"/>
    <w:rsid w:val="00887054"/>
    <w:rsid w:val="0089712D"/>
    <w:rsid w:val="008A3A1E"/>
    <w:rsid w:val="008B1B0B"/>
    <w:rsid w:val="008F2271"/>
    <w:rsid w:val="009229D5"/>
    <w:rsid w:val="0093182B"/>
    <w:rsid w:val="00934985"/>
    <w:rsid w:val="009436CA"/>
    <w:rsid w:val="00944944"/>
    <w:rsid w:val="00944FF7"/>
    <w:rsid w:val="0095156C"/>
    <w:rsid w:val="0095663C"/>
    <w:rsid w:val="00984642"/>
    <w:rsid w:val="0099460B"/>
    <w:rsid w:val="009A6A42"/>
    <w:rsid w:val="009F02A8"/>
    <w:rsid w:val="009F0635"/>
    <w:rsid w:val="009F1A08"/>
    <w:rsid w:val="009F2268"/>
    <w:rsid w:val="009F5058"/>
    <w:rsid w:val="00A1048A"/>
    <w:rsid w:val="00A1381E"/>
    <w:rsid w:val="00A27745"/>
    <w:rsid w:val="00A36262"/>
    <w:rsid w:val="00A475E8"/>
    <w:rsid w:val="00A47C6E"/>
    <w:rsid w:val="00A60B2D"/>
    <w:rsid w:val="00A62F37"/>
    <w:rsid w:val="00A73A49"/>
    <w:rsid w:val="00A75E66"/>
    <w:rsid w:val="00A91DED"/>
    <w:rsid w:val="00A921B8"/>
    <w:rsid w:val="00A97C9F"/>
    <w:rsid w:val="00AB1C1A"/>
    <w:rsid w:val="00AD20F1"/>
    <w:rsid w:val="00AE14BA"/>
    <w:rsid w:val="00AE726E"/>
    <w:rsid w:val="00AF33F7"/>
    <w:rsid w:val="00AF4DE1"/>
    <w:rsid w:val="00B04377"/>
    <w:rsid w:val="00B07F48"/>
    <w:rsid w:val="00B177E8"/>
    <w:rsid w:val="00B86EC8"/>
    <w:rsid w:val="00BA3494"/>
    <w:rsid w:val="00BB2E16"/>
    <w:rsid w:val="00BB5A8E"/>
    <w:rsid w:val="00BB7BCB"/>
    <w:rsid w:val="00BC214D"/>
    <w:rsid w:val="00BF1F4B"/>
    <w:rsid w:val="00BF3F6E"/>
    <w:rsid w:val="00C45CB2"/>
    <w:rsid w:val="00C620F3"/>
    <w:rsid w:val="00C636A6"/>
    <w:rsid w:val="00C63EF1"/>
    <w:rsid w:val="00C655D7"/>
    <w:rsid w:val="00CA6F9F"/>
    <w:rsid w:val="00CC7841"/>
    <w:rsid w:val="00CD29DD"/>
    <w:rsid w:val="00CE0CA1"/>
    <w:rsid w:val="00CF19F6"/>
    <w:rsid w:val="00D04F10"/>
    <w:rsid w:val="00D16819"/>
    <w:rsid w:val="00D41FBE"/>
    <w:rsid w:val="00D4694F"/>
    <w:rsid w:val="00D47AF5"/>
    <w:rsid w:val="00DE6284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EE7956"/>
    <w:rsid w:val="00F15512"/>
    <w:rsid w:val="00F42CAE"/>
    <w:rsid w:val="00F46CFE"/>
    <w:rsid w:val="00F501CB"/>
    <w:rsid w:val="00F75EE4"/>
    <w:rsid w:val="00F84182"/>
    <w:rsid w:val="00FA5986"/>
    <w:rsid w:val="00FA5BCD"/>
    <w:rsid w:val="00FE6A82"/>
    <w:rsid w:val="00FF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ECD4C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38FBAF292484DD5A34CB057A038DB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09AABB-CB1A-4107-B093-C7A92360C2A2}"/>
      </w:docPartPr>
      <w:docPartBody>
        <w:p w:rsidR="006C3752" w:rsidRDefault="006C3752">
          <w:pPr>
            <w:pStyle w:val="D38FBAF292484DD5A34CB057A038DB39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1095A27B4C7140EC85A3F8CC157875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275ACF-E812-4CF7-8515-BBCC4B3AB19B}"/>
      </w:docPartPr>
      <w:docPartBody>
        <w:p w:rsidR="006C3752" w:rsidRDefault="006C3752">
          <w:pPr>
            <w:pStyle w:val="1095A27B4C7140EC85A3F8CC15787580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CC83FC979A934460AF2CC27F28BF56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777FA-AB22-411C-B8E9-533D7EA1BCD5}"/>
      </w:docPartPr>
      <w:docPartBody>
        <w:p w:rsidR="006C3752" w:rsidRDefault="006C3752">
          <w:pPr>
            <w:pStyle w:val="CC83FC979A934460AF2CC27F28BF5686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F6050857E122446EB67E22BA7C59F7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52D1A-607C-4743-A6CB-86D6DD0444C1}"/>
      </w:docPartPr>
      <w:docPartBody>
        <w:p w:rsidR="006C3752" w:rsidRDefault="006C3752">
          <w:pPr>
            <w:pStyle w:val="F6050857E122446EB67E22BA7C59F708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56353E7FC1964ECA8EA6B7956E83C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0B08AC-8AFB-4F99-8248-FEAD25A13C69}"/>
      </w:docPartPr>
      <w:docPartBody>
        <w:p w:rsidR="006C3752" w:rsidRDefault="006C3752">
          <w:pPr>
            <w:pStyle w:val="56353E7FC1964ECA8EA6B7956E83CD3E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752"/>
    <w:rsid w:val="006C3752"/>
    <w:rsid w:val="0094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D38FBAF292484DD5A34CB057A038DB39">
    <w:name w:val="D38FBAF292484DD5A34CB057A038DB39"/>
  </w:style>
  <w:style w:type="paragraph" w:customStyle="1" w:styleId="1095A27B4C7140EC85A3F8CC15787580">
    <w:name w:val="1095A27B4C7140EC85A3F8CC15787580"/>
  </w:style>
  <w:style w:type="paragraph" w:customStyle="1" w:styleId="CC83FC979A934460AF2CC27F28BF5686">
    <w:name w:val="CC83FC979A934460AF2CC27F28BF5686"/>
  </w:style>
  <w:style w:type="paragraph" w:customStyle="1" w:styleId="F6050857E122446EB67E22BA7C59F708">
    <w:name w:val="F6050857E122446EB67E22BA7C59F708"/>
  </w:style>
  <w:style w:type="paragraph" w:customStyle="1" w:styleId="56353E7FC1964ECA8EA6B7956E83CD3E">
    <w:name w:val="56353E7FC1964ECA8EA6B7956E83CD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South_Bend_VRS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36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877-282-0964 (V/VRS/711)</dc:subject>
  <dc:creator>Inkenbrandt, Alan L</dc:creator>
  <cp:keywords>FSSA</cp:keywords>
  <dc:description>COMMERCE CENTER, 401 E. COLFAX AVE., SUITE 270_x000d_
SOUTH BEND, IN 46617_x000d_
574-232-4861</dc:description>
  <cp:lastModifiedBy>Inkenbrandt, Alan L</cp:lastModifiedBy>
  <cp:revision>1</cp:revision>
  <dcterms:created xsi:type="dcterms:W3CDTF">2026-02-25T19:44:00Z</dcterms:created>
  <dcterms:modified xsi:type="dcterms:W3CDTF">2026-02-25T19:44:00Z</dcterms:modified>
  <cp:category>TOLL-FREE FAX: 855-450-3569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