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13FCF" w14:textId="77777777" w:rsidR="00B04377" w:rsidRPr="00C63EF1" w:rsidRDefault="003278FA" w:rsidP="00C63EF1">
      <w:pPr>
        <w:pStyle w:val="Dateline"/>
      </w:pPr>
      <w:r>
        <w:t>Xxx</w:t>
      </w:r>
      <w:r w:rsidR="00B04377" w:rsidRPr="00C63EF1">
        <w:t>. ##, 20##</w:t>
      </w:r>
    </w:p>
    <w:p w14:paraId="3BD9E7A7" w14:textId="77777777" w:rsidR="003278FA" w:rsidRPr="003057A0" w:rsidRDefault="002E12AA" w:rsidP="003057A0">
      <w:r>
        <w:t>Lorem ipsum dolor est</w:t>
      </w:r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3FCA4" w14:textId="77777777" w:rsidR="00323B70" w:rsidRDefault="00323B70" w:rsidP="003057A0">
      <w:r>
        <w:separator/>
      </w:r>
    </w:p>
  </w:endnote>
  <w:endnote w:type="continuationSeparator" w:id="0">
    <w:p w14:paraId="48661FD6" w14:textId="77777777" w:rsidR="00323B70" w:rsidRDefault="00323B70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A2AEE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2FBDB238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AB7AC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005D0C4" wp14:editId="1A26AA8D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3FB9C64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54C09245" wp14:editId="7AB834FC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05D0C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73FB9C64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54C09245" wp14:editId="7AB834FC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5869914D" wp14:editId="64F82C02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E983B5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6F6E8F9E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69914D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4EE983B5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6F6E8F9E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A6DFD" w14:textId="77777777" w:rsidR="00323B70" w:rsidRDefault="00323B70" w:rsidP="003057A0">
      <w:r>
        <w:separator/>
      </w:r>
    </w:p>
  </w:footnote>
  <w:footnote w:type="continuationSeparator" w:id="0">
    <w:p w14:paraId="64638A08" w14:textId="77777777" w:rsidR="00323B70" w:rsidRDefault="00323B70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83DA1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AE3D60D" wp14:editId="5B602B6B">
              <wp:simplePos x="0" y="0"/>
              <wp:positionH relativeFrom="column">
                <wp:posOffset>1323975</wp:posOffset>
              </wp:positionH>
              <wp:positionV relativeFrom="paragraph">
                <wp:posOffset>381000</wp:posOffset>
              </wp:positionV>
              <wp:extent cx="4749165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49165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CA2D68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563CC0E7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73C13AC0" w14:textId="77777777" w:rsidR="00AB1C1A" w:rsidRDefault="00323B70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9D5EFE4FDDE94017BB35E1208BDA8037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3820D2">
                                <w:t>Division of Disability and Rehabilitative Services</w:t>
                              </w:r>
                            </w:sdtContent>
                          </w:sdt>
                        </w:p>
                        <w:p w14:paraId="56F7D9F9" w14:textId="77777777" w:rsidR="00EA4BA8" w:rsidRPr="00C63EF1" w:rsidRDefault="00323B70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4833FB5A34BC4079895342632EF511F1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53C36">
                                <w:t>Vocational Rehabilitation Services</w:t>
                              </w:r>
                            </w:sdtContent>
                          </w:sdt>
                        </w:p>
                        <w:p w14:paraId="7D7219F8" w14:textId="77777777" w:rsidR="0082558C" w:rsidRPr="0082558C" w:rsidRDefault="00323B70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EFF8CA3FDD8549F9B067988C7A6B9468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2F1633">
                                <w:t>1659 MISHAWAKA ST., SUITE A</w:t>
                              </w:r>
                              <w:r w:rsidR="002F1633">
                                <w:br/>
                                <w:t>ELKHART, IN 46514-1812</w:t>
                              </w:r>
                              <w:r w:rsidR="002F1633">
                                <w:br/>
                                <w:t>574-262-2086</w:t>
                              </w:r>
                            </w:sdtContent>
                          </w:sdt>
                        </w:p>
                        <w:p w14:paraId="1D5B2A3E" w14:textId="77777777" w:rsidR="00EA4BA8" w:rsidRDefault="00323B70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CE37AF86F15849078428708C29327523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2F1633">
                                <w:t>TOLL-FREE: 877-847-9897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02AB17964536480AAD1BCDCB00C5B998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4D705CC5" w14:textId="77777777" w:rsidR="009F0635" w:rsidRPr="003820D2" w:rsidRDefault="002F1633" w:rsidP="0082558C">
                              <w:pPr>
                                <w:pStyle w:val="Address"/>
                              </w:pPr>
                              <w:r>
                                <w:t>TOLL-FREE FAX: 855-450-3570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3D60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04.25pt;margin-top:30pt;width:373.95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" filled="f" stroked="f">
              <v:textbox>
                <w:txbxContent>
                  <w:p w14:paraId="3BCA2D68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563CC0E7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73C13AC0" w14:textId="77777777" w:rsidR="00AB1C1A" w:rsidRDefault="00323B70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9D5EFE4FDDE94017BB35E1208BDA8037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3820D2">
                          <w:t>Division of Disability and Rehabilitative Services</w:t>
                        </w:r>
                      </w:sdtContent>
                    </w:sdt>
                  </w:p>
                  <w:p w14:paraId="56F7D9F9" w14:textId="77777777" w:rsidR="00EA4BA8" w:rsidRPr="00C63EF1" w:rsidRDefault="00323B70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4833FB5A34BC4079895342632EF511F1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253C36">
                          <w:t>Vocational Rehabilitation Services</w:t>
                        </w:r>
                      </w:sdtContent>
                    </w:sdt>
                  </w:p>
                  <w:p w14:paraId="7D7219F8" w14:textId="77777777" w:rsidR="0082558C" w:rsidRPr="0082558C" w:rsidRDefault="00323B70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EFF8CA3FDD8549F9B067988C7A6B9468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2F1633">
                          <w:t>1659 MISHAWAKA ST., SUITE A</w:t>
                        </w:r>
                        <w:r w:rsidR="002F1633">
                          <w:br/>
                          <w:t>ELKHART, IN 46514-1812</w:t>
                        </w:r>
                        <w:r w:rsidR="002F1633">
                          <w:br/>
                          <w:t>574-262-2086</w:t>
                        </w:r>
                      </w:sdtContent>
                    </w:sdt>
                  </w:p>
                  <w:p w14:paraId="1D5B2A3E" w14:textId="77777777" w:rsidR="00EA4BA8" w:rsidRDefault="00323B70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CE37AF86F15849078428708C29327523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2F1633">
                          <w:t>TOLL-FREE: 877-847-9897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02AB17964536480AAD1BCDCB00C5B998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4D705CC5" w14:textId="77777777" w:rsidR="009F0635" w:rsidRPr="003820D2" w:rsidRDefault="002F1633" w:rsidP="0082558C">
                        <w:pPr>
                          <w:pStyle w:val="Address"/>
                        </w:pPr>
                        <w:r>
                          <w:t>TOLL-FREE FAX: 855-450-3570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B080661" wp14:editId="1DE973A2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D5A2E4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5F57A7D6" wp14:editId="40CEB347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B080661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2BD5A2E4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5F57A7D6" wp14:editId="40CEB347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C6C"/>
    <w:rsid w:val="000D006F"/>
    <w:rsid w:val="000D2E46"/>
    <w:rsid w:val="000E2B0E"/>
    <w:rsid w:val="000F739E"/>
    <w:rsid w:val="00112570"/>
    <w:rsid w:val="001170D6"/>
    <w:rsid w:val="0013300F"/>
    <w:rsid w:val="0014019A"/>
    <w:rsid w:val="0014170F"/>
    <w:rsid w:val="00155B49"/>
    <w:rsid w:val="001706BB"/>
    <w:rsid w:val="00175CE5"/>
    <w:rsid w:val="001945B4"/>
    <w:rsid w:val="001979B9"/>
    <w:rsid w:val="001A4C03"/>
    <w:rsid w:val="001B17A8"/>
    <w:rsid w:val="001B2729"/>
    <w:rsid w:val="001B6657"/>
    <w:rsid w:val="001F2685"/>
    <w:rsid w:val="00232203"/>
    <w:rsid w:val="00245F4A"/>
    <w:rsid w:val="00247DEC"/>
    <w:rsid w:val="00253C36"/>
    <w:rsid w:val="002656BA"/>
    <w:rsid w:val="00284DC0"/>
    <w:rsid w:val="002A52D3"/>
    <w:rsid w:val="002C11CC"/>
    <w:rsid w:val="002C3576"/>
    <w:rsid w:val="002E12AA"/>
    <w:rsid w:val="002E5516"/>
    <w:rsid w:val="002F1633"/>
    <w:rsid w:val="003057A0"/>
    <w:rsid w:val="0031790B"/>
    <w:rsid w:val="00323B70"/>
    <w:rsid w:val="003278FA"/>
    <w:rsid w:val="00362FC1"/>
    <w:rsid w:val="003820D2"/>
    <w:rsid w:val="00385610"/>
    <w:rsid w:val="0039348F"/>
    <w:rsid w:val="003B168F"/>
    <w:rsid w:val="00400172"/>
    <w:rsid w:val="00412BFF"/>
    <w:rsid w:val="00492A68"/>
    <w:rsid w:val="004B0028"/>
    <w:rsid w:val="004D67C6"/>
    <w:rsid w:val="005222E4"/>
    <w:rsid w:val="0052290A"/>
    <w:rsid w:val="00525674"/>
    <w:rsid w:val="00563C69"/>
    <w:rsid w:val="00566DC2"/>
    <w:rsid w:val="005904BD"/>
    <w:rsid w:val="00600787"/>
    <w:rsid w:val="0060311A"/>
    <w:rsid w:val="006402E3"/>
    <w:rsid w:val="006661BD"/>
    <w:rsid w:val="006C6480"/>
    <w:rsid w:val="006E360D"/>
    <w:rsid w:val="006F0F39"/>
    <w:rsid w:val="006F3161"/>
    <w:rsid w:val="00706038"/>
    <w:rsid w:val="00730C42"/>
    <w:rsid w:val="007350A3"/>
    <w:rsid w:val="00746E8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87054"/>
    <w:rsid w:val="0089712D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03C6C"/>
    <w:rsid w:val="00A1048A"/>
    <w:rsid w:val="00A1381E"/>
    <w:rsid w:val="00A27745"/>
    <w:rsid w:val="00A36262"/>
    <w:rsid w:val="00A475E8"/>
    <w:rsid w:val="00A47C6E"/>
    <w:rsid w:val="00A60B2D"/>
    <w:rsid w:val="00A62F37"/>
    <w:rsid w:val="00A91DED"/>
    <w:rsid w:val="00A921B8"/>
    <w:rsid w:val="00AB1C1A"/>
    <w:rsid w:val="00AD20F1"/>
    <w:rsid w:val="00AE726E"/>
    <w:rsid w:val="00AF33F7"/>
    <w:rsid w:val="00AF4DE1"/>
    <w:rsid w:val="00B04377"/>
    <w:rsid w:val="00B07F48"/>
    <w:rsid w:val="00B177E8"/>
    <w:rsid w:val="00B33CCE"/>
    <w:rsid w:val="00B86EC8"/>
    <w:rsid w:val="00BA3494"/>
    <w:rsid w:val="00BB5A8E"/>
    <w:rsid w:val="00BC214D"/>
    <w:rsid w:val="00BF1F4B"/>
    <w:rsid w:val="00BF3F6E"/>
    <w:rsid w:val="00C45CB2"/>
    <w:rsid w:val="00C620F3"/>
    <w:rsid w:val="00C63EF1"/>
    <w:rsid w:val="00C655D7"/>
    <w:rsid w:val="00CC7841"/>
    <w:rsid w:val="00CD29DD"/>
    <w:rsid w:val="00CE0CA1"/>
    <w:rsid w:val="00CF19F6"/>
    <w:rsid w:val="00D04F10"/>
    <w:rsid w:val="00D16819"/>
    <w:rsid w:val="00D41FBE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F42CAE"/>
    <w:rsid w:val="00F46CFE"/>
    <w:rsid w:val="00F84182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E3DC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5EFE4FDDE94017BB35E1208BDA80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D6D5BF-4F0D-44B2-A5AD-0C903B08F893}"/>
      </w:docPartPr>
      <w:docPartBody>
        <w:p w:rsidR="0099686F" w:rsidRDefault="0099686F">
          <w:pPr>
            <w:pStyle w:val="9D5EFE4FDDE94017BB35E1208BDA8037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4833FB5A34BC4079895342632EF511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DDD149-C4C2-441C-B6AB-585DCF3FE18B}"/>
      </w:docPartPr>
      <w:docPartBody>
        <w:p w:rsidR="0099686F" w:rsidRDefault="0099686F">
          <w:pPr>
            <w:pStyle w:val="4833FB5A34BC4079895342632EF511F1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EFF8CA3FDD8549F9B067988C7A6B94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29C85C-B271-4215-8112-4CEC4F985FC9}"/>
      </w:docPartPr>
      <w:docPartBody>
        <w:p w:rsidR="0099686F" w:rsidRDefault="0099686F">
          <w:pPr>
            <w:pStyle w:val="EFF8CA3FDD8549F9B067988C7A6B9468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CE37AF86F15849078428708C293275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9997C2-122D-4978-9F75-98BD5E11B723}"/>
      </w:docPartPr>
      <w:docPartBody>
        <w:p w:rsidR="0099686F" w:rsidRDefault="0099686F">
          <w:pPr>
            <w:pStyle w:val="CE37AF86F15849078428708C29327523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02AB17964536480AAD1BCDCB00C5B9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AAE550-6D0B-4CD9-9558-D53F1545E740}"/>
      </w:docPartPr>
      <w:docPartBody>
        <w:p w:rsidR="0099686F" w:rsidRDefault="0099686F">
          <w:pPr>
            <w:pStyle w:val="02AB17964536480AAD1BCDCB00C5B998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86F"/>
    <w:rsid w:val="0099686F"/>
    <w:rsid w:val="00B33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9D5EFE4FDDE94017BB35E1208BDA8037">
    <w:name w:val="9D5EFE4FDDE94017BB35E1208BDA8037"/>
  </w:style>
  <w:style w:type="paragraph" w:customStyle="1" w:styleId="4833FB5A34BC4079895342632EF511F1">
    <w:name w:val="4833FB5A34BC4079895342632EF511F1"/>
  </w:style>
  <w:style w:type="paragraph" w:customStyle="1" w:styleId="EFF8CA3FDD8549F9B067988C7A6B9468">
    <w:name w:val="EFF8CA3FDD8549F9B067988C7A6B9468"/>
  </w:style>
  <w:style w:type="paragraph" w:customStyle="1" w:styleId="CE37AF86F15849078428708C29327523">
    <w:name w:val="CE37AF86F15849078428708C29327523"/>
  </w:style>
  <w:style w:type="paragraph" w:customStyle="1" w:styleId="02AB17964536480AAD1BCDCB00C5B998">
    <w:name w:val="02AB17964536480AAD1BCDCB00C5B99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Elkhart_VRS</Template>
  <TotalTime>2</TotalTime>
  <Pages>1</Pages>
  <Words>7</Words>
  <Characters>29</Characters>
  <Application>Microsoft Office Word</Application>
  <DocSecurity>0</DocSecurity>
  <Lines>2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34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Vocational Rehabilitation Services</dc:title>
  <dc:subject>TOLL-FREE: 877-847-9897 (V/VRS/711)</dc:subject>
  <dc:creator>Inkenbrandt, Alan L</dc:creator>
  <cp:keywords>FSSA</cp:keywords>
  <dc:description>1659 MISHAWAKA ST., SUITE A_x000d_
ELKHART, IN 46514-1812_x000d_
574-262-2086</dc:description>
  <cp:lastModifiedBy>Inkenbrandt, Alan L</cp:lastModifiedBy>
  <cp:revision>1</cp:revision>
  <dcterms:created xsi:type="dcterms:W3CDTF">2026-02-25T18:56:00Z</dcterms:created>
  <dcterms:modified xsi:type="dcterms:W3CDTF">2026-02-25T18:58:00Z</dcterms:modified>
  <cp:category>TOLL-FREE FAX: 855-450-3570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