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523F2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4D70ED8E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CA128" w14:textId="77777777" w:rsidR="00D40B0B" w:rsidRDefault="00D40B0B" w:rsidP="003057A0">
      <w:r>
        <w:separator/>
      </w:r>
    </w:p>
  </w:endnote>
  <w:endnote w:type="continuationSeparator" w:id="0">
    <w:p w14:paraId="09E4473E" w14:textId="77777777" w:rsidR="00D40B0B" w:rsidRDefault="00D40B0B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6D8BD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0225BFA1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14F38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F44D685" wp14:editId="7EE66AF4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727A97A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52068BFD" wp14:editId="60353DF4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44D68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1727A97A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52068BFD" wp14:editId="60353DF4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68A20D25" wp14:editId="2BDF440C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327CCD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57EA7F24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A20D25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1C327CCD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57EA7F24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8DBEF7" w14:textId="77777777" w:rsidR="00D40B0B" w:rsidRDefault="00D40B0B" w:rsidP="003057A0">
      <w:r>
        <w:separator/>
      </w:r>
    </w:p>
  </w:footnote>
  <w:footnote w:type="continuationSeparator" w:id="0">
    <w:p w14:paraId="683ACD2D" w14:textId="77777777" w:rsidR="00D40B0B" w:rsidRDefault="00D40B0B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9D1AA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F1F49F7" wp14:editId="1E657F6B">
              <wp:simplePos x="0" y="0"/>
              <wp:positionH relativeFrom="column">
                <wp:posOffset>1790701</wp:posOffset>
              </wp:positionH>
              <wp:positionV relativeFrom="paragraph">
                <wp:posOffset>381000</wp:posOffset>
              </wp:positionV>
              <wp:extent cx="4282440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2440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F4240A6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1BB6F44D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54C6F933" w14:textId="77777777" w:rsidR="00AB1C1A" w:rsidRDefault="00D5421D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58217B4676F74F7EAA1A8B12D3DF6CC1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A475E8">
                                <w:t>Indiana Family and Social Services Administration</w:t>
                              </w:r>
                            </w:sdtContent>
                          </w:sdt>
                        </w:p>
                        <w:p w14:paraId="70530173" w14:textId="77777777" w:rsidR="00EA4BA8" w:rsidRPr="00C63EF1" w:rsidRDefault="00D5421D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82BB7036DB5D4D42B612C0FF4423506F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89502C">
                                <w:t>Office of Medicaid Policy and Planning</w:t>
                              </w:r>
                            </w:sdtContent>
                          </w:sdt>
                        </w:p>
                        <w:p w14:paraId="3B6B9682" w14:textId="41107C31" w:rsidR="0082558C" w:rsidRPr="0082558C" w:rsidRDefault="00D5421D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E10D7B46D97341D193BEAB281B18A34D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402 W. WASHINGTON ST., ROOM W374, MS07</w:t>
                              </w:r>
                              <w:r>
                                <w:br/>
                                <w:t>INDIANAPOLIS, IN 46204</w:t>
                              </w:r>
                            </w:sdtContent>
                          </w:sdt>
                        </w:p>
                        <w:p w14:paraId="2979CB46" w14:textId="77777777" w:rsidR="00EA4BA8" w:rsidRPr="0089502C" w:rsidRDefault="00D5421D" w:rsidP="0082558C">
                          <w:pPr>
                            <w:pStyle w:val="Address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Subject"/>
                              <w:tag w:val=""/>
                              <w:id w:val="-115755762"/>
                              <w:placeholder>
                                <w:docPart w:val="8FA69FD944584F7EB46B4732E0133715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89502C" w:rsidRPr="0089502C">
                                <w:rPr>
                                  <w:color w:val="FFFFFF" w:themeColor="background1"/>
                                </w:rPr>
                                <w:t>PHONE: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FFFFFF" w:themeColor="background1"/>
                            </w:rPr>
                            <w:alias w:val="Category"/>
                            <w:tag w:val=""/>
                            <w:id w:val="376060589"/>
                            <w:placeholder>
                              <w:docPart w:val="53512D7D3515488BB7CB36BA9D1033D0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4078124C" w14:textId="77777777" w:rsidR="009F0635" w:rsidRPr="00717EAE" w:rsidRDefault="00717EAE" w:rsidP="0082558C">
                              <w:pPr>
                                <w:pStyle w:val="Address"/>
                                <w:rPr>
                                  <w:color w:val="FFFFFF" w:themeColor="background1"/>
                                </w:rPr>
                              </w:pPr>
                              <w:r w:rsidRPr="00717EAE">
                                <w:rPr>
                                  <w:color w:val="FFFFFF" w:themeColor="background1"/>
                                </w:rPr>
                                <w:t>Fax: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1F49F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41pt;margin-top:30pt;width:337.2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" filled="f" stroked="f">
              <v:textbox>
                <w:txbxContent>
                  <w:p w14:paraId="2F4240A6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1BB6F44D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54C6F933" w14:textId="77777777" w:rsidR="00AB1C1A" w:rsidRDefault="00D5421D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58217B4676F74F7EAA1A8B12D3DF6CC1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A475E8">
                          <w:t>Indiana Family and Social Services Administration</w:t>
                        </w:r>
                      </w:sdtContent>
                    </w:sdt>
                  </w:p>
                  <w:p w14:paraId="70530173" w14:textId="77777777" w:rsidR="00EA4BA8" w:rsidRPr="00C63EF1" w:rsidRDefault="00D5421D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82BB7036DB5D4D42B612C0FF4423506F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89502C">
                          <w:t>Office of Medicaid Policy and Planning</w:t>
                        </w:r>
                      </w:sdtContent>
                    </w:sdt>
                  </w:p>
                  <w:p w14:paraId="3B6B9682" w14:textId="41107C31" w:rsidR="0082558C" w:rsidRPr="0082558C" w:rsidRDefault="00D5421D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E10D7B46D97341D193BEAB281B18A34D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402 W. WASHINGTON ST., ROOM W374, MS07</w:t>
                        </w:r>
                        <w:r>
                          <w:br/>
                          <w:t>INDIANAPOLIS, IN 46204</w:t>
                        </w:r>
                      </w:sdtContent>
                    </w:sdt>
                  </w:p>
                  <w:p w14:paraId="2979CB46" w14:textId="77777777" w:rsidR="00EA4BA8" w:rsidRPr="0089502C" w:rsidRDefault="00D5421D" w:rsidP="0082558C">
                    <w:pPr>
                      <w:pStyle w:val="Address"/>
                      <w:rPr>
                        <w:color w:val="FFFFFF" w:themeColor="background1"/>
                      </w:rPr>
                    </w:pPr>
                    <w:sdt>
                      <w:sdtPr>
                        <w:rPr>
                          <w:color w:val="FFFFFF" w:themeColor="background1"/>
                        </w:rPr>
                        <w:alias w:val="Subject"/>
                        <w:tag w:val=""/>
                        <w:id w:val="-115755762"/>
                        <w:placeholder>
                          <w:docPart w:val="8FA69FD944584F7EB46B4732E0133715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89502C" w:rsidRPr="0089502C">
                          <w:rPr>
                            <w:color w:val="FFFFFF" w:themeColor="background1"/>
                          </w:rPr>
                          <w:t>PHONE:</w:t>
                        </w:r>
                      </w:sdtContent>
                    </w:sdt>
                  </w:p>
                  <w:sdt>
                    <w:sdtPr>
                      <w:rPr>
                        <w:color w:val="FFFFFF" w:themeColor="background1"/>
                      </w:rPr>
                      <w:alias w:val="Category"/>
                      <w:tag w:val=""/>
                      <w:id w:val="376060589"/>
                      <w:placeholder>
                        <w:docPart w:val="53512D7D3515488BB7CB36BA9D1033D0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4078124C" w14:textId="77777777" w:rsidR="009F0635" w:rsidRPr="00717EAE" w:rsidRDefault="00717EAE" w:rsidP="0082558C">
                        <w:pPr>
                          <w:pStyle w:val="Address"/>
                          <w:rPr>
                            <w:color w:val="FFFFFF" w:themeColor="background1"/>
                          </w:rPr>
                        </w:pPr>
                        <w:r w:rsidRPr="00717EAE">
                          <w:rPr>
                            <w:color w:val="FFFFFF" w:themeColor="background1"/>
                          </w:rPr>
                          <w:t>Fax: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6D5FAEC" wp14:editId="4A07FB69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E760DD8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395E7ED0" wp14:editId="7933C481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D5FAEC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3E760DD8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395E7ED0" wp14:editId="7933C481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B0B"/>
    <w:rsid w:val="000125A1"/>
    <w:rsid w:val="000D2E46"/>
    <w:rsid w:val="000E2B0E"/>
    <w:rsid w:val="00112570"/>
    <w:rsid w:val="001170D6"/>
    <w:rsid w:val="0013300F"/>
    <w:rsid w:val="0014019A"/>
    <w:rsid w:val="001706BB"/>
    <w:rsid w:val="00175CE5"/>
    <w:rsid w:val="001979B9"/>
    <w:rsid w:val="001B17A8"/>
    <w:rsid w:val="001B2729"/>
    <w:rsid w:val="001B6657"/>
    <w:rsid w:val="001F2685"/>
    <w:rsid w:val="002130FF"/>
    <w:rsid w:val="00232203"/>
    <w:rsid w:val="00245F4A"/>
    <w:rsid w:val="00247DEC"/>
    <w:rsid w:val="002656BA"/>
    <w:rsid w:val="00292D02"/>
    <w:rsid w:val="002A52D3"/>
    <w:rsid w:val="002C3576"/>
    <w:rsid w:val="002E12AA"/>
    <w:rsid w:val="002E5516"/>
    <w:rsid w:val="002F3FA9"/>
    <w:rsid w:val="003057A0"/>
    <w:rsid w:val="0031790B"/>
    <w:rsid w:val="003278FA"/>
    <w:rsid w:val="00362FC1"/>
    <w:rsid w:val="00385610"/>
    <w:rsid w:val="0039348F"/>
    <w:rsid w:val="003B168F"/>
    <w:rsid w:val="00400172"/>
    <w:rsid w:val="00402585"/>
    <w:rsid w:val="00412BFF"/>
    <w:rsid w:val="004B0028"/>
    <w:rsid w:val="004D67C6"/>
    <w:rsid w:val="005222E4"/>
    <w:rsid w:val="0052290A"/>
    <w:rsid w:val="00525674"/>
    <w:rsid w:val="00563C69"/>
    <w:rsid w:val="00566DC2"/>
    <w:rsid w:val="005904BD"/>
    <w:rsid w:val="005E66BC"/>
    <w:rsid w:val="00600787"/>
    <w:rsid w:val="0060311A"/>
    <w:rsid w:val="006402E3"/>
    <w:rsid w:val="006661BD"/>
    <w:rsid w:val="006C6480"/>
    <w:rsid w:val="006E360D"/>
    <w:rsid w:val="006F3161"/>
    <w:rsid w:val="00706038"/>
    <w:rsid w:val="00717EAE"/>
    <w:rsid w:val="00730C42"/>
    <w:rsid w:val="007350A3"/>
    <w:rsid w:val="00746E83"/>
    <w:rsid w:val="00762CE2"/>
    <w:rsid w:val="007A0ED0"/>
    <w:rsid w:val="007A3376"/>
    <w:rsid w:val="007B5FD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9502C"/>
    <w:rsid w:val="0089712D"/>
    <w:rsid w:val="008A3A1E"/>
    <w:rsid w:val="008B1B0B"/>
    <w:rsid w:val="00915FCF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B1C1A"/>
    <w:rsid w:val="00AD20F1"/>
    <w:rsid w:val="00AE726E"/>
    <w:rsid w:val="00AF33F7"/>
    <w:rsid w:val="00AF4DE1"/>
    <w:rsid w:val="00B01411"/>
    <w:rsid w:val="00B04377"/>
    <w:rsid w:val="00B07F48"/>
    <w:rsid w:val="00B177E8"/>
    <w:rsid w:val="00B86EC8"/>
    <w:rsid w:val="00BA3494"/>
    <w:rsid w:val="00BC214D"/>
    <w:rsid w:val="00BF1F4B"/>
    <w:rsid w:val="00BF3F6E"/>
    <w:rsid w:val="00C45CB2"/>
    <w:rsid w:val="00C574F2"/>
    <w:rsid w:val="00C620F3"/>
    <w:rsid w:val="00C63EF1"/>
    <w:rsid w:val="00C655D7"/>
    <w:rsid w:val="00CD29DD"/>
    <w:rsid w:val="00CE0CA1"/>
    <w:rsid w:val="00CF19F6"/>
    <w:rsid w:val="00D04F10"/>
    <w:rsid w:val="00D16819"/>
    <w:rsid w:val="00D40B0B"/>
    <w:rsid w:val="00D41FBE"/>
    <w:rsid w:val="00D5421D"/>
    <w:rsid w:val="00E2569B"/>
    <w:rsid w:val="00E55F27"/>
    <w:rsid w:val="00E57189"/>
    <w:rsid w:val="00E67C9B"/>
    <w:rsid w:val="00E73DFF"/>
    <w:rsid w:val="00E80852"/>
    <w:rsid w:val="00E90998"/>
    <w:rsid w:val="00EA2BDB"/>
    <w:rsid w:val="00EA4BA8"/>
    <w:rsid w:val="00EB5993"/>
    <w:rsid w:val="00EB7A64"/>
    <w:rsid w:val="00EC5C77"/>
    <w:rsid w:val="00EC65E2"/>
    <w:rsid w:val="00EE56A6"/>
    <w:rsid w:val="00EE5F5A"/>
    <w:rsid w:val="00F1713B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D933C9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8217B4676F74F7EAA1A8B12D3DF6C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DD8E6E-0C1E-40F4-98E3-D3C4A5304F26}"/>
      </w:docPartPr>
      <w:docPartBody>
        <w:p w:rsidR="00244FA2" w:rsidRDefault="00244FA2">
          <w:pPr>
            <w:pStyle w:val="58217B4676F74F7EAA1A8B12D3DF6CC1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82BB7036DB5D4D42B612C0FF442350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BF22D9-334E-45EA-A65C-674AE5B028AB}"/>
      </w:docPartPr>
      <w:docPartBody>
        <w:p w:rsidR="00244FA2" w:rsidRDefault="00244FA2">
          <w:pPr>
            <w:pStyle w:val="82BB7036DB5D4D42B612C0FF4423506F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E10D7B46D97341D193BEAB281B18A3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85E9A-C755-4C7E-8FF3-F916EB303508}"/>
      </w:docPartPr>
      <w:docPartBody>
        <w:p w:rsidR="00244FA2" w:rsidRDefault="00244FA2">
          <w:pPr>
            <w:pStyle w:val="E10D7B46D97341D193BEAB281B18A34D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8FA69FD944584F7EB46B4732E01337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DEA191-E5D0-4D11-A337-F3A1DA2CE03E}"/>
      </w:docPartPr>
      <w:docPartBody>
        <w:p w:rsidR="00244FA2" w:rsidRDefault="00244FA2">
          <w:pPr>
            <w:pStyle w:val="8FA69FD944584F7EB46B4732E0133715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53512D7D3515488BB7CB36BA9D1033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34C702-B54E-472B-B902-2611DA198405}"/>
      </w:docPartPr>
      <w:docPartBody>
        <w:p w:rsidR="00244FA2" w:rsidRDefault="00244FA2">
          <w:pPr>
            <w:pStyle w:val="53512D7D3515488BB7CB36BA9D1033D0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FA2"/>
    <w:rsid w:val="00244FA2"/>
    <w:rsid w:val="00402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58217B4676F74F7EAA1A8B12D3DF6CC1">
    <w:name w:val="58217B4676F74F7EAA1A8B12D3DF6CC1"/>
  </w:style>
  <w:style w:type="paragraph" w:customStyle="1" w:styleId="82BB7036DB5D4D42B612C0FF4423506F">
    <w:name w:val="82BB7036DB5D4D42B612C0FF4423506F"/>
  </w:style>
  <w:style w:type="paragraph" w:customStyle="1" w:styleId="E10D7B46D97341D193BEAB281B18A34D">
    <w:name w:val="E10D7B46D97341D193BEAB281B18A34D"/>
  </w:style>
  <w:style w:type="paragraph" w:customStyle="1" w:styleId="8FA69FD944584F7EB46B4732E0133715">
    <w:name w:val="8FA69FD944584F7EB46B4732E0133715"/>
  </w:style>
  <w:style w:type="paragraph" w:customStyle="1" w:styleId="53512D7D3515488BB7CB36BA9D1033D0">
    <w:name w:val="53512D7D3515488BB7CB36BA9D1033D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Office%20of%20Medicaid%20Policy%20and%20Planning</Template>
  <TotalTime>2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Division of Aging</vt:lpstr>
    </vt:vector>
  </TitlesOfParts>
  <Manager>Indiana Family and Social Services Administration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Office of Medicaid Policy and Planning</dc:title>
  <dc:subject>PHONE:</dc:subject>
  <dc:creator>Indiana FSSA Office of Strategic Communications and Public Affairs</dc:creator>
  <cp:keywords>FSSA</cp:keywords>
  <dc:description>402 W. WASHINGTON ST., ROOM W374, MS07_x000d_
INDIANAPOLIS, IN 46204</dc:description>
  <cp:lastModifiedBy>Inkenbrandt, Alan L</cp:lastModifiedBy>
  <cp:revision>2</cp:revision>
  <dcterms:created xsi:type="dcterms:W3CDTF">2025-01-24T20:31:00Z</dcterms:created>
  <dcterms:modified xsi:type="dcterms:W3CDTF">2025-01-24T20:33:00Z</dcterms:modified>
  <cp:category>Fax: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