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EA9A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5E60085C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F5B0" w14:textId="77777777" w:rsidR="00A05A3F" w:rsidRDefault="00A05A3F" w:rsidP="003057A0">
      <w:r>
        <w:separator/>
      </w:r>
    </w:p>
  </w:endnote>
  <w:endnote w:type="continuationSeparator" w:id="0">
    <w:p w14:paraId="02294B2E" w14:textId="77777777" w:rsidR="00A05A3F" w:rsidRDefault="00A05A3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E3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C64E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370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CB4F20" wp14:editId="40A728A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5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92F15A" wp14:editId="5A41C3C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B4F2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D0E785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92F15A" wp14:editId="5A41C3C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CFB169" wp14:editId="25D5F71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FCBA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9754F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CFB16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7FCBA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9754F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2D3" w14:textId="77777777" w:rsidR="00A05A3F" w:rsidRDefault="00A05A3F" w:rsidP="003057A0">
      <w:r>
        <w:separator/>
      </w:r>
    </w:p>
  </w:footnote>
  <w:footnote w:type="continuationSeparator" w:id="0">
    <w:p w14:paraId="79D4E1D3" w14:textId="77777777" w:rsidR="00A05A3F" w:rsidRDefault="00A05A3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E61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CB2287" wp14:editId="35F86C56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40C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B12AB6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4780DE" w14:textId="77777777" w:rsidR="00AB1C1A" w:rsidRDefault="00A05A3F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45471657C2948CC85B36548ECF5960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0277954" w14:textId="77777777" w:rsidR="00EA4BA8" w:rsidRPr="00C63EF1" w:rsidRDefault="00A05A3F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E3480EC49644E8A956FA2504B2E28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127C02">
                                <w:t>Shelby County Office</w:t>
                              </w:r>
                            </w:sdtContent>
                          </w:sdt>
                        </w:p>
                        <w:p w14:paraId="0566333B" w14:textId="77777777" w:rsidR="0082558C" w:rsidRPr="0082558C" w:rsidRDefault="00A05A3F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A6F402BCD1745D7A8A54DCBA39C13E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27C02">
                                <w:t>2565 Parkway Drive, Suite 2</w:t>
                              </w:r>
                              <w:r w:rsidR="00127C02">
                                <w:br/>
                                <w:t>Shelbyville, IN 46176-8202</w:t>
                              </w:r>
                            </w:sdtContent>
                          </w:sdt>
                        </w:p>
                        <w:p w14:paraId="3CC81C40" w14:textId="77777777" w:rsidR="00EA4BA8" w:rsidRDefault="00A05A3F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05D05AD3DA4629972387136D808C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E34E59F45174F2AAB0FA19C277F5AD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3F0A5D7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B22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C740C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B12AB6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4780DE" w14:textId="77777777" w:rsidR="00AB1C1A" w:rsidRDefault="00A05A3F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45471657C2948CC85B36548ECF5960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0277954" w14:textId="77777777" w:rsidR="00EA4BA8" w:rsidRPr="00C63EF1" w:rsidRDefault="00A05A3F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E3480EC49644E8A956FA2504B2E28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127C02">
                          <w:t>Shelby County Office</w:t>
                        </w:r>
                      </w:sdtContent>
                    </w:sdt>
                  </w:p>
                  <w:p w14:paraId="0566333B" w14:textId="77777777" w:rsidR="0082558C" w:rsidRPr="0082558C" w:rsidRDefault="00A05A3F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A6F402BCD1745D7A8A54DCBA39C13E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127C02">
                          <w:t>2565 Parkway Drive, Suite 2</w:t>
                        </w:r>
                        <w:r w:rsidR="00127C02">
                          <w:br/>
                          <w:t>Shelbyville, IN 46176-8202</w:t>
                        </w:r>
                      </w:sdtContent>
                    </w:sdt>
                  </w:p>
                  <w:p w14:paraId="3CC81C40" w14:textId="77777777" w:rsidR="00EA4BA8" w:rsidRDefault="00A05A3F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05D05AD3DA4629972387136D808CA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E34E59F45174F2AAB0FA19C277F5AD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3F0A5D7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60EA2C" wp14:editId="1F04660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2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E6C4C3" wp14:editId="3017227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60EA2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6552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E6C4C3" wp14:editId="3017227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3F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D29DD"/>
    <w:rsid w:val="00CE0CA1"/>
    <w:rsid w:val="00CF19F6"/>
    <w:rsid w:val="00D04F10"/>
    <w:rsid w:val="00D16819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74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5471657C2948CC85B36548ECF59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5A4C5-5E94-44AC-89C8-28407AD62C59}"/>
      </w:docPartPr>
      <w:docPartBody>
        <w:p w:rsidR="00AD2EDC" w:rsidRDefault="00AD2EDC">
          <w:pPr>
            <w:pStyle w:val="F45471657C2948CC85B36548ECF5960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E3480EC49644E8A956FA2504B2E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6B34C-BA8F-4C7C-9C35-B5F3E5768C54}"/>
      </w:docPartPr>
      <w:docPartBody>
        <w:p w:rsidR="00AD2EDC" w:rsidRDefault="00AD2EDC">
          <w:pPr>
            <w:pStyle w:val="4E3480EC49644E8A956FA2504B2E28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A6F402BCD1745D7A8A54DCBA39C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DE22D-EB70-4F88-8B7A-909A5840874F}"/>
      </w:docPartPr>
      <w:docPartBody>
        <w:p w:rsidR="00AD2EDC" w:rsidRDefault="00AD2EDC">
          <w:pPr>
            <w:pStyle w:val="2A6F402BCD1745D7A8A54DCBA39C13E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05D05AD3DA4629972387136D808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3B5A2-9099-4AA0-95FC-2D021EBC61AE}"/>
      </w:docPartPr>
      <w:docPartBody>
        <w:p w:rsidR="00AD2EDC" w:rsidRDefault="00AD2EDC">
          <w:pPr>
            <w:pStyle w:val="C405D05AD3DA4629972387136D808CA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E34E59F45174F2AAB0FA19C277F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E15EE-018F-40B4-9B4E-9770E018AABE}"/>
      </w:docPartPr>
      <w:docPartBody>
        <w:p w:rsidR="00AD2EDC" w:rsidRDefault="00AD2EDC">
          <w:pPr>
            <w:pStyle w:val="3E34E59F45174F2AAB0FA19C277F5AD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DC"/>
    <w:rsid w:val="00AD2EDC"/>
    <w:rsid w:val="00F3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45471657C2948CC85B36548ECF59606">
    <w:name w:val="F45471657C2948CC85B36548ECF59606"/>
  </w:style>
  <w:style w:type="paragraph" w:customStyle="1" w:styleId="4E3480EC49644E8A956FA2504B2E288B">
    <w:name w:val="4E3480EC49644E8A956FA2504B2E288B"/>
  </w:style>
  <w:style w:type="paragraph" w:customStyle="1" w:styleId="2A6F402BCD1745D7A8A54DCBA39C13E6">
    <w:name w:val="2A6F402BCD1745D7A8A54DCBA39C13E6"/>
  </w:style>
  <w:style w:type="paragraph" w:customStyle="1" w:styleId="C405D05AD3DA4629972387136D808CAC">
    <w:name w:val="C405D05AD3DA4629972387136D808CAC"/>
  </w:style>
  <w:style w:type="paragraph" w:customStyle="1" w:styleId="3E34E59F45174F2AAB0FA19C277F5AD4">
    <w:name w:val="3E34E59F45174F2AAB0FA19C277F5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1DA779-08AB-4DA7-9F60-3865109E6F57}"/>
</file>

<file path=customXml/itemProps3.xml><?xml version="1.0" encoding="utf-8"?>
<ds:datastoreItem xmlns:ds="http://schemas.openxmlformats.org/officeDocument/2006/customXml" ds:itemID="{12236EEC-9996-4CFD-8CF0-ADA882B18E05}"/>
</file>

<file path=customXml/itemProps4.xml><?xml version="1.0" encoding="utf-8"?>
<ds:datastoreItem xmlns:ds="http://schemas.openxmlformats.org/officeDocument/2006/customXml" ds:itemID="{F8E37C74-52F8-4396-B0BE-8890BDF73728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Shelby_Co_DFR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Spencer County Office</dc:title>
  <dc:subject>VOICE: 800-403-0864</dc:subject>
  <dc:creator>Inkenbrandt, Alan L</dc:creator>
  <cp:keywords>FSSA</cp:keywords>
  <dc:description>201 Elm St._x000d_
Rockport, IN 47635-1409</dc:description>
  <cp:lastModifiedBy>Inkenbrandt, Alan L</cp:lastModifiedBy>
  <cp:revision>1</cp:revision>
  <dcterms:created xsi:type="dcterms:W3CDTF">2025-01-10T17:32:00Z</dcterms:created>
  <dcterms:modified xsi:type="dcterms:W3CDTF">2025-01-10T17:33:00Z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