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A382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7E688CBD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93F271" w14:textId="77777777" w:rsidR="00377B24" w:rsidRDefault="00377B24" w:rsidP="003057A0">
      <w:r>
        <w:separator/>
      </w:r>
    </w:p>
  </w:endnote>
  <w:endnote w:type="continuationSeparator" w:id="0">
    <w:p w14:paraId="487CB630" w14:textId="77777777" w:rsidR="00377B24" w:rsidRDefault="00377B2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567F9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25D28710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1EDA3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910710F" wp14:editId="26CDF9C8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70CC51D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3A261561" wp14:editId="620EED26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0710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770CC51D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3A261561" wp14:editId="620EED26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46F44360" wp14:editId="23C98BEC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90374D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45A663D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F44360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6690374D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45A663D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BCC4F" w14:textId="77777777" w:rsidR="00377B24" w:rsidRDefault="00377B24" w:rsidP="003057A0">
      <w:r>
        <w:separator/>
      </w:r>
    </w:p>
  </w:footnote>
  <w:footnote w:type="continuationSeparator" w:id="0">
    <w:p w14:paraId="30977BF1" w14:textId="77777777" w:rsidR="00377B24" w:rsidRDefault="00377B2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64A53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CA68941" wp14:editId="6BEC3BA2">
              <wp:simplePos x="0" y="0"/>
              <wp:positionH relativeFrom="column">
                <wp:posOffset>1790701</wp:posOffset>
              </wp:positionH>
              <wp:positionV relativeFrom="paragraph">
                <wp:posOffset>381000</wp:posOffset>
              </wp:positionV>
              <wp:extent cx="4282440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2440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09B29B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3D159DEE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1588117" w14:textId="77777777" w:rsidR="00AB1C1A" w:rsidRDefault="006312A7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0A20463D68484315A2898D2B1B14317B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A475E8">
                                <w:t>Indiana Family and Social Services Administration</w:t>
                              </w:r>
                            </w:sdtContent>
                          </w:sdt>
                        </w:p>
                        <w:p w14:paraId="3B5D09BA" w14:textId="77777777" w:rsidR="0082558C" w:rsidRPr="0082558C" w:rsidRDefault="006312A7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CB20F35FA1D4429EB5B46418FF01DE64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CA3C38">
                                <w:t>402 W. WASHINGTON ST., P.O. BOX 7083</w:t>
                              </w:r>
                              <w:r w:rsidR="00CA3C38">
                                <w:br/>
                                <w:t>INDIANAPOLIS, IN 46207-7083</w:t>
                              </w:r>
                            </w:sdtContent>
                          </w:sdt>
                        </w:p>
                        <w:p w14:paraId="7B4AEB27" w14:textId="7623B8B0" w:rsidR="00EA4BA8" w:rsidRPr="006312A7" w:rsidRDefault="006312A7" w:rsidP="0082558C">
                          <w:pPr>
                            <w:pStyle w:val="Address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Subject"/>
                              <w:tag w:val=""/>
                              <w:id w:val="-115755762"/>
                              <w:placeholder>
                                <w:docPart w:val="CA292F935A4F483997FC0C099F21405D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Pr="006312A7">
                                <w:rPr>
                                  <w:color w:val="FFFFFF" w:themeColor="background1"/>
                                </w:rPr>
                                <w:t>E. Mitchell Roob Jr., Secretary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D7F0320FAF5D406A90BCE4CA312C8ED6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042C2085" w14:textId="58AC9F5E" w:rsidR="009F0635" w:rsidRPr="006312A7" w:rsidRDefault="006312A7" w:rsidP="0082558C">
                              <w:pPr>
                                <w:pStyle w:val="Address"/>
                              </w:pPr>
                              <w:r w:rsidRPr="006312A7">
                                <w:t>E. Mitchell Roob Jr., Secretary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A6894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41pt;margin-top:30pt;width:337.2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" filled="f" stroked="f">
              <v:textbox>
                <w:txbxContent>
                  <w:p w14:paraId="0609B29B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3D159DEE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1588117" w14:textId="77777777" w:rsidR="00AB1C1A" w:rsidRDefault="006312A7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0A20463D68484315A2898D2B1B14317B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A475E8">
                          <w:t>Indiana Family and Social Services Administration</w:t>
                        </w:r>
                      </w:sdtContent>
                    </w:sdt>
                  </w:p>
                  <w:p w14:paraId="3B5D09BA" w14:textId="77777777" w:rsidR="0082558C" w:rsidRPr="0082558C" w:rsidRDefault="006312A7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CB20F35FA1D4429EB5B46418FF01DE64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CA3C38">
                          <w:t>402 W. WASHINGTON ST., P.O. BOX 7083</w:t>
                        </w:r>
                        <w:r w:rsidR="00CA3C38">
                          <w:br/>
                          <w:t>INDIANAPOLIS, IN 46207-7083</w:t>
                        </w:r>
                      </w:sdtContent>
                    </w:sdt>
                  </w:p>
                  <w:p w14:paraId="7B4AEB27" w14:textId="7623B8B0" w:rsidR="00EA4BA8" w:rsidRPr="006312A7" w:rsidRDefault="006312A7" w:rsidP="0082558C">
                    <w:pPr>
                      <w:pStyle w:val="Address"/>
                      <w:rPr>
                        <w:color w:val="FFFFFF" w:themeColor="background1"/>
                      </w:rPr>
                    </w:pPr>
                    <w:sdt>
                      <w:sdtPr>
                        <w:rPr>
                          <w:color w:val="FFFFFF" w:themeColor="background1"/>
                        </w:rPr>
                        <w:alias w:val="Subject"/>
                        <w:tag w:val=""/>
                        <w:id w:val="-115755762"/>
                        <w:placeholder>
                          <w:docPart w:val="CA292F935A4F483997FC0C099F21405D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Pr="006312A7">
                          <w:rPr>
                            <w:color w:val="FFFFFF" w:themeColor="background1"/>
                          </w:rPr>
                          <w:t>E. Mitchell Roob Jr., Secretary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D7F0320FAF5D406A90BCE4CA312C8ED6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042C2085" w14:textId="58AC9F5E" w:rsidR="009F0635" w:rsidRPr="006312A7" w:rsidRDefault="006312A7" w:rsidP="0082558C">
                        <w:pPr>
                          <w:pStyle w:val="Address"/>
                        </w:pPr>
                        <w:r w:rsidRPr="006312A7">
                          <w:t>E. Mitchell Roob Jr., Secretary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0B89875" wp14:editId="24BD9BD8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A6FC08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6EE8933F" wp14:editId="6B65C43C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B89875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0A6FC08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6EE8933F" wp14:editId="6B65C43C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B24"/>
    <w:rsid w:val="00004F04"/>
    <w:rsid w:val="000D2E46"/>
    <w:rsid w:val="000E2B0E"/>
    <w:rsid w:val="00112570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130FF"/>
    <w:rsid w:val="00232203"/>
    <w:rsid w:val="00245F4A"/>
    <w:rsid w:val="00247DEC"/>
    <w:rsid w:val="0026522C"/>
    <w:rsid w:val="002656BA"/>
    <w:rsid w:val="00273A9B"/>
    <w:rsid w:val="00292D02"/>
    <w:rsid w:val="002A52D3"/>
    <w:rsid w:val="002C3576"/>
    <w:rsid w:val="002E12AA"/>
    <w:rsid w:val="002E5516"/>
    <w:rsid w:val="002F3FA9"/>
    <w:rsid w:val="003057A0"/>
    <w:rsid w:val="0031790B"/>
    <w:rsid w:val="003278FA"/>
    <w:rsid w:val="00362FC1"/>
    <w:rsid w:val="00377B24"/>
    <w:rsid w:val="00385610"/>
    <w:rsid w:val="0039348F"/>
    <w:rsid w:val="003B168F"/>
    <w:rsid w:val="003F66CE"/>
    <w:rsid w:val="00400172"/>
    <w:rsid w:val="00412BFF"/>
    <w:rsid w:val="004B0028"/>
    <w:rsid w:val="004D67C6"/>
    <w:rsid w:val="005222E4"/>
    <w:rsid w:val="0052290A"/>
    <w:rsid w:val="00525674"/>
    <w:rsid w:val="00563C69"/>
    <w:rsid w:val="00566DC2"/>
    <w:rsid w:val="005904BD"/>
    <w:rsid w:val="005E66BC"/>
    <w:rsid w:val="00600787"/>
    <w:rsid w:val="0060311A"/>
    <w:rsid w:val="006312A7"/>
    <w:rsid w:val="006402E3"/>
    <w:rsid w:val="006661BD"/>
    <w:rsid w:val="006C6480"/>
    <w:rsid w:val="006E360D"/>
    <w:rsid w:val="006F3161"/>
    <w:rsid w:val="00706038"/>
    <w:rsid w:val="00717EAE"/>
    <w:rsid w:val="00725C71"/>
    <w:rsid w:val="00730C42"/>
    <w:rsid w:val="007350A3"/>
    <w:rsid w:val="00746E83"/>
    <w:rsid w:val="00762CE2"/>
    <w:rsid w:val="00790C63"/>
    <w:rsid w:val="007A0ED0"/>
    <w:rsid w:val="007A3376"/>
    <w:rsid w:val="007B5FD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502C"/>
    <w:rsid w:val="0089712D"/>
    <w:rsid w:val="008A3A1E"/>
    <w:rsid w:val="008B1B0B"/>
    <w:rsid w:val="008B51B3"/>
    <w:rsid w:val="00915FCF"/>
    <w:rsid w:val="009168B5"/>
    <w:rsid w:val="009229D5"/>
    <w:rsid w:val="00924A41"/>
    <w:rsid w:val="009436CA"/>
    <w:rsid w:val="00944944"/>
    <w:rsid w:val="0095156C"/>
    <w:rsid w:val="0095663C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B1C1A"/>
    <w:rsid w:val="00AD20F1"/>
    <w:rsid w:val="00AE726E"/>
    <w:rsid w:val="00AF33F7"/>
    <w:rsid w:val="00AF4DE1"/>
    <w:rsid w:val="00B01411"/>
    <w:rsid w:val="00B04377"/>
    <w:rsid w:val="00B07F48"/>
    <w:rsid w:val="00B177E8"/>
    <w:rsid w:val="00B3693F"/>
    <w:rsid w:val="00B86EC8"/>
    <w:rsid w:val="00BA3494"/>
    <w:rsid w:val="00BC214D"/>
    <w:rsid w:val="00BF1F4B"/>
    <w:rsid w:val="00BF3F56"/>
    <w:rsid w:val="00BF3F6E"/>
    <w:rsid w:val="00C45CB2"/>
    <w:rsid w:val="00C56037"/>
    <w:rsid w:val="00C574F2"/>
    <w:rsid w:val="00C620F3"/>
    <w:rsid w:val="00C63EF1"/>
    <w:rsid w:val="00C655D7"/>
    <w:rsid w:val="00CA3C38"/>
    <w:rsid w:val="00CD29DD"/>
    <w:rsid w:val="00CE0CA1"/>
    <w:rsid w:val="00CF19F6"/>
    <w:rsid w:val="00D04F10"/>
    <w:rsid w:val="00D16819"/>
    <w:rsid w:val="00D41FBE"/>
    <w:rsid w:val="00D44423"/>
    <w:rsid w:val="00E2569B"/>
    <w:rsid w:val="00E55F27"/>
    <w:rsid w:val="00E57189"/>
    <w:rsid w:val="00E67C9B"/>
    <w:rsid w:val="00E73DFF"/>
    <w:rsid w:val="00E80852"/>
    <w:rsid w:val="00E90998"/>
    <w:rsid w:val="00EA2BDB"/>
    <w:rsid w:val="00EA4BA8"/>
    <w:rsid w:val="00EB5993"/>
    <w:rsid w:val="00EB7A64"/>
    <w:rsid w:val="00EC5C77"/>
    <w:rsid w:val="00EC65E2"/>
    <w:rsid w:val="00EE56A6"/>
    <w:rsid w:val="00EE5F5A"/>
    <w:rsid w:val="00F1713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62F2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A20463D68484315A2898D2B1B1431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11786-A191-4DD8-BB77-6BBA7A5B5512}"/>
      </w:docPartPr>
      <w:docPartBody>
        <w:p w:rsidR="008D70F7" w:rsidRDefault="008D70F7">
          <w:pPr>
            <w:pStyle w:val="0A20463D68484315A2898D2B1B14317B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CB20F35FA1D4429EB5B46418FF01DE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9DF5BE-119E-41E9-B225-B21A195D015D}"/>
      </w:docPartPr>
      <w:docPartBody>
        <w:p w:rsidR="008D70F7" w:rsidRDefault="008D70F7">
          <w:pPr>
            <w:pStyle w:val="CB20F35FA1D4429EB5B46418FF01DE64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CA292F935A4F483997FC0C099F214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44CE5C-2533-4639-AC4F-9F4A11C27766}"/>
      </w:docPartPr>
      <w:docPartBody>
        <w:p w:rsidR="008D70F7" w:rsidRDefault="008D70F7">
          <w:pPr>
            <w:pStyle w:val="CA292F935A4F483997FC0C099F21405D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D7F0320FAF5D406A90BCE4CA312C8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594D30-F596-4C9D-B677-C4B32CAAB205}"/>
      </w:docPartPr>
      <w:docPartBody>
        <w:p w:rsidR="008D70F7" w:rsidRDefault="008D70F7">
          <w:pPr>
            <w:pStyle w:val="D7F0320FAF5D406A90BCE4CA312C8ED6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0F7"/>
    <w:rsid w:val="003F66CE"/>
    <w:rsid w:val="008D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0A20463D68484315A2898D2B1B14317B">
    <w:name w:val="0A20463D68484315A2898D2B1B14317B"/>
  </w:style>
  <w:style w:type="paragraph" w:customStyle="1" w:styleId="CB20F35FA1D4429EB5B46418FF01DE64">
    <w:name w:val="CB20F35FA1D4429EB5B46418FF01DE64"/>
  </w:style>
  <w:style w:type="paragraph" w:customStyle="1" w:styleId="CA292F935A4F483997FC0C099F21405D">
    <w:name w:val="CA292F935A4F483997FC0C099F21405D"/>
  </w:style>
  <w:style w:type="paragraph" w:customStyle="1" w:styleId="D7F0320FAF5D406A90BCE4CA312C8ED6">
    <w:name w:val="D7F0320FAF5D406A90BCE4CA312C8E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FSSA_Admin_Central_Office-Sec</Template>
  <TotalTime>4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E. Mitchell Roob Jr.</vt:lpstr>
    </vt:vector>
  </TitlesOfParts>
  <Manager>Indiana Family and Social Services Administration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E. Mitchell Roob Jr.</dc:title>
  <dc:subject>E. Mitchell Roob Jr., Secretary</dc:subject>
  <dc:creator>Inkenbrandt, Alan L</dc:creator>
  <cp:keywords>FSSA</cp:keywords>
  <dc:description>402 W. WASHINGTON ST., P.O. BOX 7083_x000d_
INDIANAPOLIS, IN 46207-7083</dc:description>
  <cp:lastModifiedBy>Inkenbrandt, Alan L</cp:lastModifiedBy>
  <cp:revision>2</cp:revision>
  <dcterms:created xsi:type="dcterms:W3CDTF">2025-01-09T19:20:00Z</dcterms:created>
  <dcterms:modified xsi:type="dcterms:W3CDTF">2025-01-09T19:24:00Z</dcterms:modified>
  <cp:category>E. Mitchell Roob Jr., Secretary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