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26A9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2102F7F0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94A4E" w14:textId="77777777" w:rsidR="00FA5DEC" w:rsidRDefault="00FA5DEC" w:rsidP="003057A0">
      <w:r>
        <w:separator/>
      </w:r>
    </w:p>
  </w:endnote>
  <w:endnote w:type="continuationSeparator" w:id="0">
    <w:p w14:paraId="20C9E60E" w14:textId="77777777" w:rsidR="00FA5DEC" w:rsidRDefault="00FA5DEC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2FE2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F7DDD23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03CDE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A7E7B2" wp14:editId="0570572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4943AF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3173B63" wp14:editId="4D4E098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A7E7B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474943AF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3173B63" wp14:editId="4D4E098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1CB610F" wp14:editId="32574EA6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A4249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7E1C9D3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CB610F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2A4249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7E1C9D3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0E7CC" w14:textId="77777777" w:rsidR="00FA5DEC" w:rsidRDefault="00FA5DEC" w:rsidP="003057A0">
      <w:r>
        <w:separator/>
      </w:r>
    </w:p>
  </w:footnote>
  <w:footnote w:type="continuationSeparator" w:id="0">
    <w:p w14:paraId="48B38A72" w14:textId="77777777" w:rsidR="00FA5DEC" w:rsidRDefault="00FA5DEC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7A617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9162D4" wp14:editId="37BED638">
              <wp:simplePos x="0" y="0"/>
              <wp:positionH relativeFrom="column">
                <wp:posOffset>1341912</wp:posOffset>
              </wp:positionH>
              <wp:positionV relativeFrom="paragraph">
                <wp:posOffset>380010</wp:posOffset>
              </wp:positionV>
              <wp:extent cx="4725909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5909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70F3BF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A43BE21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53E1C65D" w14:textId="043EFAC7" w:rsidR="00AB1C1A" w:rsidRDefault="001156E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1B7ADB8277774C049861405C3A8DD4C0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>
                                <w:t>Division of Disability, Aging and Rehabilitative Services</w:t>
                              </w:r>
                            </w:sdtContent>
                          </w:sdt>
                        </w:p>
                        <w:p w14:paraId="1783B77A" w14:textId="77777777" w:rsidR="00EA4BA8" w:rsidRPr="00C63EF1" w:rsidRDefault="001156E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B375D3E35D314F67AD8D111F0133644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820D2">
                                <w:t>Bureau of Disabilities Services</w:t>
                              </w:r>
                            </w:sdtContent>
                          </w:sdt>
                        </w:p>
                        <w:p w14:paraId="3322870E" w14:textId="77777777" w:rsidR="0082558C" w:rsidRPr="0082558C" w:rsidRDefault="001156EA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35B2785F529A44F7A4363467A48D7CD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112905">
                                <w:t>110 W. RIDGE ROAD</w:t>
                              </w:r>
                              <w:r w:rsidR="00112905">
                                <w:br/>
                                <w:t>GARY, IN 46409</w:t>
                              </w:r>
                              <w:r w:rsidR="00112905">
                                <w:br/>
                                <w:t>PHONE: 219-981-5313</w:t>
                              </w:r>
                            </w:sdtContent>
                          </w:sdt>
                        </w:p>
                        <w:p w14:paraId="4EA405B8" w14:textId="77777777" w:rsidR="00EA4BA8" w:rsidRDefault="001156EA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BCC67F35CE474D99B6F6181C07DA6BA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12905">
                                <w:t>TOLL-FREE: 877-218-3053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CD082B5D2B694244A2A399347DD52C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57C3153" w14:textId="77777777" w:rsidR="009F0635" w:rsidRPr="003820D2" w:rsidRDefault="00112905" w:rsidP="0082558C">
                              <w:pPr>
                                <w:pStyle w:val="Address"/>
                              </w:pPr>
                              <w:r>
                                <w:t>TOLL-FREE FAX: 855-455-4265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9162D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.65pt;margin-top:29.9pt;width:372.1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" filled="f" stroked="f">
              <v:textbox>
                <w:txbxContent>
                  <w:p w14:paraId="5A70F3BF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A43BE21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53E1C65D" w14:textId="043EFAC7" w:rsidR="00AB1C1A" w:rsidRDefault="001156EA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1B7ADB8277774C049861405C3A8DD4C0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>
                          <w:t>Division of Disability, Aging and Rehabilitative Services</w:t>
                        </w:r>
                      </w:sdtContent>
                    </w:sdt>
                  </w:p>
                  <w:p w14:paraId="1783B77A" w14:textId="77777777" w:rsidR="00EA4BA8" w:rsidRPr="00C63EF1" w:rsidRDefault="001156EA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B375D3E35D314F67AD8D111F01336447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3820D2">
                          <w:t>Bureau of Disabilities Services</w:t>
                        </w:r>
                      </w:sdtContent>
                    </w:sdt>
                  </w:p>
                  <w:p w14:paraId="3322870E" w14:textId="77777777" w:rsidR="0082558C" w:rsidRPr="0082558C" w:rsidRDefault="001156EA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35B2785F529A44F7A4363467A48D7CD2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112905">
                          <w:t>110 W. RIDGE ROAD</w:t>
                        </w:r>
                        <w:r w:rsidR="00112905">
                          <w:br/>
                          <w:t>GARY, IN 46409</w:t>
                        </w:r>
                        <w:r w:rsidR="00112905">
                          <w:br/>
                          <w:t>PHONE: 219-981-5313</w:t>
                        </w:r>
                      </w:sdtContent>
                    </w:sdt>
                  </w:p>
                  <w:p w14:paraId="4EA405B8" w14:textId="77777777" w:rsidR="00EA4BA8" w:rsidRDefault="001156EA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BCC67F35CE474D99B6F6181C07DA6BAA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112905">
                          <w:t>TOLL-FREE: 877-218-3053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CD082B5D2B694244A2A399347DD52C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57C3153" w14:textId="77777777" w:rsidR="009F0635" w:rsidRPr="003820D2" w:rsidRDefault="00112905" w:rsidP="0082558C">
                        <w:pPr>
                          <w:pStyle w:val="Address"/>
                        </w:pPr>
                        <w:r>
                          <w:t>TOLL-FREE FAX: 855-455-4265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557A945" wp14:editId="1F059EC0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9EE5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10C1DC6B" wp14:editId="7831A1C0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57A945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B19EE5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10C1DC6B" wp14:editId="7831A1C0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DEC"/>
    <w:rsid w:val="000D2E46"/>
    <w:rsid w:val="000E2B0E"/>
    <w:rsid w:val="0010212B"/>
    <w:rsid w:val="00112570"/>
    <w:rsid w:val="00112905"/>
    <w:rsid w:val="001156EA"/>
    <w:rsid w:val="001170D6"/>
    <w:rsid w:val="0013300F"/>
    <w:rsid w:val="0014019A"/>
    <w:rsid w:val="001706BB"/>
    <w:rsid w:val="00175CE5"/>
    <w:rsid w:val="00177E17"/>
    <w:rsid w:val="001979B9"/>
    <w:rsid w:val="001B17A8"/>
    <w:rsid w:val="001B2729"/>
    <w:rsid w:val="001B6657"/>
    <w:rsid w:val="001F2685"/>
    <w:rsid w:val="00232203"/>
    <w:rsid w:val="00245F4A"/>
    <w:rsid w:val="00247DEC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62FC1"/>
    <w:rsid w:val="003820D2"/>
    <w:rsid w:val="00385610"/>
    <w:rsid w:val="0039348F"/>
    <w:rsid w:val="003B168F"/>
    <w:rsid w:val="003D5270"/>
    <w:rsid w:val="00400172"/>
    <w:rsid w:val="00412BFF"/>
    <w:rsid w:val="004B0028"/>
    <w:rsid w:val="004D67C6"/>
    <w:rsid w:val="004F7056"/>
    <w:rsid w:val="005222E4"/>
    <w:rsid w:val="0052290A"/>
    <w:rsid w:val="00525674"/>
    <w:rsid w:val="00563C69"/>
    <w:rsid w:val="00566DC2"/>
    <w:rsid w:val="005904BD"/>
    <w:rsid w:val="005B08E0"/>
    <w:rsid w:val="005D10DB"/>
    <w:rsid w:val="00600787"/>
    <w:rsid w:val="0060311A"/>
    <w:rsid w:val="00606CC2"/>
    <w:rsid w:val="0061370F"/>
    <w:rsid w:val="006402E3"/>
    <w:rsid w:val="006661BD"/>
    <w:rsid w:val="00674624"/>
    <w:rsid w:val="006C6480"/>
    <w:rsid w:val="006E360D"/>
    <w:rsid w:val="006F3161"/>
    <w:rsid w:val="00706038"/>
    <w:rsid w:val="00730C42"/>
    <w:rsid w:val="007350A3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87054"/>
    <w:rsid w:val="0089712D"/>
    <w:rsid w:val="008A3A1E"/>
    <w:rsid w:val="008A7B17"/>
    <w:rsid w:val="008B1B0B"/>
    <w:rsid w:val="009229D5"/>
    <w:rsid w:val="009436CA"/>
    <w:rsid w:val="00944944"/>
    <w:rsid w:val="0095156C"/>
    <w:rsid w:val="0095663C"/>
    <w:rsid w:val="00984642"/>
    <w:rsid w:val="0099460B"/>
    <w:rsid w:val="009E4FCD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9462D"/>
    <w:rsid w:val="00BA3494"/>
    <w:rsid w:val="00BC214D"/>
    <w:rsid w:val="00BF1F4B"/>
    <w:rsid w:val="00BF3F6E"/>
    <w:rsid w:val="00C45CB2"/>
    <w:rsid w:val="00C620F3"/>
    <w:rsid w:val="00C63EF1"/>
    <w:rsid w:val="00C655D7"/>
    <w:rsid w:val="00C77FC4"/>
    <w:rsid w:val="00CD29DD"/>
    <w:rsid w:val="00CD56AF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85EF0"/>
    <w:rsid w:val="00E90998"/>
    <w:rsid w:val="00EA2BDB"/>
    <w:rsid w:val="00EA4BA8"/>
    <w:rsid w:val="00EB5993"/>
    <w:rsid w:val="00EB7A64"/>
    <w:rsid w:val="00EC5C77"/>
    <w:rsid w:val="00EE56A6"/>
    <w:rsid w:val="00EE5F5A"/>
    <w:rsid w:val="00F46CFE"/>
    <w:rsid w:val="00FA5DEC"/>
    <w:rsid w:val="00FD05AF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7D59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B7ADB8277774C049861405C3A8DD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A53AE-BF31-443C-ACAC-CCE2AE2D90CB}"/>
      </w:docPartPr>
      <w:docPartBody>
        <w:p w:rsidR="00A8514B" w:rsidRDefault="00A8514B">
          <w:pPr>
            <w:pStyle w:val="1B7ADB8277774C049861405C3A8DD4C0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B375D3E35D314F67AD8D111F01336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3882B-4282-4E1A-882A-FB14D8474A70}"/>
      </w:docPartPr>
      <w:docPartBody>
        <w:p w:rsidR="00A8514B" w:rsidRDefault="00A8514B">
          <w:pPr>
            <w:pStyle w:val="B375D3E35D314F67AD8D111F01336447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35B2785F529A44F7A4363467A48D7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E0693-CD86-4BF0-8C5D-D9FFCD1B16DF}"/>
      </w:docPartPr>
      <w:docPartBody>
        <w:p w:rsidR="00A8514B" w:rsidRDefault="00A8514B">
          <w:pPr>
            <w:pStyle w:val="35B2785F529A44F7A4363467A48D7CD2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BCC67F35CE474D99B6F6181C07DA6B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E1ADA8-FEF6-4E33-8061-2A73F1630DAB}"/>
      </w:docPartPr>
      <w:docPartBody>
        <w:p w:rsidR="00A8514B" w:rsidRDefault="00A8514B">
          <w:pPr>
            <w:pStyle w:val="BCC67F35CE474D99B6F6181C07DA6BAA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CD082B5D2B694244A2A399347DD52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E7316-2C77-4ACA-82FE-0BF8AEF69F6B}"/>
      </w:docPartPr>
      <w:docPartBody>
        <w:p w:rsidR="00A8514B" w:rsidRDefault="00A8514B">
          <w:pPr>
            <w:pStyle w:val="CD082B5D2B694244A2A399347DD52C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14B"/>
    <w:rsid w:val="00A8514B"/>
    <w:rsid w:val="00E8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1B7ADB8277774C049861405C3A8DD4C0">
    <w:name w:val="1B7ADB8277774C049861405C3A8DD4C0"/>
  </w:style>
  <w:style w:type="paragraph" w:customStyle="1" w:styleId="B375D3E35D314F67AD8D111F01336447">
    <w:name w:val="B375D3E35D314F67AD8D111F01336447"/>
  </w:style>
  <w:style w:type="paragraph" w:customStyle="1" w:styleId="35B2785F529A44F7A4363467A48D7CD2">
    <w:name w:val="35B2785F529A44F7A4363467A48D7CD2"/>
  </w:style>
  <w:style w:type="paragraph" w:customStyle="1" w:styleId="BCC67F35CE474D99B6F6181C07DA6BAA">
    <w:name w:val="BCC67F35CE474D99B6F6181C07DA6BAA"/>
  </w:style>
  <w:style w:type="paragraph" w:customStyle="1" w:styleId="CD082B5D2B694244A2A399347DD52C92">
    <w:name w:val="CD082B5D2B694244A2A399347DD52C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Gary_BDS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Bureau of Disabilities Services</dc:title>
  <dc:subject>TOLL-FREE: 877-218-3053 (V/VRS/711)</dc:subject>
  <dc:creator>Inkenbrandt, Alan L</dc:creator>
  <cp:keywords>FSSA</cp:keywords>
  <dc:description>110 W. RIDGE ROAD_x000d_
GARY, IN 46409_x000d_
PHONE: 219-981-5313</dc:description>
  <cp:lastModifiedBy>Inkenbrandt, Alan L</cp:lastModifiedBy>
  <cp:revision>2</cp:revision>
  <dcterms:created xsi:type="dcterms:W3CDTF">2025-09-25T15:05:00Z</dcterms:created>
  <dcterms:modified xsi:type="dcterms:W3CDTF">2025-09-25T15:06:00Z</dcterms:modified>
  <cp:category>TOLL-FREE FAX: 855-455-4265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