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18CCC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02131899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0FE02" w14:textId="77777777" w:rsidR="00FF4CEE" w:rsidRDefault="00FF4CEE" w:rsidP="003057A0">
      <w:r>
        <w:separator/>
      </w:r>
    </w:p>
  </w:endnote>
  <w:endnote w:type="continuationSeparator" w:id="0">
    <w:p w14:paraId="71DA565E" w14:textId="77777777" w:rsidR="00FF4CEE" w:rsidRDefault="00FF4CEE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47FFA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55DE55B0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93714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E2DBD27" wp14:editId="5BBE4BB8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AB31D7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32537A31" wp14:editId="47837A33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2DBD2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5FAB31D7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32537A31" wp14:editId="47837A33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E6BC7C8" wp14:editId="77DC19BF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EB4AB3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639D9D8D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BC7C8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3EEB4AB3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639D9D8D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6A680" w14:textId="77777777" w:rsidR="00FF4CEE" w:rsidRDefault="00FF4CEE" w:rsidP="003057A0">
      <w:r>
        <w:separator/>
      </w:r>
    </w:p>
  </w:footnote>
  <w:footnote w:type="continuationSeparator" w:id="0">
    <w:p w14:paraId="798546DA" w14:textId="77777777" w:rsidR="00FF4CEE" w:rsidRDefault="00FF4CEE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2AD4D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E2B708" wp14:editId="6AC0A1C1">
              <wp:simplePos x="0" y="0"/>
              <wp:positionH relativeFrom="column">
                <wp:posOffset>2258786</wp:posOffset>
              </wp:positionH>
              <wp:positionV relativeFrom="paragraph">
                <wp:posOffset>380999</wp:posOffset>
              </wp:positionV>
              <wp:extent cx="3815715" cy="1747157"/>
              <wp:effectExtent l="0" t="0" r="0" b="571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7471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4A946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666ECA0E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434A5CF1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B7E379D9817844EEA8845F7012DA3AB8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16DC6BEF" w14:textId="237411B6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FC979FEACBF04AFAB356EF21182807FE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06347D">
                                <w:t>Marion County Office</w:t>
                              </w:r>
                            </w:sdtContent>
                          </w:sdt>
                        </w:p>
                        <w:p w14:paraId="21257642" w14:textId="00C30FB3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338F3AFCBF9E4D298EAFB8ECD4E6ECA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06347D">
                                <w:t>West Office</w:t>
                              </w:r>
                              <w:r w:rsidR="0006347D">
                                <w:br/>
                                <w:t>5610 Crawfordsville Road, Suite 500</w:t>
                              </w:r>
                              <w:r w:rsidR="0006347D">
                                <w:br/>
                                <w:t>Indianapolis, IN 46224-3715</w:t>
                              </w:r>
                            </w:sdtContent>
                          </w:sdt>
                        </w:p>
                        <w:p w14:paraId="353691ED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50AD8B231B5843E99500F111B2F264A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3E86A7F5860D43D09E1B15082436EDBF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098903AC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E2B70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85pt;margin-top:30pt;width:300.45pt;height:13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" filled="f" stroked="f">
              <v:textbox>
                <w:txbxContent>
                  <w:p w14:paraId="51D4A946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666ECA0E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434A5CF1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B7E379D9817844EEA8845F7012DA3AB8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16DC6BEF" w14:textId="237411B6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FC979FEACBF04AFAB356EF21182807FE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06347D">
                          <w:t>Marion County Office</w:t>
                        </w:r>
                      </w:sdtContent>
                    </w:sdt>
                  </w:p>
                  <w:p w14:paraId="21257642" w14:textId="00C30FB3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338F3AFCBF9E4D298EAFB8ECD4E6ECA4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06347D">
                          <w:t>West Office</w:t>
                        </w:r>
                        <w:r w:rsidR="0006347D">
                          <w:br/>
                          <w:t>5610 Crawfordsville Road, Suite 500</w:t>
                        </w:r>
                        <w:r w:rsidR="0006347D">
                          <w:br/>
                          <w:t>Indianapolis, IN 46224-3715</w:t>
                        </w:r>
                      </w:sdtContent>
                    </w:sdt>
                  </w:p>
                  <w:p w14:paraId="353691ED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50AD8B231B5843E99500F111B2F264A0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3E86A7F5860D43D09E1B15082436EDBF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098903AC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6DA477" wp14:editId="6C4B41F1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E333EC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F45DDAE" wp14:editId="06562844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6DA477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0FE333EC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F45DDAE" wp14:editId="06562844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FE5"/>
    <w:rsid w:val="0006347D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8314E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50FE5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74F38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  <w:rsid w:val="00FF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337442"/>
  <w15:chartTrackingRefBased/>
  <w15:docId w15:val="{3B8C373B-3935-4694-87E7-EF3210681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E379D9817844EEA8845F7012DA3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3BC0E-FF8A-40B8-839A-240631915F6C}"/>
      </w:docPartPr>
      <w:docPartBody>
        <w:p w:rsidR="00000000" w:rsidRDefault="00000000">
          <w:pPr>
            <w:pStyle w:val="B7E379D9817844EEA8845F7012DA3AB8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FC979FEACBF04AFAB356EF2118280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39B67-B12E-4032-B774-3F2463C21BC9}"/>
      </w:docPartPr>
      <w:docPartBody>
        <w:p w:rsidR="00000000" w:rsidRDefault="00000000">
          <w:pPr>
            <w:pStyle w:val="FC979FEACBF04AFAB356EF21182807FE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338F3AFCBF9E4D298EAFB8ECD4E6E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8F2AA-E871-414D-ACD5-F996A76DB2A2}"/>
      </w:docPartPr>
      <w:docPartBody>
        <w:p w:rsidR="00000000" w:rsidRDefault="00000000">
          <w:pPr>
            <w:pStyle w:val="338F3AFCBF9E4D298EAFB8ECD4E6ECA4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50AD8B231B5843E99500F111B2F26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B49F5-E6D8-410B-A39A-2F7B5A7854EF}"/>
      </w:docPartPr>
      <w:docPartBody>
        <w:p w:rsidR="00000000" w:rsidRDefault="00000000">
          <w:pPr>
            <w:pStyle w:val="50AD8B231B5843E99500F111B2F264A0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3E86A7F5860D43D09E1B15082436E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F2BA2-EE72-4D39-B8AB-D2B7FDFFBCE6}"/>
      </w:docPartPr>
      <w:docPartBody>
        <w:p w:rsidR="00000000" w:rsidRDefault="00000000">
          <w:pPr>
            <w:pStyle w:val="3E86A7F5860D43D09E1B15082436EDBF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6A"/>
    <w:rsid w:val="0076086A"/>
    <w:rsid w:val="00E7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B7E379D9817844EEA8845F7012DA3AB8">
    <w:name w:val="B7E379D9817844EEA8845F7012DA3AB8"/>
  </w:style>
  <w:style w:type="paragraph" w:customStyle="1" w:styleId="FC979FEACBF04AFAB356EF21182807FE">
    <w:name w:val="FC979FEACBF04AFAB356EF21182807FE"/>
  </w:style>
  <w:style w:type="paragraph" w:customStyle="1" w:styleId="338F3AFCBF9E4D298EAFB8ECD4E6ECA4">
    <w:name w:val="338F3AFCBF9E4D298EAFB8ECD4E6ECA4"/>
  </w:style>
  <w:style w:type="paragraph" w:customStyle="1" w:styleId="50AD8B231B5843E99500F111B2F264A0">
    <w:name w:val="50AD8B231B5843E99500F111B2F264A0"/>
  </w:style>
  <w:style w:type="paragraph" w:customStyle="1" w:styleId="3E86A7F5860D43D09E1B15082436EDBF">
    <w:name w:val="3E86A7F5860D43D09E1B15082436ED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513604-50BE-40D5-861B-CED35AA40E2D}"/>
</file>

<file path=customXml/itemProps3.xml><?xml version="1.0" encoding="utf-8"?>
<ds:datastoreItem xmlns:ds="http://schemas.openxmlformats.org/officeDocument/2006/customXml" ds:itemID="{B7A80084-344E-41BF-8D5C-7D599259D6F5}"/>
</file>

<file path=customXml/itemProps4.xml><?xml version="1.0" encoding="utf-8"?>
<ds:datastoreItem xmlns:ds="http://schemas.openxmlformats.org/officeDocument/2006/customXml" ds:itemID="{0368BAA6-136E-463B-8011-2B6A698C5857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Marion County Office</dc:title>
  <dc:subject>VOICE: 800-403-0864</dc:subject>
  <dc:creator>Runkle, Tyson R</dc:creator>
  <cp:keywords>FSSA</cp:keywords>
  <dc:description>West Office_x000d_
5610 Crawfordsville Road, Suite 500_x000d_
Indianapolis, IN 46224-3715</dc:description>
  <cp:lastModifiedBy>Runkle, Tyson R</cp:lastModifiedBy>
  <cp:revision>2</cp:revision>
  <dcterms:created xsi:type="dcterms:W3CDTF">2025-01-10T17:24:00Z</dcterms:created>
  <dcterms:modified xsi:type="dcterms:W3CDTF">2025-01-10T17:25:00Z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