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2C81F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4C4440F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74F38" w14:textId="77777777" w:rsidR="00BD1857" w:rsidRDefault="00BD1857" w:rsidP="003057A0">
      <w:r>
        <w:separator/>
      </w:r>
    </w:p>
  </w:endnote>
  <w:endnote w:type="continuationSeparator" w:id="0">
    <w:p w14:paraId="10862253" w14:textId="77777777" w:rsidR="00BD1857" w:rsidRDefault="00BD1857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D1F0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1CECA491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F9855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31E2A2E" wp14:editId="5744F888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CB452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C2F6550" wp14:editId="014E7FE3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1E2A2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ECB452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C2F6550" wp14:editId="014E7FE3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BFF60BC" wp14:editId="5F2ED247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9F21D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04E317D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FF60BC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59F21D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04E317D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02691" w14:textId="77777777" w:rsidR="00BD1857" w:rsidRDefault="00BD1857" w:rsidP="003057A0">
      <w:r>
        <w:separator/>
      </w:r>
    </w:p>
  </w:footnote>
  <w:footnote w:type="continuationSeparator" w:id="0">
    <w:p w14:paraId="1EBBAEF9" w14:textId="77777777" w:rsidR="00BD1857" w:rsidRDefault="00BD1857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C6911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BF4E08" wp14:editId="172136B1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45E0A9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6DC87853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3EBD0C8D" w14:textId="77777777" w:rsidR="00AB1C1A" w:rsidRDefault="00F611F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8CF989504C67491F8A30FC1BF842821F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7597558F" w14:textId="77777777" w:rsidR="00EA4BA8" w:rsidRPr="00C63EF1" w:rsidRDefault="00F611F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07A27349209F430AB3448D6CEB3EF9F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49BA5512" w14:textId="2899B74F" w:rsidR="0082558C" w:rsidRPr="0082558C" w:rsidRDefault="00F611F9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EB0A35B85CB4BB8AAF20E961F428BA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823 PARK EAST BLVD., SUITE A</w:t>
                              </w:r>
                              <w:r>
                                <w:br/>
                                <w:t>LAFAYETTE, IN 47905-0811</w:t>
                              </w:r>
                            </w:sdtContent>
                          </w:sdt>
                        </w:p>
                        <w:p w14:paraId="0C5E72C7" w14:textId="77777777" w:rsidR="00EA4BA8" w:rsidRPr="00604E04" w:rsidRDefault="00F611F9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58DDED82B65D4A75820D9BFF1C959C4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F9B7EBC40B994632A6E077DBBD49F003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E65EA9A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BF4E0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2245E0A9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6DC87853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3EBD0C8D" w14:textId="77777777" w:rsidR="00AB1C1A" w:rsidRDefault="00F611F9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8CF989504C67491F8A30FC1BF842821F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7597558F" w14:textId="77777777" w:rsidR="00EA4BA8" w:rsidRPr="00C63EF1" w:rsidRDefault="00F611F9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07A27349209F430AB3448D6CEB3EF9F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49BA5512" w14:textId="2899B74F" w:rsidR="0082558C" w:rsidRPr="0082558C" w:rsidRDefault="00F611F9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EB0A35B85CB4BB8AAF20E961F428BAC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823 PARK EAST BLVD., SUITE A</w:t>
                        </w:r>
                        <w:r>
                          <w:br/>
                          <w:t>LAFAYETTE, IN 47905-0811</w:t>
                        </w:r>
                      </w:sdtContent>
                    </w:sdt>
                  </w:p>
                  <w:p w14:paraId="0C5E72C7" w14:textId="77777777" w:rsidR="00EA4BA8" w:rsidRPr="00604E04" w:rsidRDefault="00F611F9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58DDED82B65D4A75820D9BFF1C959C40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F9B7EBC40B994632A6E077DBBD49F003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1E65EA9A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03BD719" wp14:editId="42B7E021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2B51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E82131B" wp14:editId="1F23D1AC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3BD719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79E2B51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E82131B" wp14:editId="1F23D1AC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857"/>
    <w:rsid w:val="000C5DA5"/>
    <w:rsid w:val="000D2E46"/>
    <w:rsid w:val="000E2B0E"/>
    <w:rsid w:val="00112570"/>
    <w:rsid w:val="001170D6"/>
    <w:rsid w:val="0013300F"/>
    <w:rsid w:val="0014019A"/>
    <w:rsid w:val="00152BF4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B5B40"/>
    <w:rsid w:val="002C3576"/>
    <w:rsid w:val="002E12AA"/>
    <w:rsid w:val="002E5516"/>
    <w:rsid w:val="003057A0"/>
    <w:rsid w:val="0031790B"/>
    <w:rsid w:val="003278FA"/>
    <w:rsid w:val="00362FC1"/>
    <w:rsid w:val="00375022"/>
    <w:rsid w:val="00385610"/>
    <w:rsid w:val="0039348F"/>
    <w:rsid w:val="003B168F"/>
    <w:rsid w:val="003B7DC9"/>
    <w:rsid w:val="00400172"/>
    <w:rsid w:val="00412BFF"/>
    <w:rsid w:val="00414408"/>
    <w:rsid w:val="00441A35"/>
    <w:rsid w:val="0044554B"/>
    <w:rsid w:val="004A1700"/>
    <w:rsid w:val="004B0028"/>
    <w:rsid w:val="004D67C6"/>
    <w:rsid w:val="005222E4"/>
    <w:rsid w:val="0052290A"/>
    <w:rsid w:val="00525595"/>
    <w:rsid w:val="00525674"/>
    <w:rsid w:val="00534AF7"/>
    <w:rsid w:val="00563C69"/>
    <w:rsid w:val="00566DC2"/>
    <w:rsid w:val="005904BD"/>
    <w:rsid w:val="005E66BC"/>
    <w:rsid w:val="00600787"/>
    <w:rsid w:val="00601F92"/>
    <w:rsid w:val="0060311A"/>
    <w:rsid w:val="00604E04"/>
    <w:rsid w:val="006402E3"/>
    <w:rsid w:val="00653CA9"/>
    <w:rsid w:val="00661EEB"/>
    <w:rsid w:val="006661BD"/>
    <w:rsid w:val="00681811"/>
    <w:rsid w:val="006C6480"/>
    <w:rsid w:val="006E360D"/>
    <w:rsid w:val="006F3161"/>
    <w:rsid w:val="00706038"/>
    <w:rsid w:val="0070616C"/>
    <w:rsid w:val="00730C42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7D3D3C"/>
    <w:rsid w:val="008041A0"/>
    <w:rsid w:val="00817AD5"/>
    <w:rsid w:val="008249F2"/>
    <w:rsid w:val="0082558C"/>
    <w:rsid w:val="00847379"/>
    <w:rsid w:val="00860115"/>
    <w:rsid w:val="00871140"/>
    <w:rsid w:val="0087757C"/>
    <w:rsid w:val="0088388A"/>
    <w:rsid w:val="0089712D"/>
    <w:rsid w:val="008A3A1E"/>
    <w:rsid w:val="008B1B0B"/>
    <w:rsid w:val="008B7275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D1857"/>
    <w:rsid w:val="00BF1F4B"/>
    <w:rsid w:val="00BF3F6E"/>
    <w:rsid w:val="00C45CB2"/>
    <w:rsid w:val="00C620F3"/>
    <w:rsid w:val="00C63EF1"/>
    <w:rsid w:val="00C655D7"/>
    <w:rsid w:val="00C90928"/>
    <w:rsid w:val="00CB46D3"/>
    <w:rsid w:val="00CD29DD"/>
    <w:rsid w:val="00CE0CA1"/>
    <w:rsid w:val="00CF19F6"/>
    <w:rsid w:val="00D04F10"/>
    <w:rsid w:val="00D16819"/>
    <w:rsid w:val="00D41FBE"/>
    <w:rsid w:val="00E2480D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11F4C"/>
    <w:rsid w:val="00F46CFE"/>
    <w:rsid w:val="00F611F9"/>
    <w:rsid w:val="00F6425C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BD89F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CF989504C67491F8A30FC1BF8428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50C28-3399-4B09-9FC8-B7FA1B22BF65}"/>
      </w:docPartPr>
      <w:docPartBody>
        <w:p w:rsidR="001F1D86" w:rsidRDefault="001F1D86">
          <w:pPr>
            <w:pStyle w:val="8CF989504C67491F8A30FC1BF842821F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07A27349209F430AB3448D6CEB3EF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E67429-239B-454F-9FCB-50B34880F298}"/>
      </w:docPartPr>
      <w:docPartBody>
        <w:p w:rsidR="001F1D86" w:rsidRDefault="001F1D86">
          <w:pPr>
            <w:pStyle w:val="07A27349209F430AB3448D6CEB3EF9F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EB0A35B85CB4BB8AAF20E961F428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2C06D-1EC9-43FB-9284-FED2AA2D9AE5}"/>
      </w:docPartPr>
      <w:docPartBody>
        <w:p w:rsidR="001F1D86" w:rsidRDefault="001F1D86">
          <w:pPr>
            <w:pStyle w:val="EEB0A35B85CB4BB8AAF20E961F428BAC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58DDED82B65D4A75820D9BFF1C959C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A0720-7D09-4D8D-A5D0-DE627DAC375E}"/>
      </w:docPartPr>
      <w:docPartBody>
        <w:p w:rsidR="001F1D86" w:rsidRDefault="001F1D86">
          <w:pPr>
            <w:pStyle w:val="58DDED82B65D4A75820D9BFF1C959C40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F9B7EBC40B994632A6E077DBBD49F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E30B8-EA8A-4DD1-B9C3-912082029CFA}"/>
      </w:docPartPr>
      <w:docPartBody>
        <w:p w:rsidR="001F1D86" w:rsidRDefault="001F1D86">
          <w:pPr>
            <w:pStyle w:val="F9B7EBC40B994632A6E077DBBD49F003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D86"/>
    <w:rsid w:val="001F1D86"/>
    <w:rsid w:val="00C9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8CF989504C67491F8A30FC1BF842821F">
    <w:name w:val="8CF989504C67491F8A30FC1BF842821F"/>
  </w:style>
  <w:style w:type="paragraph" w:customStyle="1" w:styleId="07A27349209F430AB3448D6CEB3EF9F3">
    <w:name w:val="07A27349209F430AB3448D6CEB3EF9F3"/>
  </w:style>
  <w:style w:type="paragraph" w:customStyle="1" w:styleId="EEB0A35B85CB4BB8AAF20E961F428BAC">
    <w:name w:val="EEB0A35B85CB4BB8AAF20E961F428BAC"/>
  </w:style>
  <w:style w:type="paragraph" w:customStyle="1" w:styleId="58DDED82B65D4A75820D9BFF1C959C40">
    <w:name w:val="58DDED82B65D4A75820D9BFF1C959C40"/>
  </w:style>
  <w:style w:type="paragraph" w:customStyle="1" w:styleId="F9B7EBC40B994632A6E077DBBD49F003">
    <w:name w:val="F9B7EBC40B994632A6E077DBBD49F0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Investigations_and_Compliance_Lafayette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823 PARK EAST BLVD., SUITE A_x000d_
LAFAYETTE, IN 47905-0811</dc:description>
  <cp:lastModifiedBy>Inkenbrandt, Alan L</cp:lastModifiedBy>
  <cp:revision>2</cp:revision>
  <dcterms:created xsi:type="dcterms:W3CDTF">2025-01-09T19:01:00Z</dcterms:created>
  <dcterms:modified xsi:type="dcterms:W3CDTF">2025-01-09T19:02:00Z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