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609F4" w14:textId="77777777" w:rsidR="00B04377" w:rsidRPr="00C63EF1" w:rsidRDefault="003278FA" w:rsidP="009F02A8">
      <w:pPr>
        <w:pStyle w:val="Dateline"/>
        <w:tabs>
          <w:tab w:val="right" w:pos="9360"/>
        </w:tabs>
      </w:pPr>
      <w:r>
        <w:t>Xxx</w:t>
      </w:r>
      <w:r w:rsidR="00B04377" w:rsidRPr="00C63EF1">
        <w:t>. ##, 20##</w:t>
      </w:r>
      <w:r w:rsidR="009F02A8">
        <w:tab/>
      </w:r>
    </w:p>
    <w:p w14:paraId="4EA8B972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D28FE" w14:textId="77777777" w:rsidR="0034523E" w:rsidRDefault="0034523E" w:rsidP="003057A0">
      <w:r>
        <w:separator/>
      </w:r>
    </w:p>
  </w:endnote>
  <w:endnote w:type="continuationSeparator" w:id="0">
    <w:p w14:paraId="457D4663" w14:textId="77777777" w:rsidR="0034523E" w:rsidRDefault="0034523E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A431A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1C8D2054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E7A9C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1F9BA49" wp14:editId="546C5AC9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338506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AFB99B5" wp14:editId="7144708B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F9BA4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0338506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AFB99B5" wp14:editId="7144708B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BE3A9CF" wp14:editId="47F64D67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04C6F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615157A7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E3A9CF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5B04C6F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615157A7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DB2A9" w14:textId="77777777" w:rsidR="0034523E" w:rsidRDefault="0034523E" w:rsidP="003057A0">
      <w:r>
        <w:separator/>
      </w:r>
    </w:p>
  </w:footnote>
  <w:footnote w:type="continuationSeparator" w:id="0">
    <w:p w14:paraId="05CDB192" w14:textId="77777777" w:rsidR="0034523E" w:rsidRDefault="0034523E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15E8A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F9F2CC8" wp14:editId="17EE708A">
              <wp:simplePos x="0" y="0"/>
              <wp:positionH relativeFrom="column">
                <wp:posOffset>1343025</wp:posOffset>
              </wp:positionH>
              <wp:positionV relativeFrom="paragraph">
                <wp:posOffset>381000</wp:posOffset>
              </wp:positionV>
              <wp:extent cx="473011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11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BBC354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7B41560A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48EA663" w14:textId="77777777" w:rsidR="00AB1C1A" w:rsidRDefault="0034523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8499F826F3AF4B9BB5FE749497DADB41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3F91D50B" w14:textId="77777777" w:rsidR="00EA4BA8" w:rsidRPr="00C63EF1" w:rsidRDefault="0034523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E655EEF19F5B4032A9E1EC3C4E1F55E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58A6DFDC" w14:textId="77777777" w:rsidR="0082558C" w:rsidRPr="0082558C" w:rsidRDefault="0034523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78B9E2EBEF1644B5A61A05F9769785C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9A6A42">
                                <w:t>52 S. SECOND ST.</w:t>
                              </w:r>
                              <w:r w:rsidR="009A6A42">
                                <w:br/>
                                <w:t>RICHMOND, IN 47374-4212</w:t>
                              </w:r>
                              <w:r w:rsidR="009A6A42">
                                <w:br/>
                                <w:t>765-966-0932</w:t>
                              </w:r>
                            </w:sdtContent>
                          </w:sdt>
                        </w:p>
                        <w:p w14:paraId="14E6E519" w14:textId="77777777" w:rsidR="00EA4BA8" w:rsidRDefault="0034523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5116266E8A37465DB302CD2378C2A66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9A6A42">
                                <w:t>TOLL-FREE: 877-715-3171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21802B3056EE4F54A750591DE950420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78EFB251" w14:textId="77777777" w:rsidR="009F0635" w:rsidRPr="003820D2" w:rsidRDefault="009A6A42" w:rsidP="0082558C">
                              <w:pPr>
                                <w:pStyle w:val="Address"/>
                              </w:pPr>
                              <w:r>
                                <w:t>TOLL-FREE FAX: 855-450-3574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9F2CC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5.75pt;margin-top:30pt;width:372.4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" filled="f" stroked="f">
              <v:textbox>
                <w:txbxContent>
                  <w:p w14:paraId="61BBC354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7B41560A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48EA663" w14:textId="77777777" w:rsidR="00AB1C1A" w:rsidRDefault="0034523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8499F826F3AF4B9BB5FE749497DADB41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3F91D50B" w14:textId="77777777" w:rsidR="00EA4BA8" w:rsidRPr="00C63EF1" w:rsidRDefault="0034523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E655EEF19F5B4032A9E1EC3C4E1F55E0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58A6DFDC" w14:textId="77777777" w:rsidR="0082558C" w:rsidRPr="0082558C" w:rsidRDefault="0034523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78B9E2EBEF1644B5A61A05F9769785CA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9A6A42">
                          <w:t>52 S. SECOND ST.</w:t>
                        </w:r>
                        <w:r w:rsidR="009A6A42">
                          <w:br/>
                          <w:t>RICHMOND, IN 47374-4212</w:t>
                        </w:r>
                        <w:r w:rsidR="009A6A42">
                          <w:br/>
                          <w:t>765-966-0932</w:t>
                        </w:r>
                      </w:sdtContent>
                    </w:sdt>
                  </w:p>
                  <w:p w14:paraId="14E6E519" w14:textId="77777777" w:rsidR="00EA4BA8" w:rsidRDefault="0034523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5116266E8A37465DB302CD2378C2A669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9A6A42">
                          <w:t>TOLL-FREE: 877-715-3171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21802B3056EE4F54A750591DE950420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78EFB251" w14:textId="77777777" w:rsidR="009F0635" w:rsidRPr="003820D2" w:rsidRDefault="009A6A42" w:rsidP="0082558C">
                        <w:pPr>
                          <w:pStyle w:val="Address"/>
                        </w:pPr>
                        <w:r>
                          <w:t>TOLL-FREE FAX: 855-450-3574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3354E84" wp14:editId="3F120940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9D07AF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0417D0F" wp14:editId="3B6774E0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354E84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49D07AF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0417D0F" wp14:editId="3B6774E0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EB1"/>
    <w:rsid w:val="000162C8"/>
    <w:rsid w:val="00060FDE"/>
    <w:rsid w:val="00086123"/>
    <w:rsid w:val="000B7E0D"/>
    <w:rsid w:val="000D006F"/>
    <w:rsid w:val="000D2E46"/>
    <w:rsid w:val="000E2B0E"/>
    <w:rsid w:val="000F739E"/>
    <w:rsid w:val="0010595F"/>
    <w:rsid w:val="001114F6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6657"/>
    <w:rsid w:val="001C2248"/>
    <w:rsid w:val="001F2685"/>
    <w:rsid w:val="001F5D3B"/>
    <w:rsid w:val="00232203"/>
    <w:rsid w:val="00245F4A"/>
    <w:rsid w:val="00247DEC"/>
    <w:rsid w:val="00253C36"/>
    <w:rsid w:val="002656BA"/>
    <w:rsid w:val="00284874"/>
    <w:rsid w:val="00284DC0"/>
    <w:rsid w:val="002A52D3"/>
    <w:rsid w:val="002C11CC"/>
    <w:rsid w:val="002C3576"/>
    <w:rsid w:val="002E12AA"/>
    <w:rsid w:val="002E5516"/>
    <w:rsid w:val="002F1633"/>
    <w:rsid w:val="003057A0"/>
    <w:rsid w:val="0031790B"/>
    <w:rsid w:val="003278FA"/>
    <w:rsid w:val="0034523E"/>
    <w:rsid w:val="00362FC1"/>
    <w:rsid w:val="003820D2"/>
    <w:rsid w:val="00385610"/>
    <w:rsid w:val="0039348F"/>
    <w:rsid w:val="003B168F"/>
    <w:rsid w:val="003E3081"/>
    <w:rsid w:val="00400172"/>
    <w:rsid w:val="00412BFF"/>
    <w:rsid w:val="0047185E"/>
    <w:rsid w:val="00492A68"/>
    <w:rsid w:val="004B0028"/>
    <w:rsid w:val="004B406D"/>
    <w:rsid w:val="004D0FE1"/>
    <w:rsid w:val="004D67C6"/>
    <w:rsid w:val="005222E4"/>
    <w:rsid w:val="0052290A"/>
    <w:rsid w:val="00525674"/>
    <w:rsid w:val="00544E95"/>
    <w:rsid w:val="005619BE"/>
    <w:rsid w:val="00563C69"/>
    <w:rsid w:val="00566DC2"/>
    <w:rsid w:val="005904BD"/>
    <w:rsid w:val="00600787"/>
    <w:rsid w:val="0060311A"/>
    <w:rsid w:val="0063561E"/>
    <w:rsid w:val="006402E3"/>
    <w:rsid w:val="00664354"/>
    <w:rsid w:val="006661BD"/>
    <w:rsid w:val="006C6480"/>
    <w:rsid w:val="006E360D"/>
    <w:rsid w:val="006F0EB1"/>
    <w:rsid w:val="006F0F39"/>
    <w:rsid w:val="006F3161"/>
    <w:rsid w:val="006F381A"/>
    <w:rsid w:val="00706038"/>
    <w:rsid w:val="00714245"/>
    <w:rsid w:val="00730C42"/>
    <w:rsid w:val="007350A3"/>
    <w:rsid w:val="00743D82"/>
    <w:rsid w:val="00746E83"/>
    <w:rsid w:val="00756B0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8F2271"/>
    <w:rsid w:val="009229D5"/>
    <w:rsid w:val="0093182B"/>
    <w:rsid w:val="00934985"/>
    <w:rsid w:val="009436CA"/>
    <w:rsid w:val="00944944"/>
    <w:rsid w:val="0095156C"/>
    <w:rsid w:val="0095663C"/>
    <w:rsid w:val="00984642"/>
    <w:rsid w:val="0099460B"/>
    <w:rsid w:val="009A6A42"/>
    <w:rsid w:val="009F02A8"/>
    <w:rsid w:val="009F0635"/>
    <w:rsid w:val="009F2268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3A49"/>
    <w:rsid w:val="00A75E66"/>
    <w:rsid w:val="00A91DED"/>
    <w:rsid w:val="00A921B8"/>
    <w:rsid w:val="00A97C9F"/>
    <w:rsid w:val="00AB1C1A"/>
    <w:rsid w:val="00AD20F1"/>
    <w:rsid w:val="00AE14BA"/>
    <w:rsid w:val="00AE726E"/>
    <w:rsid w:val="00AF33F7"/>
    <w:rsid w:val="00AF4DE1"/>
    <w:rsid w:val="00B04377"/>
    <w:rsid w:val="00B07F48"/>
    <w:rsid w:val="00B177E8"/>
    <w:rsid w:val="00B86EC8"/>
    <w:rsid w:val="00BA3494"/>
    <w:rsid w:val="00BB5A8E"/>
    <w:rsid w:val="00BB7BCB"/>
    <w:rsid w:val="00BC214D"/>
    <w:rsid w:val="00BF1F4B"/>
    <w:rsid w:val="00BF3F6E"/>
    <w:rsid w:val="00C45CB2"/>
    <w:rsid w:val="00C620F3"/>
    <w:rsid w:val="00C636A6"/>
    <w:rsid w:val="00C63EF1"/>
    <w:rsid w:val="00C655D7"/>
    <w:rsid w:val="00CA6F9F"/>
    <w:rsid w:val="00CC7841"/>
    <w:rsid w:val="00CD29DD"/>
    <w:rsid w:val="00CE0CA1"/>
    <w:rsid w:val="00CF19F6"/>
    <w:rsid w:val="00D04F10"/>
    <w:rsid w:val="00D16819"/>
    <w:rsid w:val="00D41FBE"/>
    <w:rsid w:val="00D4694F"/>
    <w:rsid w:val="00D47AF5"/>
    <w:rsid w:val="00DE6284"/>
    <w:rsid w:val="00E2569B"/>
    <w:rsid w:val="00E55F27"/>
    <w:rsid w:val="00E57189"/>
    <w:rsid w:val="00E663B4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EE7956"/>
    <w:rsid w:val="00F15512"/>
    <w:rsid w:val="00F42CAE"/>
    <w:rsid w:val="00F46CFE"/>
    <w:rsid w:val="00F501CB"/>
    <w:rsid w:val="00F84182"/>
    <w:rsid w:val="00FA5986"/>
    <w:rsid w:val="00FA5BCD"/>
    <w:rsid w:val="00FE6A82"/>
    <w:rsid w:val="00FF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4DC72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499F826F3AF4B9BB5FE749497DADB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EE2B8E-DFE8-403A-A665-EB20F98E1B17}"/>
      </w:docPartPr>
      <w:docPartBody>
        <w:p w:rsidR="00FD7355" w:rsidRDefault="00FD7355">
          <w:pPr>
            <w:pStyle w:val="8499F826F3AF4B9BB5FE749497DADB41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E655EEF19F5B4032A9E1EC3C4E1F55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EA797-A6F0-4A4F-895B-CD000CD80A77}"/>
      </w:docPartPr>
      <w:docPartBody>
        <w:p w:rsidR="00FD7355" w:rsidRDefault="00FD7355">
          <w:pPr>
            <w:pStyle w:val="E655EEF19F5B4032A9E1EC3C4E1F55E0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78B9E2EBEF1644B5A61A05F976978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9A996-279B-4942-AF1E-D4EE123EFF4A}"/>
      </w:docPartPr>
      <w:docPartBody>
        <w:p w:rsidR="00FD7355" w:rsidRDefault="00FD7355">
          <w:pPr>
            <w:pStyle w:val="78B9E2EBEF1644B5A61A05F9769785CA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5116266E8A37465DB302CD2378C2A6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1DDEA1-D2E5-47D8-A82B-AEB5356479F3}"/>
      </w:docPartPr>
      <w:docPartBody>
        <w:p w:rsidR="00FD7355" w:rsidRDefault="00FD7355">
          <w:pPr>
            <w:pStyle w:val="5116266E8A37465DB302CD2378C2A669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21802B3056EE4F54A750591DE9504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A717C-0EEC-4EFE-B1F2-E4BE9D66AFF5}"/>
      </w:docPartPr>
      <w:docPartBody>
        <w:p w:rsidR="00FD7355" w:rsidRDefault="00FD7355">
          <w:pPr>
            <w:pStyle w:val="21802B3056EE4F54A750591DE950420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355"/>
    <w:rsid w:val="00E663B4"/>
    <w:rsid w:val="00FD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8499F826F3AF4B9BB5FE749497DADB41">
    <w:name w:val="8499F826F3AF4B9BB5FE749497DADB41"/>
  </w:style>
  <w:style w:type="paragraph" w:customStyle="1" w:styleId="E655EEF19F5B4032A9E1EC3C4E1F55E0">
    <w:name w:val="E655EEF19F5B4032A9E1EC3C4E1F55E0"/>
  </w:style>
  <w:style w:type="paragraph" w:customStyle="1" w:styleId="78B9E2EBEF1644B5A61A05F9769785CA">
    <w:name w:val="78B9E2EBEF1644B5A61A05F9769785CA"/>
  </w:style>
  <w:style w:type="paragraph" w:customStyle="1" w:styleId="5116266E8A37465DB302CD2378C2A669">
    <w:name w:val="5116266E8A37465DB302CD2378C2A669"/>
  </w:style>
  <w:style w:type="paragraph" w:customStyle="1" w:styleId="21802B3056EE4F54A750591DE9504202">
    <w:name w:val="21802B3056EE4F54A750591DE95042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Richmond_VRS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877-715-3171 (V/VRS/711)</dc:subject>
  <dc:creator>Inkenbrandt, Alan L</dc:creator>
  <cp:keywords>FSSA</cp:keywords>
  <dc:description>52 S. SECOND ST._x000d_
RICHMOND, IN 47374-4212_x000d_
765-966-0932</dc:description>
  <cp:lastModifiedBy>Inkenbrandt, Alan L</cp:lastModifiedBy>
  <cp:revision>1</cp:revision>
  <dcterms:created xsi:type="dcterms:W3CDTF">2026-02-25T19:43:00Z</dcterms:created>
  <dcterms:modified xsi:type="dcterms:W3CDTF">2026-02-25T19:43:00Z</dcterms:modified>
  <cp:category>TOLL-FREE FAX: 855-450-3574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