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51111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17DC7559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7B6AC" w14:textId="77777777" w:rsidR="00732468" w:rsidRDefault="00732468" w:rsidP="003057A0">
      <w:r>
        <w:separator/>
      </w:r>
    </w:p>
  </w:endnote>
  <w:endnote w:type="continuationSeparator" w:id="0">
    <w:p w14:paraId="3CE564E8" w14:textId="77777777" w:rsidR="00732468" w:rsidRDefault="00732468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A61F8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A7D3B17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4DC09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E4A260A" wp14:editId="3DA216EA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ED8915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0ED2D1A" wp14:editId="15E81571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4A260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46ED8915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0ED2D1A" wp14:editId="15E81571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0E55DB37" wp14:editId="0EC7760B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C9A61C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DF64422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55DB37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17C9A61C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DF64422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E2251" w14:textId="77777777" w:rsidR="00732468" w:rsidRDefault="00732468" w:rsidP="003057A0">
      <w:r>
        <w:separator/>
      </w:r>
    </w:p>
  </w:footnote>
  <w:footnote w:type="continuationSeparator" w:id="0">
    <w:p w14:paraId="5C44AAB6" w14:textId="77777777" w:rsidR="00732468" w:rsidRDefault="00732468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9B80E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CF99201" wp14:editId="0D633E81">
              <wp:simplePos x="0" y="0"/>
              <wp:positionH relativeFrom="column">
                <wp:posOffset>2047875</wp:posOffset>
              </wp:positionH>
              <wp:positionV relativeFrom="paragraph">
                <wp:posOffset>381000</wp:posOffset>
              </wp:positionV>
              <wp:extent cx="402526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084C28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7A5E4AEF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0E6D99B4" w14:textId="77777777" w:rsidR="00AB1C1A" w:rsidRDefault="00AD7386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B634CA1EA7EA44B291893E539E5F0843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1DAE5101" w14:textId="77777777" w:rsidR="00EA4BA8" w:rsidRPr="00C63EF1" w:rsidRDefault="00AD7386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FDF2FF87110E4677B75D7C37A3554E70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681811">
                                <w:t>Investigations and Compliance Division</w:t>
                              </w:r>
                            </w:sdtContent>
                          </w:sdt>
                        </w:p>
                        <w:p w14:paraId="43665932" w14:textId="29BCB461" w:rsidR="0082558C" w:rsidRPr="0082558C" w:rsidRDefault="00AD7386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2CA4FE9B8EA844BABC397CA9E187E0A4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320 DUPONT DRIVE, SUITE B</w:t>
                              </w:r>
                              <w:r>
                                <w:br/>
                                <w:t>SEYMOUR, IN 47274-1723</w:t>
                              </w:r>
                            </w:sdtContent>
                          </w:sdt>
                        </w:p>
                        <w:p w14:paraId="4878B818" w14:textId="77777777" w:rsidR="00EA4BA8" w:rsidRPr="00604E04" w:rsidRDefault="00AD7386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3EA0E7F59AED4EAE968630FC538A5BF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E1257">
                                <w:rPr>
                                  <w:color w:val="FFFFFF" w:themeColor="background1"/>
                                </w:rPr>
                                <w:t>toll-free: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07993C2D89DB455A8015089B0358F00B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5A3B3DE5" w14:textId="77777777" w:rsidR="009F0635" w:rsidRPr="00604E04" w:rsidRDefault="00604E04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604E04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F9920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" filled="f" stroked="f">
              <v:textbox>
                <w:txbxContent>
                  <w:p w14:paraId="15084C28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7A5E4AEF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0E6D99B4" w14:textId="77777777" w:rsidR="00AB1C1A" w:rsidRDefault="00AD7386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B634CA1EA7EA44B291893E539E5F0843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1DAE5101" w14:textId="77777777" w:rsidR="00EA4BA8" w:rsidRPr="00C63EF1" w:rsidRDefault="00AD7386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FDF2FF87110E4677B75D7C37A3554E70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681811">
                          <w:t>Investigations and Compliance Division</w:t>
                        </w:r>
                      </w:sdtContent>
                    </w:sdt>
                  </w:p>
                  <w:p w14:paraId="43665932" w14:textId="29BCB461" w:rsidR="0082558C" w:rsidRPr="0082558C" w:rsidRDefault="00AD7386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2CA4FE9B8EA844BABC397CA9E187E0A4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320 DUPONT DRIVE, SUITE B</w:t>
                        </w:r>
                        <w:r>
                          <w:br/>
                          <w:t>SEYMOUR, IN 47274-1723</w:t>
                        </w:r>
                      </w:sdtContent>
                    </w:sdt>
                  </w:p>
                  <w:p w14:paraId="4878B818" w14:textId="77777777" w:rsidR="00EA4BA8" w:rsidRPr="00604E04" w:rsidRDefault="00AD7386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3EA0E7F59AED4EAE968630FC538A5BF6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1E1257">
                          <w:rPr>
                            <w:color w:val="FFFFFF" w:themeColor="background1"/>
                          </w:rPr>
                          <w:t>toll-free: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07993C2D89DB455A8015089B0358F00B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5A3B3DE5" w14:textId="77777777" w:rsidR="009F0635" w:rsidRPr="00604E04" w:rsidRDefault="00604E04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604E04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361A45E" wp14:editId="43EB8B41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A2C2A2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3BCDA73" wp14:editId="3F155867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61A45E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13A2C2A2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3BCDA73" wp14:editId="3F155867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468"/>
    <w:rsid w:val="000902F0"/>
    <w:rsid w:val="000C5DA5"/>
    <w:rsid w:val="000D2E46"/>
    <w:rsid w:val="000E2B0E"/>
    <w:rsid w:val="00112570"/>
    <w:rsid w:val="001170D6"/>
    <w:rsid w:val="0013300F"/>
    <w:rsid w:val="0014019A"/>
    <w:rsid w:val="00152BF4"/>
    <w:rsid w:val="001706BB"/>
    <w:rsid w:val="00175CE5"/>
    <w:rsid w:val="001979B9"/>
    <w:rsid w:val="001B17A8"/>
    <w:rsid w:val="001B2729"/>
    <w:rsid w:val="001B6657"/>
    <w:rsid w:val="001B726C"/>
    <w:rsid w:val="001E1257"/>
    <w:rsid w:val="001E4859"/>
    <w:rsid w:val="001F2685"/>
    <w:rsid w:val="002130FF"/>
    <w:rsid w:val="00232203"/>
    <w:rsid w:val="00245F4A"/>
    <w:rsid w:val="00247DEC"/>
    <w:rsid w:val="002656BA"/>
    <w:rsid w:val="00292D02"/>
    <w:rsid w:val="002A52D3"/>
    <w:rsid w:val="002B5B40"/>
    <w:rsid w:val="002C3576"/>
    <w:rsid w:val="002E12AA"/>
    <w:rsid w:val="002E5516"/>
    <w:rsid w:val="003057A0"/>
    <w:rsid w:val="0031790B"/>
    <w:rsid w:val="003278FA"/>
    <w:rsid w:val="00362FC1"/>
    <w:rsid w:val="00375022"/>
    <w:rsid w:val="00385610"/>
    <w:rsid w:val="0039348F"/>
    <w:rsid w:val="003B168F"/>
    <w:rsid w:val="003B7DC9"/>
    <w:rsid w:val="00400172"/>
    <w:rsid w:val="00412BFF"/>
    <w:rsid w:val="00414408"/>
    <w:rsid w:val="00441A35"/>
    <w:rsid w:val="0044554B"/>
    <w:rsid w:val="004A1700"/>
    <w:rsid w:val="004B0028"/>
    <w:rsid w:val="004D67C6"/>
    <w:rsid w:val="005222E4"/>
    <w:rsid w:val="0052290A"/>
    <w:rsid w:val="00525595"/>
    <w:rsid w:val="00525674"/>
    <w:rsid w:val="00534AF7"/>
    <w:rsid w:val="00545BC1"/>
    <w:rsid w:val="00563C69"/>
    <w:rsid w:val="00566DC2"/>
    <w:rsid w:val="005904BD"/>
    <w:rsid w:val="005E66BC"/>
    <w:rsid w:val="00600787"/>
    <w:rsid w:val="00601F92"/>
    <w:rsid w:val="0060311A"/>
    <w:rsid w:val="00604E04"/>
    <w:rsid w:val="006402E3"/>
    <w:rsid w:val="00653CA9"/>
    <w:rsid w:val="00661EEB"/>
    <w:rsid w:val="006661BD"/>
    <w:rsid w:val="00681811"/>
    <w:rsid w:val="006C6480"/>
    <w:rsid w:val="006E360D"/>
    <w:rsid w:val="006F3161"/>
    <w:rsid w:val="00704916"/>
    <w:rsid w:val="00706038"/>
    <w:rsid w:val="0070616C"/>
    <w:rsid w:val="00730C42"/>
    <w:rsid w:val="00732468"/>
    <w:rsid w:val="007350A3"/>
    <w:rsid w:val="00746E83"/>
    <w:rsid w:val="00762CE2"/>
    <w:rsid w:val="0076451E"/>
    <w:rsid w:val="0079300A"/>
    <w:rsid w:val="007A0ED0"/>
    <w:rsid w:val="007A3376"/>
    <w:rsid w:val="007B61FC"/>
    <w:rsid w:val="007B6552"/>
    <w:rsid w:val="007D3D3C"/>
    <w:rsid w:val="008041A0"/>
    <w:rsid w:val="00817AD5"/>
    <w:rsid w:val="008249F2"/>
    <w:rsid w:val="0082558C"/>
    <w:rsid w:val="00847379"/>
    <w:rsid w:val="00860115"/>
    <w:rsid w:val="00871140"/>
    <w:rsid w:val="0087757C"/>
    <w:rsid w:val="0088388A"/>
    <w:rsid w:val="0089712D"/>
    <w:rsid w:val="008A3A1E"/>
    <w:rsid w:val="008B1B0B"/>
    <w:rsid w:val="008B7275"/>
    <w:rsid w:val="009229D5"/>
    <w:rsid w:val="009436CA"/>
    <w:rsid w:val="00944944"/>
    <w:rsid w:val="0095156C"/>
    <w:rsid w:val="0095663C"/>
    <w:rsid w:val="00973E5B"/>
    <w:rsid w:val="00984642"/>
    <w:rsid w:val="0099460B"/>
    <w:rsid w:val="009A49FB"/>
    <w:rsid w:val="009D4356"/>
    <w:rsid w:val="009E4832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D7386"/>
    <w:rsid w:val="00AE726E"/>
    <w:rsid w:val="00AF33F7"/>
    <w:rsid w:val="00AF4DE1"/>
    <w:rsid w:val="00B01411"/>
    <w:rsid w:val="00B04377"/>
    <w:rsid w:val="00B07F48"/>
    <w:rsid w:val="00B177E8"/>
    <w:rsid w:val="00B54245"/>
    <w:rsid w:val="00B86EC8"/>
    <w:rsid w:val="00BA3494"/>
    <w:rsid w:val="00BC214D"/>
    <w:rsid w:val="00BD1857"/>
    <w:rsid w:val="00BF1F4B"/>
    <w:rsid w:val="00BF3F6E"/>
    <w:rsid w:val="00C45CB2"/>
    <w:rsid w:val="00C620F3"/>
    <w:rsid w:val="00C63EF1"/>
    <w:rsid w:val="00C655D7"/>
    <w:rsid w:val="00C90928"/>
    <w:rsid w:val="00CB46D3"/>
    <w:rsid w:val="00CD29DD"/>
    <w:rsid w:val="00CE0CA1"/>
    <w:rsid w:val="00CF19F6"/>
    <w:rsid w:val="00D04F10"/>
    <w:rsid w:val="00D16819"/>
    <w:rsid w:val="00D41FBE"/>
    <w:rsid w:val="00D60ED5"/>
    <w:rsid w:val="00E2480D"/>
    <w:rsid w:val="00E2569B"/>
    <w:rsid w:val="00E55F27"/>
    <w:rsid w:val="00E57189"/>
    <w:rsid w:val="00E67C9B"/>
    <w:rsid w:val="00E73DFF"/>
    <w:rsid w:val="00E90998"/>
    <w:rsid w:val="00E90D06"/>
    <w:rsid w:val="00EA2BDB"/>
    <w:rsid w:val="00EA4BA8"/>
    <w:rsid w:val="00EB5993"/>
    <w:rsid w:val="00EB7A64"/>
    <w:rsid w:val="00EC5A9B"/>
    <w:rsid w:val="00EC5C77"/>
    <w:rsid w:val="00EC65E2"/>
    <w:rsid w:val="00EE56A6"/>
    <w:rsid w:val="00EE5F5A"/>
    <w:rsid w:val="00F04818"/>
    <w:rsid w:val="00F11F4C"/>
    <w:rsid w:val="00F46CFE"/>
    <w:rsid w:val="00F611F9"/>
    <w:rsid w:val="00F6425C"/>
    <w:rsid w:val="00FB1608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00CB5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34CA1EA7EA44B291893E539E5F08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EC41F-A01A-4D34-861F-54927C13AD74}"/>
      </w:docPartPr>
      <w:docPartBody>
        <w:p w:rsidR="005F2290" w:rsidRDefault="005F2290">
          <w:pPr>
            <w:pStyle w:val="B634CA1EA7EA44B291893E539E5F0843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FDF2FF87110E4677B75D7C37A3554E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B726FC-3154-40B9-8F0D-8B94B0F1E965}"/>
      </w:docPartPr>
      <w:docPartBody>
        <w:p w:rsidR="005F2290" w:rsidRDefault="005F2290">
          <w:pPr>
            <w:pStyle w:val="FDF2FF87110E4677B75D7C37A3554E70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2CA4FE9B8EA844BABC397CA9E187E0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0E305-8914-4AEF-8BD8-8A5D3509C889}"/>
      </w:docPartPr>
      <w:docPartBody>
        <w:p w:rsidR="005F2290" w:rsidRDefault="005F2290">
          <w:pPr>
            <w:pStyle w:val="2CA4FE9B8EA844BABC397CA9E187E0A4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3EA0E7F59AED4EAE968630FC538A5B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E89DCB-DB5A-43FC-829E-003E7C09C470}"/>
      </w:docPartPr>
      <w:docPartBody>
        <w:p w:rsidR="005F2290" w:rsidRDefault="005F2290">
          <w:pPr>
            <w:pStyle w:val="3EA0E7F59AED4EAE968630FC538A5BF6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07993C2D89DB455A8015089B0358F0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C1704-5378-4AA9-88C1-F107B0F33162}"/>
      </w:docPartPr>
      <w:docPartBody>
        <w:p w:rsidR="005F2290" w:rsidRDefault="005F2290">
          <w:pPr>
            <w:pStyle w:val="07993C2D89DB455A8015089B0358F00B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290"/>
    <w:rsid w:val="000902F0"/>
    <w:rsid w:val="005F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B634CA1EA7EA44B291893E539E5F0843">
    <w:name w:val="B634CA1EA7EA44B291893E539E5F0843"/>
  </w:style>
  <w:style w:type="paragraph" w:customStyle="1" w:styleId="FDF2FF87110E4677B75D7C37A3554E70">
    <w:name w:val="FDF2FF87110E4677B75D7C37A3554E70"/>
  </w:style>
  <w:style w:type="paragraph" w:customStyle="1" w:styleId="2CA4FE9B8EA844BABC397CA9E187E0A4">
    <w:name w:val="2CA4FE9B8EA844BABC397CA9E187E0A4"/>
  </w:style>
  <w:style w:type="paragraph" w:customStyle="1" w:styleId="3EA0E7F59AED4EAE968630FC538A5BF6">
    <w:name w:val="3EA0E7F59AED4EAE968630FC538A5BF6"/>
  </w:style>
  <w:style w:type="paragraph" w:customStyle="1" w:styleId="07993C2D89DB455A8015089B0358F00B">
    <w:name w:val="07993C2D89DB455A8015089B0358F0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Investigations_and_Compliance_Seymour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Aging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Investigations and Compliance Division</dc:title>
  <dc:subject>toll-free:</dc:subject>
  <dc:creator>Inkenbrandt, Alan L</dc:creator>
  <cp:keywords>FSSA</cp:keywords>
  <dc:description>320 DUPONT DRIVE, SUITE B_x000d_
SEYMOUR, IN 47274-1723</dc:description>
  <cp:lastModifiedBy>Inkenbrandt, Alan L</cp:lastModifiedBy>
  <cp:revision>2</cp:revision>
  <dcterms:created xsi:type="dcterms:W3CDTF">2025-01-09T19:06:00Z</dcterms:created>
  <dcterms:modified xsi:type="dcterms:W3CDTF">2025-01-09T19:07:00Z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