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5AAE6C" w14:textId="77777777" w:rsidR="00B04377" w:rsidRPr="00C63EF1" w:rsidRDefault="003278FA" w:rsidP="00C63EF1">
      <w:pPr>
        <w:pStyle w:val="Dateline"/>
      </w:pPr>
      <w:proofErr w:type="spellStart"/>
      <w:r>
        <w:t>Xxx</w:t>
      </w:r>
      <w:proofErr w:type="spellEnd"/>
      <w:r w:rsidR="00B04377" w:rsidRPr="00C63EF1">
        <w:t>. ##, 20##</w:t>
      </w:r>
    </w:p>
    <w:p w14:paraId="02E21AAA" w14:textId="77777777" w:rsidR="003278FA" w:rsidRPr="003057A0" w:rsidRDefault="002E12AA" w:rsidP="003057A0">
      <w:r>
        <w:t xml:space="preserve">Lorem ipsum dolor </w:t>
      </w:r>
      <w:proofErr w:type="spellStart"/>
      <w:r>
        <w:t>est</w:t>
      </w:r>
      <w:proofErr w:type="spellEnd"/>
    </w:p>
    <w:sectPr w:rsidR="003278FA" w:rsidRPr="003057A0" w:rsidSect="001B6657">
      <w:footerReference w:type="default" r:id="rId7"/>
      <w:headerReference w:type="first" r:id="rId8"/>
      <w:footerReference w:type="first" r:id="rId9"/>
      <w:pgSz w:w="12240" w:h="15840" w:code="1"/>
      <w:pgMar w:top="1440" w:right="1440" w:bottom="1440" w:left="1440" w:header="0" w:footer="108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290448" w14:textId="77777777" w:rsidR="00FF16F1" w:rsidRDefault="00FF16F1" w:rsidP="003057A0">
      <w:r>
        <w:separator/>
      </w:r>
    </w:p>
  </w:endnote>
  <w:endnote w:type="continuationSeparator" w:id="0">
    <w:p w14:paraId="706D71FA" w14:textId="77777777" w:rsidR="00FF16F1" w:rsidRDefault="00FF16F1" w:rsidP="003057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30E2DF" w14:textId="77777777" w:rsidR="00730C42" w:rsidRPr="004B0028" w:rsidRDefault="00730C42" w:rsidP="0082558C">
    <w:pPr>
      <w:pStyle w:val="Footer"/>
      <w:pBdr>
        <w:top w:val="single" w:sz="4" w:space="1" w:color="D9D9D9"/>
      </w:pBdr>
      <w:spacing w:before="60" w:after="0"/>
      <w:jc w:val="center"/>
      <w:rPr>
        <w:i/>
        <w:iCs/>
        <w:sz w:val="20"/>
        <w:szCs w:val="20"/>
      </w:rPr>
    </w:pPr>
  </w:p>
  <w:p w14:paraId="5A7C77CD" w14:textId="77777777" w:rsidR="00FE6A82" w:rsidRPr="004B0028" w:rsidRDefault="00FE6A82" w:rsidP="0082558C">
    <w:pPr>
      <w:pStyle w:val="Footer"/>
      <w:pBdr>
        <w:top w:val="single" w:sz="4" w:space="1" w:color="D9D9D9"/>
      </w:pBdr>
      <w:spacing w:before="60" w:after="0"/>
      <w:jc w:val="center"/>
      <w:rPr>
        <w:b/>
        <w:bCs/>
        <w:i/>
        <w:iCs/>
        <w:sz w:val="20"/>
        <w:szCs w:val="20"/>
      </w:rPr>
    </w:pPr>
    <w:r w:rsidRPr="004B0028">
      <w:rPr>
        <w:i/>
        <w:iCs/>
        <w:sz w:val="20"/>
        <w:szCs w:val="20"/>
      </w:rPr>
      <w:fldChar w:fldCharType="begin"/>
    </w:r>
    <w:r w:rsidRPr="004B0028">
      <w:rPr>
        <w:i/>
        <w:iCs/>
        <w:sz w:val="20"/>
        <w:szCs w:val="20"/>
      </w:rPr>
      <w:instrText xml:space="preserve"> PAGE   \* MERGEFORMAT </w:instrText>
    </w:r>
    <w:r w:rsidRPr="004B0028">
      <w:rPr>
        <w:i/>
        <w:iCs/>
        <w:sz w:val="20"/>
        <w:szCs w:val="20"/>
      </w:rPr>
      <w:fldChar w:fldCharType="separate"/>
    </w:r>
    <w:r w:rsidRPr="004B0028">
      <w:rPr>
        <w:b/>
        <w:bCs/>
        <w:i/>
        <w:iCs/>
        <w:noProof/>
        <w:sz w:val="20"/>
        <w:szCs w:val="20"/>
      </w:rPr>
      <w:t>2</w:t>
    </w:r>
    <w:r w:rsidRPr="004B0028">
      <w:rPr>
        <w:b/>
        <w:bCs/>
        <w:i/>
        <w:iCs/>
        <w:noProof/>
        <w:sz w:val="20"/>
        <w:szCs w:val="20"/>
      </w:rPr>
      <w:fldChar w:fldCharType="end"/>
    </w:r>
    <w:r w:rsidRPr="004B0028">
      <w:rPr>
        <w:b/>
        <w:bCs/>
        <w:i/>
        <w:iCs/>
        <w:noProof/>
        <w:sz w:val="20"/>
        <w:szCs w:val="20"/>
      </w:rPr>
      <w:t xml:space="preserve"> </w:t>
    </w:r>
    <w:r w:rsidRPr="004B0028">
      <w:rPr>
        <w:b/>
        <w:bCs/>
        <w:i/>
        <w:iCs/>
        <w:sz w:val="20"/>
        <w:szCs w:val="20"/>
      </w:rPr>
      <w:t xml:space="preserve"> |  </w:t>
    </w:r>
    <w:r w:rsidRPr="004B0028">
      <w:rPr>
        <w:i/>
        <w:iCs/>
        <w:color w:val="7F7F7F"/>
        <w:sz w:val="20"/>
        <w:szCs w:val="20"/>
      </w:rPr>
      <w:t>Indiana Family and Social Services Administration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55A4A" w14:textId="77777777" w:rsidR="00232203" w:rsidRDefault="00AB1C1A" w:rsidP="001B6657">
    <w:pPr>
      <w:pStyle w:val="Footer"/>
      <w:spacing w:after="960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4B414949" wp14:editId="22A54505">
              <wp:simplePos x="0" y="0"/>
              <wp:positionH relativeFrom="column">
                <wp:posOffset>4070985</wp:posOffset>
              </wp:positionH>
              <wp:positionV relativeFrom="paragraph">
                <wp:posOffset>299085</wp:posOffset>
              </wp:positionV>
              <wp:extent cx="654685" cy="711200"/>
              <wp:effectExtent l="0" t="0" r="0" b="0"/>
              <wp:wrapNone/>
              <wp:docPr id="2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4685" cy="711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44F7159" w14:textId="77777777" w:rsidR="00EA4BA8" w:rsidRDefault="00AB1C1A" w:rsidP="003057A0">
                          <w:r w:rsidRPr="005D05FD">
                            <w:rPr>
                              <w:noProof/>
                            </w:rPr>
                            <w:drawing>
                              <wp:inline distT="0" distB="0" distL="0" distR="0" wp14:anchorId="612901BC" wp14:editId="7D346F59">
                                <wp:extent cx="653317" cy="635000"/>
                                <wp:effectExtent l="0" t="0" r="0" b="0"/>
                                <wp:docPr id="5" name="Picture 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653317" cy="635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B414949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8" type="#_x0000_t202" style="position:absolute;margin-left:320.55pt;margin-top:23.55pt;width:51.55pt;height:56pt;z-index:-2516572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tm2U1wEAAJUDAAAOAAAAZHJzL2Uyb0RvYy54bWysU8tu2zAQvBfoPxC817KMxg0Ey0GawEWB&#10;tA2Q5gNWFGURlbjEkrbkfn2XlOW06a3ohVjxMTszO9rcjH0njpq8QVvKfLGUQluFtbH7Uj5/3727&#10;lsIHsDV0aHUpT9rLm+3bN5vBFXqFLXa1JsEg1heDK2UbgiuyzKtW9+AX6LTlwwaph8CftM9qgoHR&#10;+y5bLZfrbECqHaHS3vPu/XQotwm/abQK35rG6yC6UjK3kFZKaxXXbLuBYk/gWqPONOAfWPRgLDe9&#10;QN1DAHEg8xdUbxShxyYsFPYZNo1ROmlgNfnylZqnFpxOWtgc7y42+f8Hq74en9wjiTB+xJEHmER4&#10;94DqhxcW71qwe31LhEOroebGebQsG5wvzk+j1b7wEaQavmDNQ4ZDwAQ0NtRHV1inYHQewOliuh6D&#10;ULy5vnq/vr6SQvHRhzznoaYOUMyPHfnwSWMvYlFK4pkmcDg++BDJQDFfib0s7kzXpbl29o8Nvhh3&#10;EvnId2IexmoUpi7lKvaNWiqsT6yGcEoLp5uLFumnFAMnpZSWoyxF99myHzFUc0FzUc0FWMUPSxmk&#10;mMq7MIXv4MjsW8adHb9lz3Ym6XnhcCbLs08yzzmN4fr9O916+Zu2vwAAAP//AwBQSwMEFAAGAAgA&#10;AAAhAGModUfdAAAACgEAAA8AAABkcnMvZG93bnJldi54bWxMj8FOwzAMhu9IvENkJG4s7VTWUZpO&#10;aBIXbowJiVvWeE1F41RJ1rVvjznBybL86ff317vZDWLCEHtPCvJVBgKp9aanTsHx4/VhCyImTUYP&#10;nlDBghF2ze1NrSvjr/SO0yF1gkMoVlqBTWmspIytRafjyo9IfDv74HTiNXTSBH3lcDfIdZZtpNM9&#10;8QerR9xbbL8PF6egnD89jhH3+HWe2mD7ZTu8LUrd380vzyASzukPhl99VoeGnU7+QiaKQcGmyHNG&#10;FRQlTwbKoliDODH5+JSDbGr5v0LzAwAA//8DAFBLAQItABQABgAIAAAAIQC2gziS/gAAAOEBAAAT&#10;AAAAAAAAAAAAAAAAAAAAAABbQ29udGVudF9UeXBlc10ueG1sUEsBAi0AFAAGAAgAAAAhADj9If/W&#10;AAAAlAEAAAsAAAAAAAAAAAAAAAAALwEAAF9yZWxzLy5yZWxzUEsBAi0AFAAGAAgAAAAhAC22bZTX&#10;AQAAlQMAAA4AAAAAAAAAAAAAAAAALgIAAGRycy9lMm9Eb2MueG1sUEsBAi0AFAAGAAgAAAAhAGMo&#10;dUfdAAAACgEAAA8AAAAAAAAAAAAAAAAAMQQAAGRycy9kb3ducmV2LnhtbFBLBQYAAAAABAAEAPMA&#10;AAA7BQAAAAA=&#10;" filled="f" stroked="f">
              <v:textbox style="mso-fit-shape-to-text:t" inset="0,0,0,0">
                <w:txbxContent>
                  <w:p w14:paraId="244F7159" w14:textId="77777777" w:rsidR="00EA4BA8" w:rsidRDefault="00AB1C1A" w:rsidP="003057A0">
                    <w:r w:rsidRPr="005D05FD">
                      <w:rPr>
                        <w:noProof/>
                      </w:rPr>
                      <w:drawing>
                        <wp:inline distT="0" distB="0" distL="0" distR="0" wp14:anchorId="612901BC" wp14:editId="7D346F59">
                          <wp:extent cx="653317" cy="635000"/>
                          <wp:effectExtent l="0" t="0" r="0" b="0"/>
                          <wp:docPr id="5" name="Picture 5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653317" cy="635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0" allowOverlap="1" wp14:anchorId="39559FF1" wp14:editId="24E5B333">
              <wp:simplePos x="0" y="0"/>
              <wp:positionH relativeFrom="column">
                <wp:posOffset>-5715</wp:posOffset>
              </wp:positionH>
              <wp:positionV relativeFrom="paragraph">
                <wp:posOffset>424180</wp:posOffset>
              </wp:positionV>
              <wp:extent cx="5829300" cy="365760"/>
              <wp:effectExtent l="0" t="0" r="0" b="0"/>
              <wp:wrapNone/>
              <wp:docPr id="1" name="Text Box 1">
                <a:hlinkClick xmlns:a="http://schemas.openxmlformats.org/drawingml/2006/main" r:id="rId2"/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29300" cy="3657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C224513" w14:textId="77777777" w:rsidR="00EA4BA8" w:rsidRPr="00871140" w:rsidRDefault="00EA4BA8" w:rsidP="00D04F10">
                          <w:pPr>
                            <w:pStyle w:val="FooterText"/>
                          </w:pPr>
                          <w:r w:rsidRPr="00871140">
                            <w:t>www.IN.gov/fssa</w:t>
                          </w:r>
                        </w:p>
                        <w:p w14:paraId="59C0D7E5" w14:textId="77777777" w:rsidR="00EA4BA8" w:rsidRPr="00871140" w:rsidRDefault="00EA4BA8" w:rsidP="00D04F10">
                          <w:pPr>
                            <w:pStyle w:val="FooterText"/>
                          </w:pPr>
                          <w:r w:rsidRPr="00871140">
                            <w:t>Equal Opportunity/Affirmative Action Employer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9559FF1" id="Text Box 1" o:spid="_x0000_s1029" type="#_x0000_t202" href="http://www.in.gov/fssa/" style="position:absolute;margin-left:-.45pt;margin-top:33.4pt;width:459pt;height:28.8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gZLB5AEAAKgDAAAOAAAAZHJzL2Uyb0RvYy54bWysU8Fu2zAMvQ/YPwi6L3bSJG2NOEXXosOA&#10;rhvQ7QNkWbKF2aJGKbGzrx8lp2m23YZdBJGUH997pDc3Y9+xvUJvwJZ8Pss5U1ZCbWxT8m9fH95d&#10;ceaDsLXowKqSH5TnN9u3bzaDK9QCWuhqhYxArC8GV/I2BFdkmZet6oWfgVOWihqwF4FCbLIaxUDo&#10;fZct8nydDYC1Q5DKe8reT0W+TfhaKxk+a+1VYF3JiVtIJ6azime23YiiQeFaI480xD+w6IWx1PQE&#10;dS+CYDs0f0H1RiJ40GEmoc9AayNV0kBq5vkfap5b4VTSQuZ4d7LJ/z9Y+bR/dl+QhfE9jDTAJMK7&#10;R5DfPbNw1wrbqFtEGFolamo8j5Zlg/PF8dNotS98BKmGT1DTkMUuQAIaNfbRFdLJCJ0GcDiZrsbA&#10;JCVXV4vri5xKkmoX69XlOk0lE8XL1w59+KCgZ/FScqShJnSxf/QhshHFy5PYzMKD6bo02M7+lqCH&#10;MZPYR8IT9TBWIzM1NY/SopgK6gPJQZjWhdabLi3gT84GWpWS+x87gYqz7qMlS67ny2XcrRQsV5cL&#10;CvC8Up1XhJUEVfLA2XS9C9M+7hyapqVO0xAs3JKN2iSFr6yO9GkdkvDj6sZ9O4/Tq9cfbPsLAAD/&#10;/wMAUEsDBBQABgAIAAAAIQD28sxD3wAAAAgBAAAPAAAAZHJzL2Rvd25yZXYueG1sTI9NS8NAEIbv&#10;gv9hGcFbu0kp0cZsSimIYBW0Hwdvm2SaDWZnw+62Tf+940mPw/vwzvMWy9H24ow+dI4UpNMEBFLt&#10;mo5aBfvd8+QRRIiaGt07QgVXDLAsb28KnTfuQp943sZWcAmFXCswMQ65lKE2aHWYugGJs6PzVkc+&#10;fSsbry9cbns5S5JMWt0RfzB6wLXB+nt7sgp268r4K602xxdv3r/w7fCxeU2Vur8bV08gIo7xD4Zf&#10;fVaHkp0qd6ImiF7BZMGggizjARwv0ocURMXcbD4HWRby/4DyBwAA//8DAFBLAQItABQABgAIAAAA&#10;IQC2gziS/gAAAOEBAAATAAAAAAAAAAAAAAAAAAAAAABbQ29udGVudF9UeXBlc10ueG1sUEsBAi0A&#10;FAAGAAgAAAAhADj9If/WAAAAlAEAAAsAAAAAAAAAAAAAAAAALwEAAF9yZWxzLy5yZWxzUEsBAi0A&#10;FAAGAAgAAAAhAKaBksHkAQAAqAMAAA4AAAAAAAAAAAAAAAAALgIAAGRycy9lMm9Eb2MueG1sUEsB&#10;Ai0AFAAGAAgAAAAhAPbyzEPfAAAACAEAAA8AAAAAAAAAAAAAAAAAPgQAAGRycy9kb3ducmV2Lnht&#10;bFBLBQYAAAAABAAEAPMAAABKBQAAAAA=&#10;" o:allowincell="f" o:button="t" filled="f" stroked="f">
              <v:fill o:detectmouseclick="t"/>
              <v:textbox>
                <w:txbxContent>
                  <w:p w14:paraId="4C224513" w14:textId="77777777" w:rsidR="00EA4BA8" w:rsidRPr="00871140" w:rsidRDefault="00EA4BA8" w:rsidP="00D04F10">
                    <w:pPr>
                      <w:pStyle w:val="FooterText"/>
                    </w:pPr>
                    <w:r w:rsidRPr="00871140">
                      <w:t>www.IN.gov/fssa</w:t>
                    </w:r>
                  </w:p>
                  <w:p w14:paraId="59C0D7E5" w14:textId="77777777" w:rsidR="00EA4BA8" w:rsidRPr="00871140" w:rsidRDefault="00EA4BA8" w:rsidP="00D04F10">
                    <w:pPr>
                      <w:pStyle w:val="FooterText"/>
                    </w:pPr>
                    <w:r w:rsidRPr="00871140">
                      <w:t>Equal Opportunity/Affirmative Action Employer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8912EF" w14:textId="77777777" w:rsidR="00FF16F1" w:rsidRDefault="00FF16F1" w:rsidP="003057A0">
      <w:r>
        <w:separator/>
      </w:r>
    </w:p>
  </w:footnote>
  <w:footnote w:type="continuationSeparator" w:id="0">
    <w:p w14:paraId="24640D2D" w14:textId="77777777" w:rsidR="00FF16F1" w:rsidRDefault="00FF16F1" w:rsidP="003057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BFB5A1" w14:textId="77777777" w:rsidR="00232203" w:rsidRDefault="00BF1F4B" w:rsidP="003057A0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0B9BAD34" wp14:editId="6E506C6B">
              <wp:simplePos x="0" y="0"/>
              <wp:positionH relativeFrom="column">
                <wp:posOffset>2047875</wp:posOffset>
              </wp:positionH>
              <wp:positionV relativeFrom="paragraph">
                <wp:posOffset>381000</wp:posOffset>
              </wp:positionV>
              <wp:extent cx="4025265" cy="1638300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25265" cy="16383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B186C6B" w14:textId="77777777" w:rsidR="00EA4BA8" w:rsidRPr="00871140" w:rsidRDefault="00EB7A64" w:rsidP="00385610">
                          <w:pPr>
                            <w:pStyle w:val="Governor"/>
                          </w:pPr>
                          <w:r>
                            <w:t>Mike Braun</w:t>
                          </w:r>
                          <w:r w:rsidR="00EA4BA8" w:rsidRPr="00871140">
                            <w:t>, Governor</w:t>
                          </w:r>
                        </w:p>
                        <w:p w14:paraId="130403E4" w14:textId="77777777" w:rsidR="00EA4BA8" w:rsidRPr="00871140" w:rsidRDefault="00EA4BA8" w:rsidP="00385610">
                          <w:pPr>
                            <w:pStyle w:val="Governor"/>
                          </w:pPr>
                          <w:r w:rsidRPr="00871140">
                            <w:t>State of Indiana</w:t>
                          </w:r>
                        </w:p>
                        <w:p w14:paraId="1C15EC17" w14:textId="77777777" w:rsidR="00AB1C1A" w:rsidRDefault="000F220E" w:rsidP="00AB1C1A">
                          <w:pPr>
                            <w:pStyle w:val="FSSA"/>
                            <w:contextualSpacing/>
                          </w:pPr>
                          <w:sdt>
                            <w:sdtPr>
                              <w:alias w:val="Manager"/>
                              <w:tag w:val=""/>
                              <w:id w:val="-1986919940"/>
                              <w:placeholder>
                                <w:docPart w:val="8CEF31FE89804E0EBB5DABF8920EFC68"/>
                              </w:placeholder>
                              <w:dataBinding w:prefixMappings="xmlns:ns0='http://schemas.openxmlformats.org/officeDocument/2006/extended-properties' " w:xpath="/ns0:Properties[1]/ns0:Manager[1]" w:storeItemID="{6668398D-A668-4E3E-A5EB-62B293D839F1}"/>
                              <w:text/>
                            </w:sdtPr>
                            <w:sdtEndPr/>
                            <w:sdtContent>
                              <w:r w:rsidR="00A475E8">
                                <w:t>Indiana Family and Social Services Administration</w:t>
                              </w:r>
                            </w:sdtContent>
                          </w:sdt>
                        </w:p>
                        <w:p w14:paraId="100EF2EB" w14:textId="17AC53BF" w:rsidR="00EA4BA8" w:rsidRPr="00C63EF1" w:rsidRDefault="000F220E" w:rsidP="00AB1C1A">
                          <w:pPr>
                            <w:pStyle w:val="FSSA"/>
                            <w:contextualSpacing/>
                          </w:pPr>
                          <w:sdt>
                            <w:sdtPr>
                              <w:alias w:val="Title"/>
                              <w:tag w:val=""/>
                              <w:id w:val="1105622085"/>
                              <w:placeholder>
                                <w:docPart w:val="260EAB7DBDE44DC6AFF480B69FEFB50E"/>
                              </w:placeholder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r>
                                <w:t>Office of Hearings and Appeals</w:t>
                              </w:r>
                            </w:sdtContent>
                          </w:sdt>
                        </w:p>
                        <w:p w14:paraId="2889DC91" w14:textId="03D87A9D" w:rsidR="0082558C" w:rsidRPr="0082558C" w:rsidRDefault="000F220E" w:rsidP="00AB1C1A">
                          <w:pPr>
                            <w:pStyle w:val="Address"/>
                            <w:rPr>
                              <w:caps w:val="0"/>
                            </w:rPr>
                          </w:pPr>
                          <w:sdt>
                            <w:sdtPr>
                              <w:alias w:val="Comments"/>
                              <w:tag w:val=""/>
                              <w:id w:val="-1630703527"/>
                              <w:placeholder>
                                <w:docPart w:val="80C178D597A14117A61475B277E2FB3C"/>
                              </w:placeholder>
                      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                      <w:text w:multiLine="1"/>
                            </w:sdtPr>
                            <w:sdtEndPr/>
                            <w:sdtContent>
                              <w:r>
                                <w:t>402 W. WASHINGTON ST., ROOM E034, MS04</w:t>
                              </w:r>
                              <w:r>
                                <w:br/>
                                <w:t>INDIANAPOLIS, IN 46204-2739</w:t>
                              </w:r>
                            </w:sdtContent>
                          </w:sdt>
                        </w:p>
                        <w:p w14:paraId="4BDF6D2F" w14:textId="334022A9" w:rsidR="00EA4BA8" w:rsidRPr="000F220E" w:rsidRDefault="000F220E" w:rsidP="0082558C">
                          <w:pPr>
                            <w:pStyle w:val="Address"/>
                          </w:pPr>
                          <w:sdt>
                            <w:sdtPr>
                              <w:alias w:val="Subject"/>
                              <w:tag w:val=""/>
                              <w:id w:val="-115755762"/>
                              <w:placeholder>
                                <w:docPart w:val="A4506EB754534127B1BE240E2AFE1AB2"/>
                              </w:placeholder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EndPr/>
                            <w:sdtContent>
                              <w:r w:rsidRPr="000F220E">
                                <w:t>TOLL-FREE: 866-259-3573</w:t>
                              </w:r>
                            </w:sdtContent>
                          </w:sdt>
                        </w:p>
                        <w:sdt>
                          <w:sdtPr>
                            <w:alias w:val="Category"/>
                            <w:tag w:val=""/>
                            <w:id w:val="376060589"/>
                            <w:placeholder>
                              <w:docPart w:val="231E237232F6469FB0C2D41AC5846465"/>
                            </w:placeholder>
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<w:text/>
                          </w:sdtPr>
                          <w:sdtEndPr/>
                          <w:sdtContent>
                            <w:p w14:paraId="556C7AFD" w14:textId="5A410A51" w:rsidR="009F0635" w:rsidRPr="000F220E" w:rsidRDefault="000F220E" w:rsidP="0082558C">
                              <w:pPr>
                                <w:pStyle w:val="Address"/>
                              </w:pPr>
                              <w:r w:rsidRPr="000F220E">
                                <w:t>FAX: 317-232-4412</w:t>
                              </w:r>
                            </w:p>
                          </w:sdtContent>
                        </w:sdt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B9BAD34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161.25pt;margin-top:30pt;width:316.95pt;height:129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T5Dj4wEAAKQDAAAOAAAAZHJzL2Uyb0RvYy54bWysU9tu2zAMfR+wfxD0vvjSJOuMOEXXosOA&#10;rhvQ9QNkWbKN2aJGKbGzrx8lp2m2vg17EURSPjznkN5cTUPP9gpdB6bk2SLlTBkJdWeakj99v3t3&#10;yZnzwtSiB6NKflCOX23fvtmMtlA5tNDXChmBGFeMtuSt97ZIEidbNQi3AKsMFTXgIDyF2CQ1ipHQ&#10;hz7J03SdjIC1RZDKOcrezkW+jfhaK+m/au2UZ33JiZuPJ8azCmey3YiiQWHbTh5piH9gMYjOUNMT&#10;1K3wgu2wewU1dBLBgfYLCUMCWndSRQ2kJkv/UvPYCquiFjLH2ZNN7v/Byof9o/2GzE8fYaIBRhHO&#10;3oP84ZiBm1aYRl0jwtgqUVPjLFiWjNYVx0+D1a5wAaQav0BNQxY7DxFo0jgEV0gnI3QawOFkupo8&#10;k5RcpvkqX684k1TL1heXF2kcSyKK588tOv9JwcDCpeRIU43wYn/vfKAjiucnoZuBu67v42R780eC&#10;HoZMpB8Yz9z9VE30OsiooD6QEIR5UWix6dIC/uJspCUpufu5E6g46z8bMuNDtlyGrYrBcvU+pwDP&#10;K9V5RRhJUCWXHjmbgxs/7+LOYte01GsegIFrslB3UdwLryNzWoWo+bi2YdfO4/jq5efa/gYAAP//&#10;AwBQSwMEFAAGAAgAAAAhALdR/yHfAAAACgEAAA8AAABkcnMvZG93bnJldi54bWxMj0FOwzAQRfdI&#10;3MEaJDaI2g00lBCnQkiVUAULCgeYxNM4amxHsZuG2zOsYDn6T3/eLzez68VEY+yC17BcKBDkm2A6&#10;32r4+tzerkHEhN5gHzxp+KYIm+ryosTChLP/oGmfWsElPhaowaY0FFLGxpLDuAgDec4OYXSY+Bxb&#10;aUY8c7nrZaZULh12nj9YHOjFUnPcn5yGGzuo97fDa701eWOPu4gPbtppfX01Pz+BSDSnPxh+9Vkd&#10;Knaqw8mbKHoNd1m2YlRDrngTA4+r/B5EzclyrUBWpfw/ofoBAAD//wMAUEsBAi0AFAAGAAgAAAAh&#10;ALaDOJL+AAAA4QEAABMAAAAAAAAAAAAAAAAAAAAAAFtDb250ZW50X1R5cGVzXS54bWxQSwECLQAU&#10;AAYACAAAACEAOP0h/9YAAACUAQAACwAAAAAAAAAAAAAAAAAvAQAAX3JlbHMvLnJlbHNQSwECLQAU&#10;AAYACAAAACEAtk+Q4+MBAACkAwAADgAAAAAAAAAAAAAAAAAuAgAAZHJzL2Uyb0RvYy54bWxQSwEC&#10;LQAUAAYACAAAACEAt1H/Id8AAAAKAQAADwAAAAAAAAAAAAAAAAA9BAAAZHJzL2Rvd25yZXYueG1s&#10;UEsFBgAAAAAEAAQA8wAAAEkFAAAAAA==&#10;" filled="f" stroked="f">
              <v:textbox>
                <w:txbxContent>
                  <w:p w14:paraId="1B186C6B" w14:textId="77777777" w:rsidR="00EA4BA8" w:rsidRPr="00871140" w:rsidRDefault="00EB7A64" w:rsidP="00385610">
                    <w:pPr>
                      <w:pStyle w:val="Governor"/>
                    </w:pPr>
                    <w:r>
                      <w:t>Mike Braun</w:t>
                    </w:r>
                    <w:r w:rsidR="00EA4BA8" w:rsidRPr="00871140">
                      <w:t>, Governor</w:t>
                    </w:r>
                  </w:p>
                  <w:p w14:paraId="130403E4" w14:textId="77777777" w:rsidR="00EA4BA8" w:rsidRPr="00871140" w:rsidRDefault="00EA4BA8" w:rsidP="00385610">
                    <w:pPr>
                      <w:pStyle w:val="Governor"/>
                    </w:pPr>
                    <w:r w:rsidRPr="00871140">
                      <w:t>State of Indiana</w:t>
                    </w:r>
                  </w:p>
                  <w:p w14:paraId="1C15EC17" w14:textId="77777777" w:rsidR="00AB1C1A" w:rsidRDefault="000F220E" w:rsidP="00AB1C1A">
                    <w:pPr>
                      <w:pStyle w:val="FSSA"/>
                      <w:contextualSpacing/>
                    </w:pPr>
                    <w:sdt>
                      <w:sdtPr>
                        <w:alias w:val="Manager"/>
                        <w:tag w:val=""/>
                        <w:id w:val="-1986919940"/>
                        <w:placeholder>
                          <w:docPart w:val="8CEF31FE89804E0EBB5DABF8920EFC68"/>
                        </w:placeholder>
                        <w:dataBinding w:prefixMappings="xmlns:ns0='http://schemas.openxmlformats.org/officeDocument/2006/extended-properties' " w:xpath="/ns0:Properties[1]/ns0:Manager[1]" w:storeItemID="{6668398D-A668-4E3E-A5EB-62B293D839F1}"/>
                        <w:text/>
                      </w:sdtPr>
                      <w:sdtEndPr/>
                      <w:sdtContent>
                        <w:r w:rsidR="00A475E8">
                          <w:t>Indiana Family and Social Services Administration</w:t>
                        </w:r>
                      </w:sdtContent>
                    </w:sdt>
                  </w:p>
                  <w:p w14:paraId="100EF2EB" w14:textId="17AC53BF" w:rsidR="00EA4BA8" w:rsidRPr="00C63EF1" w:rsidRDefault="000F220E" w:rsidP="00AB1C1A">
                    <w:pPr>
                      <w:pStyle w:val="FSSA"/>
                      <w:contextualSpacing/>
                    </w:pPr>
                    <w:sdt>
                      <w:sdtPr>
                        <w:alias w:val="Title"/>
                        <w:tag w:val=""/>
                        <w:id w:val="1105622085"/>
                        <w:placeholder>
                          <w:docPart w:val="260EAB7DBDE44DC6AFF480B69FEFB50E"/>
                        </w:placeholder>
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<w:text/>
                      </w:sdtPr>
                      <w:sdtEndPr/>
                      <w:sdtContent>
                        <w:r>
                          <w:t>Office of Hearings and Appeals</w:t>
                        </w:r>
                      </w:sdtContent>
                    </w:sdt>
                  </w:p>
                  <w:p w14:paraId="2889DC91" w14:textId="03D87A9D" w:rsidR="0082558C" w:rsidRPr="0082558C" w:rsidRDefault="000F220E" w:rsidP="00AB1C1A">
                    <w:pPr>
                      <w:pStyle w:val="Address"/>
                      <w:rPr>
                        <w:caps w:val="0"/>
                      </w:rPr>
                    </w:pPr>
                    <w:sdt>
                      <w:sdtPr>
                        <w:alias w:val="Comments"/>
                        <w:tag w:val=""/>
                        <w:id w:val="-1630703527"/>
                        <w:placeholder>
                          <w:docPart w:val="80C178D597A14117A61475B277E2FB3C"/>
                        </w:placeholder>
                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                <w:text w:multiLine="1"/>
                      </w:sdtPr>
                      <w:sdtEndPr/>
                      <w:sdtContent>
                        <w:r>
                          <w:t>402 W. WASHINGTON ST., ROOM E034, MS04</w:t>
                        </w:r>
                        <w:r>
                          <w:br/>
                          <w:t>INDIANAPOLIS, IN 46204-2739</w:t>
                        </w:r>
                      </w:sdtContent>
                    </w:sdt>
                  </w:p>
                  <w:p w14:paraId="4BDF6D2F" w14:textId="334022A9" w:rsidR="00EA4BA8" w:rsidRPr="000F220E" w:rsidRDefault="000F220E" w:rsidP="0082558C">
                    <w:pPr>
                      <w:pStyle w:val="Address"/>
                    </w:pPr>
                    <w:sdt>
                      <w:sdtPr>
                        <w:alias w:val="Subject"/>
                        <w:tag w:val=""/>
                        <w:id w:val="-115755762"/>
                        <w:placeholder>
                          <w:docPart w:val="A4506EB754534127B1BE240E2AFE1AB2"/>
                        </w:placeholder>
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<w:text/>
                      </w:sdtPr>
                      <w:sdtEndPr/>
                      <w:sdtContent>
                        <w:r w:rsidRPr="000F220E">
                          <w:t>TOLL-FREE: 866-259-3573</w:t>
                        </w:r>
                      </w:sdtContent>
                    </w:sdt>
                  </w:p>
                  <w:sdt>
                    <w:sdtPr>
                      <w:alias w:val="Category"/>
                      <w:tag w:val=""/>
                      <w:id w:val="376060589"/>
                      <w:placeholder>
                        <w:docPart w:val="231E237232F6469FB0C2D41AC5846465"/>
                      </w:placeholder>
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<w:text/>
                    </w:sdtPr>
                    <w:sdtEndPr/>
                    <w:sdtContent>
                      <w:p w14:paraId="556C7AFD" w14:textId="5A410A51" w:rsidR="009F0635" w:rsidRPr="000F220E" w:rsidRDefault="000F220E" w:rsidP="0082558C">
                        <w:pPr>
                          <w:pStyle w:val="Address"/>
                        </w:pPr>
                        <w:r w:rsidRPr="000F220E">
                          <w:t>FAX: 317-232-4412</w:t>
                        </w:r>
                      </w:p>
                    </w:sdtContent>
                  </w:sdt>
                </w:txbxContent>
              </v:textbox>
            </v:shape>
          </w:pict>
        </mc:Fallback>
      </mc:AlternateContent>
    </w:r>
    <w:r w:rsidR="00AB1C1A"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1E5C3E7B" wp14:editId="53D5C707">
              <wp:simplePos x="0" y="0"/>
              <wp:positionH relativeFrom="column">
                <wp:posOffset>-167640</wp:posOffset>
              </wp:positionH>
              <wp:positionV relativeFrom="paragraph">
                <wp:posOffset>409575</wp:posOffset>
              </wp:positionV>
              <wp:extent cx="1542415" cy="1527175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2415" cy="15271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7D509DE" w14:textId="77777777" w:rsidR="00EA4BA8" w:rsidRDefault="00AB1C1A" w:rsidP="003057A0">
                          <w:r w:rsidRPr="005D05FD">
                            <w:rPr>
                              <w:noProof/>
                            </w:rPr>
                            <w:drawing>
                              <wp:inline distT="0" distB="0" distL="0" distR="0" wp14:anchorId="64A7C4DA" wp14:editId="1337DD14">
                                <wp:extent cx="1359535" cy="1359535"/>
                                <wp:effectExtent l="0" t="0" r="0" b="0"/>
                                <wp:docPr id="6" name="Picture 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6" name="Picture 9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59535" cy="135953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E5C3E7B" id="Text Box 2" o:spid="_x0000_s1027" type="#_x0000_t202" style="position:absolute;margin-left:-13.2pt;margin-top:32.25pt;width:121.45pt;height:120.25pt;z-index:2516572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Mzra4AEAAKcDAAAOAAAAZHJzL2Uyb0RvYy54bWysU9GO0zAQfEfiHyy/0zRRQiFqejruVIR0&#10;cEjHfYDrOIlF4rXWbpPy9azdtFe4N8SLZXud2ZnZyfpmGnp2UOg0mIqniyVnykiotWkr/vxj++4D&#10;Z84LU4sejKr4UTl+s3n7Zj3aUmXQQV8rZARiXDnainfe2zJJnOzUINwCrDJUbAAH4emIbVKjGAl9&#10;6JNsuXyfjIC1RZDKObq9PxX5JuI3jZL+sWmc8qyvOHHzccW47sKabNaibFHYTsuZhvgHFoPQhppe&#10;oO6FF2yP+hXUoCWCg8YvJAwJNI2WKmogNenyLzVPnbAqaiFznL3Y5P4frPx2eLLfkfnpE0w0wCjC&#10;2QeQPx0zcNcJ06pbRBg7JWpqnAbLktG6cv40WO1KF0B241eoachi7yECTQ0OwRXSyQidBnC8mK4m&#10;z2RoWeRZnhacSaqlRbZKV0XsIcrz5xad/6xgYGFTcaSpRnhxeHA+0BHl+UnoZmCr+z5Otjd/XNDD&#10;cBPpB8Yn7n7aTUzXs7agZgf1kfQgnPJC+aZNB/iLs5GyUnFDYeas/2LIkY9pnodoxUNerDI64HVl&#10;d10RRhJQxT1np+2dP8Vxb1G3HfU5z+CWXNzqqO+F00ye0hBlz8kNcbs+x1cv/9fmNwAAAP//AwBQ&#10;SwMEFAAGAAgAAAAhAJTqh4jdAAAACgEAAA8AAABkcnMvZG93bnJldi54bWxMj8FOwzAMhu9IvENk&#10;JG5b0tJWo9Sd0IAzMHiArDFtaeNUTbYVnp5wgpstf/r9/dV2saM40ex7xwjJWoEgbpzpuUV4f3ta&#10;bUD4oNno0TEhfJGHbX15UenSuDO/0mkfWhFD2JcaoQthKqX0TUdW+7WbiOPtw81Wh7jOrTSzPsdw&#10;O8pUqUJa3XP80OmJdh01w/5oETbKPg/Dbfribfad5N3uwT1On4jXV8v9HYhAS/iD4Vc/qkMdnQ7u&#10;yMaLEWGVFllEEYosBxGBNCnicEC4UbkCWVfyf4X6BwAA//8DAFBLAQItABQABgAIAAAAIQC2gziS&#10;/gAAAOEBAAATAAAAAAAAAAAAAAAAAAAAAABbQ29udGVudF9UeXBlc10ueG1sUEsBAi0AFAAGAAgA&#10;AAAhADj9If/WAAAAlAEAAAsAAAAAAAAAAAAAAAAALwEAAF9yZWxzLy5yZWxzUEsBAi0AFAAGAAgA&#10;AAAhALEzOtrgAQAApwMAAA4AAAAAAAAAAAAAAAAALgIAAGRycy9lMm9Eb2MueG1sUEsBAi0AFAAG&#10;AAgAAAAhAJTqh4jdAAAACgEAAA8AAAAAAAAAAAAAAAAAOgQAAGRycy9kb3ducmV2LnhtbFBLBQYA&#10;AAAABAAEAPMAAABEBQAAAAA=&#10;" filled="f" stroked="f">
              <v:textbox style="mso-fit-shape-to-text:t">
                <w:txbxContent>
                  <w:p w14:paraId="37D509DE" w14:textId="77777777" w:rsidR="00EA4BA8" w:rsidRDefault="00AB1C1A" w:rsidP="003057A0">
                    <w:r w:rsidRPr="005D05FD">
                      <w:rPr>
                        <w:noProof/>
                      </w:rPr>
                      <w:drawing>
                        <wp:inline distT="0" distB="0" distL="0" distR="0" wp14:anchorId="64A7C4DA" wp14:editId="1337DD14">
                          <wp:extent cx="1359535" cy="1359535"/>
                          <wp:effectExtent l="0" t="0" r="0" b="0"/>
                          <wp:docPr id="6" name="Picture 9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6" name="Picture 9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59535" cy="135953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06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16F1"/>
    <w:rsid w:val="000D2E46"/>
    <w:rsid w:val="000E2B0E"/>
    <w:rsid w:val="000F220E"/>
    <w:rsid w:val="00112570"/>
    <w:rsid w:val="001170D6"/>
    <w:rsid w:val="0013300F"/>
    <w:rsid w:val="0014019A"/>
    <w:rsid w:val="001706BB"/>
    <w:rsid w:val="00175CE5"/>
    <w:rsid w:val="001979B9"/>
    <w:rsid w:val="001B17A8"/>
    <w:rsid w:val="001B2729"/>
    <w:rsid w:val="001B6657"/>
    <w:rsid w:val="001E1257"/>
    <w:rsid w:val="001E4859"/>
    <w:rsid w:val="001F2685"/>
    <w:rsid w:val="002130FF"/>
    <w:rsid w:val="00232203"/>
    <w:rsid w:val="002377FB"/>
    <w:rsid w:val="00245F4A"/>
    <w:rsid w:val="00247DEC"/>
    <w:rsid w:val="002656BA"/>
    <w:rsid w:val="00292D02"/>
    <w:rsid w:val="002A52D3"/>
    <w:rsid w:val="002C3576"/>
    <w:rsid w:val="002E12AA"/>
    <w:rsid w:val="002E5516"/>
    <w:rsid w:val="003057A0"/>
    <w:rsid w:val="0031790B"/>
    <w:rsid w:val="003278FA"/>
    <w:rsid w:val="00362FC1"/>
    <w:rsid w:val="00385610"/>
    <w:rsid w:val="0039348F"/>
    <w:rsid w:val="003B168F"/>
    <w:rsid w:val="00400172"/>
    <w:rsid w:val="00412BFF"/>
    <w:rsid w:val="00414408"/>
    <w:rsid w:val="004543CC"/>
    <w:rsid w:val="004B0028"/>
    <w:rsid w:val="004D67C6"/>
    <w:rsid w:val="005222E4"/>
    <w:rsid w:val="0052290A"/>
    <w:rsid w:val="00525674"/>
    <w:rsid w:val="00563C69"/>
    <w:rsid w:val="00566DC2"/>
    <w:rsid w:val="005904BD"/>
    <w:rsid w:val="005E66BC"/>
    <w:rsid w:val="00600787"/>
    <w:rsid w:val="0060311A"/>
    <w:rsid w:val="00604E04"/>
    <w:rsid w:val="006402E3"/>
    <w:rsid w:val="00661EEB"/>
    <w:rsid w:val="006661BD"/>
    <w:rsid w:val="006C6480"/>
    <w:rsid w:val="006E360D"/>
    <w:rsid w:val="006F3161"/>
    <w:rsid w:val="00706038"/>
    <w:rsid w:val="00730C42"/>
    <w:rsid w:val="007350A3"/>
    <w:rsid w:val="00746E83"/>
    <w:rsid w:val="00762CE2"/>
    <w:rsid w:val="007A0ED0"/>
    <w:rsid w:val="007A3376"/>
    <w:rsid w:val="007B61FC"/>
    <w:rsid w:val="007B6552"/>
    <w:rsid w:val="008041A0"/>
    <w:rsid w:val="00817AD5"/>
    <w:rsid w:val="008249F2"/>
    <w:rsid w:val="0082558C"/>
    <w:rsid w:val="00860115"/>
    <w:rsid w:val="00871140"/>
    <w:rsid w:val="0087757C"/>
    <w:rsid w:val="0088388A"/>
    <w:rsid w:val="0089712D"/>
    <w:rsid w:val="008A3A1E"/>
    <w:rsid w:val="008B1B0B"/>
    <w:rsid w:val="009229D5"/>
    <w:rsid w:val="009436CA"/>
    <w:rsid w:val="00944944"/>
    <w:rsid w:val="0095156C"/>
    <w:rsid w:val="0095663C"/>
    <w:rsid w:val="00984642"/>
    <w:rsid w:val="0099460B"/>
    <w:rsid w:val="009F0635"/>
    <w:rsid w:val="009F5058"/>
    <w:rsid w:val="00A1048A"/>
    <w:rsid w:val="00A27745"/>
    <w:rsid w:val="00A36262"/>
    <w:rsid w:val="00A475E8"/>
    <w:rsid w:val="00A47C6E"/>
    <w:rsid w:val="00A60B2D"/>
    <w:rsid w:val="00A62F37"/>
    <w:rsid w:val="00A91DED"/>
    <w:rsid w:val="00AB1C1A"/>
    <w:rsid w:val="00AD20F1"/>
    <w:rsid w:val="00AE726E"/>
    <w:rsid w:val="00AF33F7"/>
    <w:rsid w:val="00AF4DE1"/>
    <w:rsid w:val="00B01411"/>
    <w:rsid w:val="00B04377"/>
    <w:rsid w:val="00B07F48"/>
    <w:rsid w:val="00B177E8"/>
    <w:rsid w:val="00B86EC8"/>
    <w:rsid w:val="00BA3494"/>
    <w:rsid w:val="00BC214D"/>
    <w:rsid w:val="00BF1F4B"/>
    <w:rsid w:val="00BF3F6E"/>
    <w:rsid w:val="00C45CB2"/>
    <w:rsid w:val="00C620F3"/>
    <w:rsid w:val="00C63EF1"/>
    <w:rsid w:val="00C655D7"/>
    <w:rsid w:val="00CB46D3"/>
    <w:rsid w:val="00CD29DD"/>
    <w:rsid w:val="00CE0CA1"/>
    <w:rsid w:val="00CF19F6"/>
    <w:rsid w:val="00D04F10"/>
    <w:rsid w:val="00D16819"/>
    <w:rsid w:val="00D41FBE"/>
    <w:rsid w:val="00E2569B"/>
    <w:rsid w:val="00E55F27"/>
    <w:rsid w:val="00E57189"/>
    <w:rsid w:val="00E67C9B"/>
    <w:rsid w:val="00E73DFF"/>
    <w:rsid w:val="00E90998"/>
    <w:rsid w:val="00EA2BDB"/>
    <w:rsid w:val="00EA4BA8"/>
    <w:rsid w:val="00EB5993"/>
    <w:rsid w:val="00EB7A64"/>
    <w:rsid w:val="00EC5C77"/>
    <w:rsid w:val="00EC65E2"/>
    <w:rsid w:val="00EE56A6"/>
    <w:rsid w:val="00EE5F5A"/>
    <w:rsid w:val="00F04818"/>
    <w:rsid w:val="00F46CFE"/>
    <w:rsid w:val="00FE6A82"/>
    <w:rsid w:val="00FF1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E19A69C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0028"/>
    <w:pPr>
      <w:spacing w:after="120"/>
    </w:pPr>
    <w:rPr>
      <w:rFonts w:asciiTheme="minorHAnsi" w:hAnsiTheme="minorHAnsi"/>
      <w:sz w:val="24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232203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232203"/>
    <w:pPr>
      <w:tabs>
        <w:tab w:val="center" w:pos="4320"/>
        <w:tab w:val="right" w:pos="8640"/>
      </w:tabs>
    </w:pPr>
  </w:style>
  <w:style w:type="paragraph" w:customStyle="1" w:styleId="Governor">
    <w:name w:val="Governor"/>
    <w:qFormat/>
    <w:rsid w:val="002E12AA"/>
    <w:pPr>
      <w:jc w:val="right"/>
    </w:pPr>
    <w:rPr>
      <w:rFonts w:asciiTheme="minorHAnsi" w:hAnsiTheme="minorHAnsi" w:cs="Arial"/>
      <w:color w:val="002E6E" w:themeColor="accent1"/>
      <w:szCs w:val="24"/>
    </w:rPr>
  </w:style>
  <w:style w:type="paragraph" w:customStyle="1" w:styleId="FSSA">
    <w:name w:val="FSSA"/>
    <w:qFormat/>
    <w:rsid w:val="002E12AA"/>
    <w:pPr>
      <w:spacing w:before="120" w:after="60"/>
      <w:jc w:val="right"/>
    </w:pPr>
    <w:rPr>
      <w:rFonts w:asciiTheme="majorHAnsi" w:hAnsiTheme="majorHAnsi"/>
      <w:b/>
      <w:i/>
      <w:color w:val="002E6E" w:themeColor="accent1"/>
      <w:position w:val="-12"/>
      <w:sz w:val="28"/>
      <w:szCs w:val="24"/>
    </w:rPr>
  </w:style>
  <w:style w:type="paragraph" w:customStyle="1" w:styleId="Address">
    <w:name w:val="Address"/>
    <w:qFormat/>
    <w:rsid w:val="002E12AA"/>
    <w:pPr>
      <w:jc w:val="right"/>
    </w:pPr>
    <w:rPr>
      <w:rFonts w:asciiTheme="minorHAnsi" w:hAnsiTheme="minorHAnsi" w:cs="Arial"/>
      <w:caps/>
      <w:color w:val="002E6E" w:themeColor="accent1"/>
      <w:szCs w:val="24"/>
    </w:rPr>
  </w:style>
  <w:style w:type="paragraph" w:customStyle="1" w:styleId="FooterText">
    <w:name w:val="Footer Text"/>
    <w:qFormat/>
    <w:rsid w:val="002A52D3"/>
    <w:pPr>
      <w:jc w:val="center"/>
    </w:pPr>
    <w:rPr>
      <w:rFonts w:asciiTheme="minorHAnsi" w:hAnsiTheme="minorHAnsi" w:cs="Arial"/>
      <w:color w:val="002E6E" w:themeColor="accent1"/>
      <w:sz w:val="16"/>
      <w:szCs w:val="16"/>
    </w:rPr>
  </w:style>
  <w:style w:type="paragraph" w:customStyle="1" w:styleId="BasicParagraph">
    <w:name w:val="[Basic Paragraph]"/>
    <w:basedOn w:val="Normal"/>
    <w:uiPriority w:val="99"/>
    <w:rsid w:val="00D04F10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  <w:lang w:val="en-GB"/>
    </w:rPr>
  </w:style>
  <w:style w:type="paragraph" w:customStyle="1" w:styleId="Dateline">
    <w:name w:val="Dateline"/>
    <w:qFormat/>
    <w:rsid w:val="004B0028"/>
    <w:pPr>
      <w:spacing w:before="2160" w:after="480"/>
    </w:pPr>
    <w:rPr>
      <w:rFonts w:asciiTheme="minorHAnsi" w:hAnsiTheme="minorHAnsi"/>
      <w:sz w:val="24"/>
      <w:szCs w:val="22"/>
    </w:rPr>
  </w:style>
  <w:style w:type="character" w:customStyle="1" w:styleId="FooterChar">
    <w:name w:val="Footer Char"/>
    <w:link w:val="Footer"/>
    <w:uiPriority w:val="99"/>
    <w:rsid w:val="00FE6A82"/>
    <w:rPr>
      <w:sz w:val="22"/>
      <w:szCs w:val="22"/>
    </w:rPr>
  </w:style>
  <w:style w:type="character" w:styleId="PlaceholderText">
    <w:name w:val="Placeholder Text"/>
    <w:uiPriority w:val="99"/>
    <w:semiHidden/>
    <w:rsid w:val="00FE6A82"/>
    <w:rPr>
      <w:color w:val="808080"/>
    </w:rPr>
  </w:style>
  <w:style w:type="character" w:customStyle="1" w:styleId="HeaderChar">
    <w:name w:val="Header Char"/>
    <w:link w:val="Header"/>
    <w:uiPriority w:val="99"/>
    <w:rsid w:val="0087757C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in.gov/fssa/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CEF31FE89804E0EBB5DABF8920EFC6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A6A95A-B038-4B5E-81D0-972C3FA3754B}"/>
      </w:docPartPr>
      <w:docPartBody>
        <w:p w:rsidR="003B081A" w:rsidRDefault="003B081A">
          <w:pPr>
            <w:pStyle w:val="8CEF31FE89804E0EBB5DABF8920EFC68"/>
          </w:pPr>
          <w:r w:rsidRPr="00D129FA">
            <w:rPr>
              <w:rStyle w:val="PlaceholderText"/>
            </w:rPr>
            <w:t>[Manager]</w:t>
          </w:r>
        </w:p>
      </w:docPartBody>
    </w:docPart>
    <w:docPart>
      <w:docPartPr>
        <w:name w:val="260EAB7DBDE44DC6AFF480B69FEFB5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A8A7084-C2D3-4E19-B25B-7FB38B7BA998}"/>
      </w:docPartPr>
      <w:docPartBody>
        <w:p w:rsidR="003B081A" w:rsidRDefault="003B081A">
          <w:pPr>
            <w:pStyle w:val="260EAB7DBDE44DC6AFF480B69FEFB50E"/>
          </w:pPr>
          <w:r w:rsidRPr="00D129FA">
            <w:rPr>
              <w:rStyle w:val="PlaceholderText"/>
            </w:rPr>
            <w:t>[Title]</w:t>
          </w:r>
        </w:p>
      </w:docPartBody>
    </w:docPart>
    <w:docPart>
      <w:docPartPr>
        <w:name w:val="80C178D597A14117A61475B277E2FB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F5C22B-AF1C-4174-B381-0681045CF926}"/>
      </w:docPartPr>
      <w:docPartBody>
        <w:p w:rsidR="003B081A" w:rsidRDefault="003B081A">
          <w:pPr>
            <w:pStyle w:val="80C178D597A14117A61475B277E2FB3C"/>
          </w:pPr>
          <w:r w:rsidRPr="00414A84">
            <w:rPr>
              <w:rStyle w:val="PlaceholderText"/>
            </w:rPr>
            <w:t>[Comments]</w:t>
          </w:r>
        </w:p>
      </w:docPartBody>
    </w:docPart>
    <w:docPart>
      <w:docPartPr>
        <w:name w:val="A4506EB754534127B1BE240E2AFE1AB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FB0F6BD-84BA-4626-BA16-A2ABFA81876B}"/>
      </w:docPartPr>
      <w:docPartBody>
        <w:p w:rsidR="003B081A" w:rsidRDefault="003B081A">
          <w:pPr>
            <w:pStyle w:val="A4506EB754534127B1BE240E2AFE1AB2"/>
          </w:pPr>
          <w:r w:rsidRPr="00D129FA">
            <w:rPr>
              <w:rStyle w:val="PlaceholderText"/>
            </w:rPr>
            <w:t>[Subject]</w:t>
          </w:r>
        </w:p>
      </w:docPartBody>
    </w:docPart>
    <w:docPart>
      <w:docPartPr>
        <w:name w:val="231E237232F6469FB0C2D41AC584646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CC6116F-91DC-44F9-B2DD-8CA15A8881CC}"/>
      </w:docPartPr>
      <w:docPartBody>
        <w:p w:rsidR="003B081A" w:rsidRDefault="003B081A">
          <w:pPr>
            <w:pStyle w:val="231E237232F6469FB0C2D41AC5846465"/>
          </w:pPr>
          <w:r w:rsidRPr="00895D46">
            <w:rPr>
              <w:rStyle w:val="PlaceholderText"/>
            </w:rPr>
            <w:t>[Category]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081A"/>
    <w:rsid w:val="003B081A"/>
    <w:rsid w:val="004543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Pr>
      <w:color w:val="808080"/>
    </w:rPr>
  </w:style>
  <w:style w:type="paragraph" w:customStyle="1" w:styleId="8CEF31FE89804E0EBB5DABF8920EFC68">
    <w:name w:val="8CEF31FE89804E0EBB5DABF8920EFC68"/>
  </w:style>
  <w:style w:type="paragraph" w:customStyle="1" w:styleId="260EAB7DBDE44DC6AFF480B69FEFB50E">
    <w:name w:val="260EAB7DBDE44DC6AFF480B69FEFB50E"/>
  </w:style>
  <w:style w:type="paragraph" w:customStyle="1" w:styleId="80C178D597A14117A61475B277E2FB3C">
    <w:name w:val="80C178D597A14117A61475B277E2FB3C"/>
  </w:style>
  <w:style w:type="paragraph" w:customStyle="1" w:styleId="A4506EB754534127B1BE240E2AFE1AB2">
    <w:name w:val="A4506EB754534127B1BE240E2AFE1AB2"/>
  </w:style>
  <w:style w:type="paragraph" w:customStyle="1" w:styleId="231E237232F6469FB0C2D41AC5846465">
    <w:name w:val="231E237232F6469FB0C2D41AC584646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F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2E6E"/>
      </a:accent1>
      <a:accent2>
        <a:srgbClr val="77787B"/>
      </a:accent2>
      <a:accent3>
        <a:srgbClr val="BED738"/>
      </a:accent3>
      <a:accent4>
        <a:srgbClr val="FFD100"/>
      </a:accent4>
      <a:accent5>
        <a:srgbClr val="265F92"/>
      </a:accent5>
      <a:accent6>
        <a:srgbClr val="008C4F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001F8C-D7CE-4102-B328-07F9246FDF74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2199bfba-a409-4f13-b0c4-18b45933d88d}" enabled="0" method="" siteId="{2199bfba-a409-4f13-b0c4-18b45933d88d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Hearings_and_Appeals</Template>
  <TotalTime>1</TotalTime>
  <Pages>1</Pages>
  <Words>7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Division of Aging</vt:lpstr>
    </vt:vector>
  </TitlesOfParts>
  <Manager>Indiana Family and Social Services Administration</Manager>
  <Company>Indiana Family and Social Services Administration</Company>
  <LinksUpToDate>false</LinksUpToDate>
  <CharactersWithSpaces>35</CharactersWithSpaces>
  <SharedDoc>false</SharedDoc>
  <HLinks>
    <vt:vector size="6" baseType="variant">
      <vt:variant>
        <vt:i4>4063290</vt:i4>
      </vt:variant>
      <vt:variant>
        <vt:i4>-1</vt:i4>
      </vt:variant>
      <vt:variant>
        <vt:i4>1025</vt:i4>
      </vt:variant>
      <vt:variant>
        <vt:i4>4</vt:i4>
      </vt:variant>
      <vt:variant>
        <vt:lpwstr>http://www.in.gov/fssa/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Office of Hearings and Appeals</dc:title>
  <dc:subject>TOLL-FREE: 866-259-3573</dc:subject>
  <dc:creator>Inkenbrandt, Alan L</dc:creator>
  <cp:keywords>FSSA</cp:keywords>
  <dc:description>402 W. WASHINGTON ST., ROOM E034, MS04_x000d_
INDIANAPOLIS, IN 46204-2739</dc:description>
  <cp:lastModifiedBy>Inkenbrandt, Alan L</cp:lastModifiedBy>
  <cp:revision>2</cp:revision>
  <dcterms:created xsi:type="dcterms:W3CDTF">2025-01-09T18:45:00Z</dcterms:created>
  <dcterms:modified xsi:type="dcterms:W3CDTF">2025-01-09T18:46:00Z</dcterms:modified>
  <cp:category>FAX: 317-232-4412</cp:category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lephone number">
    <vt:lpwstr>317-232-1298</vt:lpwstr>
  </property>
</Properties>
</file>