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51BDB8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37E7E3C8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2B26ED" w14:textId="77777777" w:rsidR="00973E5B" w:rsidRDefault="00973E5B" w:rsidP="003057A0">
      <w:r>
        <w:separator/>
      </w:r>
    </w:p>
  </w:endnote>
  <w:endnote w:type="continuationSeparator" w:id="0">
    <w:p w14:paraId="51DC11C3" w14:textId="77777777" w:rsidR="00973E5B" w:rsidRDefault="00973E5B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6D556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4C72FDDD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A7E3D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112102E" wp14:editId="6D0379B8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3107B0D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02EEF3E9" wp14:editId="240FDB3B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12102E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43107B0D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02EEF3E9" wp14:editId="240FDB3B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39616CD9" wp14:editId="699994F9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73FAF5E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21377F3E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616CD9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373FAF5E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21377F3E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71568F" w14:textId="77777777" w:rsidR="00973E5B" w:rsidRDefault="00973E5B" w:rsidP="003057A0">
      <w:r>
        <w:separator/>
      </w:r>
    </w:p>
  </w:footnote>
  <w:footnote w:type="continuationSeparator" w:id="0">
    <w:p w14:paraId="448C6917" w14:textId="77777777" w:rsidR="00973E5B" w:rsidRDefault="00973E5B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447AC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34BD94C" wp14:editId="2FDBFAEC">
              <wp:simplePos x="0" y="0"/>
              <wp:positionH relativeFrom="column">
                <wp:posOffset>2047875</wp:posOffset>
              </wp:positionH>
              <wp:positionV relativeFrom="paragraph">
                <wp:posOffset>381000</wp:posOffset>
              </wp:positionV>
              <wp:extent cx="4025265" cy="16383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25265" cy="163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3F513FC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2C0C8A3B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781FD18C" w14:textId="77777777" w:rsidR="00AB1C1A" w:rsidRDefault="00681811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CA3FB3A27C104834953CD57586BE48D4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A475E8">
                                <w:t>Indiana Family and Social Services Administration</w:t>
                              </w:r>
                            </w:sdtContent>
                          </w:sdt>
                        </w:p>
                        <w:p w14:paraId="77B6D913" w14:textId="10AF184E" w:rsidR="00EA4BA8" w:rsidRPr="00C63EF1" w:rsidRDefault="00681811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52EE606E26584434BF9748EAEBAE128B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t>Investigations and Compliance Division</w:t>
                              </w:r>
                            </w:sdtContent>
                          </w:sdt>
                        </w:p>
                        <w:p w14:paraId="3CB2996D" w14:textId="5C488C21" w:rsidR="0082558C" w:rsidRPr="0082558C" w:rsidRDefault="00681811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09C87569019A436CAE4C640B29E2795B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>
                                <w:t>222 E. 10TH ST., SUITE E</w:t>
                              </w:r>
                              <w:r>
                                <w:br/>
                                <w:t>ANDERSON, IN 46016-1583</w:t>
                              </w:r>
                            </w:sdtContent>
                          </w:sdt>
                        </w:p>
                        <w:p w14:paraId="2AB4B740" w14:textId="77777777" w:rsidR="00EA4BA8" w:rsidRPr="00604E04" w:rsidRDefault="00681811" w:rsidP="0082558C">
                          <w:pPr>
                            <w:pStyle w:val="Address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Subject"/>
                              <w:tag w:val=""/>
                              <w:id w:val="-115755762"/>
                              <w:placeholder>
                                <w:docPart w:val="3B5E4DD9214642D58BF1020ABB367480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1E1257">
                                <w:rPr>
                                  <w:color w:val="FFFFFF" w:themeColor="background1"/>
                                </w:rPr>
                                <w:t>toll-free: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FFFFFF" w:themeColor="background1"/>
                            </w:rPr>
                            <w:alias w:val="Category"/>
                            <w:tag w:val=""/>
                            <w:id w:val="376060589"/>
                            <w:placeholder>
                              <w:docPart w:val="E8CF41519FBA495BB378C14C204C844C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71E6E51E" w14:textId="77777777" w:rsidR="009F0635" w:rsidRPr="00604E04" w:rsidRDefault="00604E04" w:rsidP="0082558C">
                              <w:pPr>
                                <w:pStyle w:val="Address"/>
                                <w:rPr>
                                  <w:color w:val="FFFFFF" w:themeColor="background1"/>
                                </w:rPr>
                              </w:pPr>
                              <w:r w:rsidRPr="00604E04">
                                <w:rPr>
                                  <w:color w:val="FFFFFF" w:themeColor="background1"/>
                                </w:rPr>
                                <w:t>Fax: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4BD94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61.25pt;margin-top:30pt;width:316.95pt;height:12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" filled="f" stroked="f">
              <v:textbox>
                <w:txbxContent>
                  <w:p w14:paraId="43F513FC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2C0C8A3B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781FD18C" w14:textId="77777777" w:rsidR="00AB1C1A" w:rsidRDefault="00681811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CA3FB3A27C104834953CD57586BE48D4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A475E8">
                          <w:t>Indiana Family and Social Services Administration</w:t>
                        </w:r>
                      </w:sdtContent>
                    </w:sdt>
                  </w:p>
                  <w:p w14:paraId="77B6D913" w14:textId="10AF184E" w:rsidR="00EA4BA8" w:rsidRPr="00C63EF1" w:rsidRDefault="00681811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52EE606E26584434BF9748EAEBAE128B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>
                          <w:t>Investigations and Compliance Division</w:t>
                        </w:r>
                      </w:sdtContent>
                    </w:sdt>
                  </w:p>
                  <w:p w14:paraId="3CB2996D" w14:textId="5C488C21" w:rsidR="0082558C" w:rsidRPr="0082558C" w:rsidRDefault="00681811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09C87569019A436CAE4C640B29E2795B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>
                          <w:t>222 E. 10TH ST., SUITE E</w:t>
                        </w:r>
                        <w:r>
                          <w:br/>
                          <w:t>ANDERSON, IN 46016-1583</w:t>
                        </w:r>
                      </w:sdtContent>
                    </w:sdt>
                  </w:p>
                  <w:p w14:paraId="2AB4B740" w14:textId="77777777" w:rsidR="00EA4BA8" w:rsidRPr="00604E04" w:rsidRDefault="00681811" w:rsidP="0082558C">
                    <w:pPr>
                      <w:pStyle w:val="Address"/>
                      <w:rPr>
                        <w:color w:val="FFFFFF" w:themeColor="background1"/>
                      </w:rPr>
                    </w:pPr>
                    <w:sdt>
                      <w:sdtPr>
                        <w:rPr>
                          <w:color w:val="FFFFFF" w:themeColor="background1"/>
                        </w:rPr>
                        <w:alias w:val="Subject"/>
                        <w:tag w:val=""/>
                        <w:id w:val="-115755762"/>
                        <w:placeholder>
                          <w:docPart w:val="3B5E4DD9214642D58BF1020ABB367480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1E1257">
                          <w:rPr>
                            <w:color w:val="FFFFFF" w:themeColor="background1"/>
                          </w:rPr>
                          <w:t>toll-free:</w:t>
                        </w:r>
                      </w:sdtContent>
                    </w:sdt>
                  </w:p>
                  <w:sdt>
                    <w:sdtPr>
                      <w:rPr>
                        <w:color w:val="FFFFFF" w:themeColor="background1"/>
                      </w:rPr>
                      <w:alias w:val="Category"/>
                      <w:tag w:val=""/>
                      <w:id w:val="376060589"/>
                      <w:placeholder>
                        <w:docPart w:val="E8CF41519FBA495BB378C14C204C844C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71E6E51E" w14:textId="77777777" w:rsidR="009F0635" w:rsidRPr="00604E04" w:rsidRDefault="00604E04" w:rsidP="0082558C">
                        <w:pPr>
                          <w:pStyle w:val="Address"/>
                          <w:rPr>
                            <w:color w:val="FFFFFF" w:themeColor="background1"/>
                          </w:rPr>
                        </w:pPr>
                        <w:r w:rsidRPr="00604E04">
                          <w:rPr>
                            <w:color w:val="FFFFFF" w:themeColor="background1"/>
                          </w:rPr>
                          <w:t>Fax: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536000F" wp14:editId="23AD0E80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9056E2D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0837C868" wp14:editId="5F0FF9CC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536000F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49056E2D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0837C868" wp14:editId="5F0FF9CC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E5B"/>
    <w:rsid w:val="000D2E46"/>
    <w:rsid w:val="000E2B0E"/>
    <w:rsid w:val="00112570"/>
    <w:rsid w:val="001170D6"/>
    <w:rsid w:val="0013300F"/>
    <w:rsid w:val="0014019A"/>
    <w:rsid w:val="001706BB"/>
    <w:rsid w:val="00175CE5"/>
    <w:rsid w:val="001979B9"/>
    <w:rsid w:val="001B17A8"/>
    <w:rsid w:val="001B2729"/>
    <w:rsid w:val="001B6657"/>
    <w:rsid w:val="001B726C"/>
    <w:rsid w:val="001E1257"/>
    <w:rsid w:val="001E4859"/>
    <w:rsid w:val="001F2685"/>
    <w:rsid w:val="002130FF"/>
    <w:rsid w:val="00232203"/>
    <w:rsid w:val="00245F4A"/>
    <w:rsid w:val="00247DEC"/>
    <w:rsid w:val="002656BA"/>
    <w:rsid w:val="00292D02"/>
    <w:rsid w:val="002A52D3"/>
    <w:rsid w:val="002C3576"/>
    <w:rsid w:val="002E12AA"/>
    <w:rsid w:val="002E5516"/>
    <w:rsid w:val="003057A0"/>
    <w:rsid w:val="0031790B"/>
    <w:rsid w:val="003278FA"/>
    <w:rsid w:val="00362FC1"/>
    <w:rsid w:val="00385610"/>
    <w:rsid w:val="0039348F"/>
    <w:rsid w:val="003B168F"/>
    <w:rsid w:val="00400172"/>
    <w:rsid w:val="00412BFF"/>
    <w:rsid w:val="00414408"/>
    <w:rsid w:val="004A1700"/>
    <w:rsid w:val="004B0028"/>
    <w:rsid w:val="004D67C6"/>
    <w:rsid w:val="005222E4"/>
    <w:rsid w:val="0052290A"/>
    <w:rsid w:val="00525595"/>
    <w:rsid w:val="00525674"/>
    <w:rsid w:val="00563C69"/>
    <w:rsid w:val="00566DC2"/>
    <w:rsid w:val="005904BD"/>
    <w:rsid w:val="005E66BC"/>
    <w:rsid w:val="00600787"/>
    <w:rsid w:val="0060311A"/>
    <w:rsid w:val="00604E04"/>
    <w:rsid w:val="006402E3"/>
    <w:rsid w:val="00661EEB"/>
    <w:rsid w:val="006661BD"/>
    <w:rsid w:val="00681811"/>
    <w:rsid w:val="006C6480"/>
    <w:rsid w:val="006E360D"/>
    <w:rsid w:val="006F3161"/>
    <w:rsid w:val="00706038"/>
    <w:rsid w:val="00730C42"/>
    <w:rsid w:val="007350A3"/>
    <w:rsid w:val="00746E83"/>
    <w:rsid w:val="00762CE2"/>
    <w:rsid w:val="0076451E"/>
    <w:rsid w:val="007A0ED0"/>
    <w:rsid w:val="007A3376"/>
    <w:rsid w:val="007B61FC"/>
    <w:rsid w:val="007B6552"/>
    <w:rsid w:val="008041A0"/>
    <w:rsid w:val="00817AD5"/>
    <w:rsid w:val="008249F2"/>
    <w:rsid w:val="0082558C"/>
    <w:rsid w:val="00860115"/>
    <w:rsid w:val="00871140"/>
    <w:rsid w:val="0087757C"/>
    <w:rsid w:val="0088388A"/>
    <w:rsid w:val="0089712D"/>
    <w:rsid w:val="008A3A1E"/>
    <w:rsid w:val="008B1B0B"/>
    <w:rsid w:val="009229D5"/>
    <w:rsid w:val="009436CA"/>
    <w:rsid w:val="00944944"/>
    <w:rsid w:val="0095156C"/>
    <w:rsid w:val="0095663C"/>
    <w:rsid w:val="00973E5B"/>
    <w:rsid w:val="00984642"/>
    <w:rsid w:val="0099460B"/>
    <w:rsid w:val="009A49FB"/>
    <w:rsid w:val="009E4832"/>
    <w:rsid w:val="009F0635"/>
    <w:rsid w:val="009F5058"/>
    <w:rsid w:val="00A1048A"/>
    <w:rsid w:val="00A27745"/>
    <w:rsid w:val="00A36262"/>
    <w:rsid w:val="00A475E8"/>
    <w:rsid w:val="00A47C6E"/>
    <w:rsid w:val="00A60B2D"/>
    <w:rsid w:val="00A62F37"/>
    <w:rsid w:val="00A91DED"/>
    <w:rsid w:val="00AB1C1A"/>
    <w:rsid w:val="00AD20F1"/>
    <w:rsid w:val="00AE726E"/>
    <w:rsid w:val="00AF33F7"/>
    <w:rsid w:val="00AF4DE1"/>
    <w:rsid w:val="00B01411"/>
    <w:rsid w:val="00B04377"/>
    <w:rsid w:val="00B07F48"/>
    <w:rsid w:val="00B177E8"/>
    <w:rsid w:val="00B86EC8"/>
    <w:rsid w:val="00BA3494"/>
    <w:rsid w:val="00BC214D"/>
    <w:rsid w:val="00BF1F4B"/>
    <w:rsid w:val="00BF3F6E"/>
    <w:rsid w:val="00C45CB2"/>
    <w:rsid w:val="00C620F3"/>
    <w:rsid w:val="00C63EF1"/>
    <w:rsid w:val="00C655D7"/>
    <w:rsid w:val="00CB46D3"/>
    <w:rsid w:val="00CD29DD"/>
    <w:rsid w:val="00CE0CA1"/>
    <w:rsid w:val="00CF19F6"/>
    <w:rsid w:val="00D04F10"/>
    <w:rsid w:val="00D16819"/>
    <w:rsid w:val="00D41FBE"/>
    <w:rsid w:val="00E2569B"/>
    <w:rsid w:val="00E55F27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C65E2"/>
    <w:rsid w:val="00EE56A6"/>
    <w:rsid w:val="00EE5F5A"/>
    <w:rsid w:val="00F04818"/>
    <w:rsid w:val="00F46CFE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349D2A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A3FB3A27C104834953CD57586BE48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D278D4-874D-42BC-8671-D0DF025A8064}"/>
      </w:docPartPr>
      <w:docPartBody>
        <w:p w:rsidR="00B10478" w:rsidRDefault="00B10478">
          <w:pPr>
            <w:pStyle w:val="CA3FB3A27C104834953CD57586BE48D4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52EE606E26584434BF9748EAEBAE12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9B953E-FE2E-4CF7-8A12-1544AE6EB070}"/>
      </w:docPartPr>
      <w:docPartBody>
        <w:p w:rsidR="00B10478" w:rsidRDefault="00B10478">
          <w:pPr>
            <w:pStyle w:val="52EE606E26584434BF9748EAEBAE128B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09C87569019A436CAE4C640B29E279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29A7AD-0B51-40E8-9DD7-04982B81DE9D}"/>
      </w:docPartPr>
      <w:docPartBody>
        <w:p w:rsidR="00B10478" w:rsidRDefault="00B10478">
          <w:pPr>
            <w:pStyle w:val="09C87569019A436CAE4C640B29E2795B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3B5E4DD9214642D58BF1020ABB3674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247982-E7AC-4957-8754-1E77E5A612F7}"/>
      </w:docPartPr>
      <w:docPartBody>
        <w:p w:rsidR="00B10478" w:rsidRDefault="00B10478">
          <w:pPr>
            <w:pStyle w:val="3B5E4DD9214642D58BF1020ABB367480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E8CF41519FBA495BB378C14C204C84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490B16-E957-4A78-982F-B3CA0265EF93}"/>
      </w:docPartPr>
      <w:docPartBody>
        <w:p w:rsidR="00B10478" w:rsidRDefault="00B10478">
          <w:pPr>
            <w:pStyle w:val="E8CF41519FBA495BB378C14C204C844C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478"/>
    <w:rsid w:val="0076451E"/>
    <w:rsid w:val="00B10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CA3FB3A27C104834953CD57586BE48D4">
    <w:name w:val="CA3FB3A27C104834953CD57586BE48D4"/>
  </w:style>
  <w:style w:type="paragraph" w:customStyle="1" w:styleId="52EE606E26584434BF9748EAEBAE128B">
    <w:name w:val="52EE606E26584434BF9748EAEBAE128B"/>
  </w:style>
  <w:style w:type="paragraph" w:customStyle="1" w:styleId="09C87569019A436CAE4C640B29E2795B">
    <w:name w:val="09C87569019A436CAE4C640B29E2795B"/>
  </w:style>
  <w:style w:type="paragraph" w:customStyle="1" w:styleId="3B5E4DD9214642D58BF1020ABB367480">
    <w:name w:val="3B5E4DD9214642D58BF1020ABB367480"/>
  </w:style>
  <w:style w:type="paragraph" w:customStyle="1" w:styleId="E8CF41519FBA495BB378C14C204C844C">
    <w:name w:val="E8CF41519FBA495BB378C14C204C844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Investigations_and_Compliance_Anderson</Template>
  <TotalTime>1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Division of Aging</vt:lpstr>
    </vt:vector>
  </TitlesOfParts>
  <Manager>Indiana Family and Social Services Administration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Investigations and Compliance Division</dc:title>
  <dc:subject>toll-free:</dc:subject>
  <dc:creator>Inkenbrandt, Alan L</dc:creator>
  <cp:keywords>FSSA</cp:keywords>
  <dc:description>222 E. 10TH ST., SUITE E_x000d_
ANDERSON, IN 46016-1583</dc:description>
  <cp:lastModifiedBy>Inkenbrandt, Alan L</cp:lastModifiedBy>
  <cp:revision>2</cp:revision>
  <dcterms:created xsi:type="dcterms:W3CDTF">2025-01-09T18:51:00Z</dcterms:created>
  <dcterms:modified xsi:type="dcterms:W3CDTF">2025-01-09T18:52:00Z</dcterms:modified>
  <cp:category>Fax: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