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F0B15" w14:textId="77777777" w:rsidR="00B04377" w:rsidRPr="00C63EF1" w:rsidRDefault="003278FA" w:rsidP="009F02A8">
      <w:pPr>
        <w:pStyle w:val="Dateline"/>
        <w:tabs>
          <w:tab w:val="right" w:pos="9360"/>
        </w:tabs>
      </w:pPr>
      <w:proofErr w:type="spellStart"/>
      <w:r>
        <w:t>Xxx</w:t>
      </w:r>
      <w:proofErr w:type="spellEnd"/>
      <w:r w:rsidR="00B04377" w:rsidRPr="00C63EF1">
        <w:t>. ##, 20##</w:t>
      </w:r>
      <w:r w:rsidR="009F02A8">
        <w:tab/>
      </w:r>
    </w:p>
    <w:p w14:paraId="4CF8DACD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D469" w14:textId="77777777" w:rsidR="00EA4441" w:rsidRDefault="00EA4441" w:rsidP="003057A0">
      <w:r>
        <w:separator/>
      </w:r>
    </w:p>
  </w:endnote>
  <w:endnote w:type="continuationSeparator" w:id="0">
    <w:p w14:paraId="4DDCEC07" w14:textId="77777777" w:rsidR="00EA4441" w:rsidRDefault="00EA4441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8828C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21B52F12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AC33E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EBF3882" wp14:editId="08E7D90D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73777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8219F53" wp14:editId="5CE9F58A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BF388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3073777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8219F53" wp14:editId="5CE9F58A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17E8B15" wp14:editId="2EAA89C9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5EFE7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554707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7E8B15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65EFE7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554707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4C974" w14:textId="77777777" w:rsidR="00EA4441" w:rsidRDefault="00EA4441" w:rsidP="003057A0">
      <w:r>
        <w:separator/>
      </w:r>
    </w:p>
  </w:footnote>
  <w:footnote w:type="continuationSeparator" w:id="0">
    <w:p w14:paraId="544705E0" w14:textId="77777777" w:rsidR="00EA4441" w:rsidRDefault="00EA4441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6EF30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A88FE46" wp14:editId="7972ADA1">
              <wp:simplePos x="0" y="0"/>
              <wp:positionH relativeFrom="column">
                <wp:posOffset>1333501</wp:posOffset>
              </wp:positionH>
              <wp:positionV relativeFrom="paragraph">
                <wp:posOffset>381000</wp:posOffset>
              </wp:positionV>
              <wp:extent cx="473964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964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476DD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B4ED3A9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A1AD775" w14:textId="77777777" w:rsidR="00AB1C1A" w:rsidRDefault="00EA444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C30EE7CBD0354781B8DF8E9994F42FF7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62C86DE8" w14:textId="77777777" w:rsidR="00EA4BA8" w:rsidRPr="00C63EF1" w:rsidRDefault="00EA444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5A90BC32A2164801A0575039C9FA3BD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3E2D4548" w14:textId="77777777" w:rsidR="0082558C" w:rsidRPr="0082558C" w:rsidRDefault="00EA444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07FB998BCBD547A0BBFF4626E5C3E22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E53DD">
                                <w:t>401 SE Sixth St., Suite 212</w:t>
                              </w:r>
                              <w:r w:rsidR="00FE53DD">
                                <w:br/>
                                <w:t>Evansville, IN 47713</w:t>
                              </w:r>
                            </w:sdtContent>
                          </w:sdt>
                        </w:p>
                        <w:p w14:paraId="69C7B97D" w14:textId="77777777" w:rsidR="00EA4BA8" w:rsidRDefault="00EA4441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819020E8F2B6470BB893426728073C9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7722D">
                                <w:t>TOLL-FREE: 877-715-5299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B8A9DB47D97246588CE37C5FF6621C28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E23E48D" w14:textId="77777777" w:rsidR="009F0635" w:rsidRPr="003820D2" w:rsidRDefault="0087722D" w:rsidP="0082558C">
                              <w:pPr>
                                <w:pStyle w:val="Address"/>
                              </w:pPr>
                              <w:r>
                                <w:t>TOLL-FREE FAX: 855-455-4258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88FE4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pt;margin-top:30pt;width:373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" filled="f" stroked="f">
              <v:textbox>
                <w:txbxContent>
                  <w:p w14:paraId="2C476DD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B4ED3A9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A1AD775" w14:textId="77777777" w:rsidR="00AB1C1A" w:rsidRDefault="00EA444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C30EE7CBD0354781B8DF8E9994F42FF7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62C86DE8" w14:textId="77777777" w:rsidR="00EA4BA8" w:rsidRPr="00C63EF1" w:rsidRDefault="00EA444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5A90BC32A2164801A0575039C9FA3BDF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3E2D4548" w14:textId="77777777" w:rsidR="0082558C" w:rsidRPr="0082558C" w:rsidRDefault="00EA444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07FB998BCBD547A0BBFF4626E5C3E225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FE53DD">
                          <w:t>401 SE Sixth St., Suite 212</w:t>
                        </w:r>
                        <w:r w:rsidR="00FE53DD">
                          <w:br/>
                          <w:t>Evansville, IN 47713</w:t>
                        </w:r>
                      </w:sdtContent>
                    </w:sdt>
                  </w:p>
                  <w:p w14:paraId="69C7B97D" w14:textId="77777777" w:rsidR="00EA4BA8" w:rsidRDefault="00EA4441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819020E8F2B6470BB893426728073C9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87722D">
                          <w:t>TOLL-FREE: 877-715-5299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B8A9DB47D97246588CE37C5FF6621C28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E23E48D" w14:textId="77777777" w:rsidR="009F0635" w:rsidRPr="003820D2" w:rsidRDefault="0087722D" w:rsidP="0082558C">
                        <w:pPr>
                          <w:pStyle w:val="Address"/>
                        </w:pPr>
                        <w:r>
                          <w:t>TOLL-FREE FAX: 855-455-4258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3D09A66" wp14:editId="24C0426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8AC8BF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AAC6D62" wp14:editId="63ED0D3C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D09A66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548AC8BF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AAC6D62" wp14:editId="63ED0D3C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D9C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C7D9C"/>
    <w:rsid w:val="00400172"/>
    <w:rsid w:val="00412BFF"/>
    <w:rsid w:val="00492A68"/>
    <w:rsid w:val="004A31F0"/>
    <w:rsid w:val="004B0028"/>
    <w:rsid w:val="004C5B04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0F39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2A8"/>
    <w:rsid w:val="009F0635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91DED"/>
    <w:rsid w:val="00A921B8"/>
    <w:rsid w:val="00A97C9F"/>
    <w:rsid w:val="00AB1C1A"/>
    <w:rsid w:val="00AD20F1"/>
    <w:rsid w:val="00AE726E"/>
    <w:rsid w:val="00AF33F7"/>
    <w:rsid w:val="00AF4DE1"/>
    <w:rsid w:val="00B04377"/>
    <w:rsid w:val="00B07F48"/>
    <w:rsid w:val="00B177E8"/>
    <w:rsid w:val="00B320C6"/>
    <w:rsid w:val="00B86EC8"/>
    <w:rsid w:val="00BA3494"/>
    <w:rsid w:val="00BB5A8E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55E49"/>
    <w:rsid w:val="00E55F27"/>
    <w:rsid w:val="00E57189"/>
    <w:rsid w:val="00E67C9B"/>
    <w:rsid w:val="00E73DFF"/>
    <w:rsid w:val="00E90998"/>
    <w:rsid w:val="00EA2BDB"/>
    <w:rsid w:val="00EA4441"/>
    <w:rsid w:val="00EA4BA8"/>
    <w:rsid w:val="00EB5993"/>
    <w:rsid w:val="00EB7A64"/>
    <w:rsid w:val="00EC5C77"/>
    <w:rsid w:val="00EE56A6"/>
    <w:rsid w:val="00EE5F5A"/>
    <w:rsid w:val="00F42CAE"/>
    <w:rsid w:val="00F46CFE"/>
    <w:rsid w:val="00F84182"/>
    <w:rsid w:val="00FA5986"/>
    <w:rsid w:val="00FE53DD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798D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30EE7CBD0354781B8DF8E9994F42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EA4BB-8904-4A85-B87B-7D12C5888D1E}"/>
      </w:docPartPr>
      <w:docPartBody>
        <w:p w:rsidR="00C81202" w:rsidRDefault="00C81202">
          <w:pPr>
            <w:pStyle w:val="C30EE7CBD0354781B8DF8E9994F42FF7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5A90BC32A2164801A0575039C9FA3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81920-C1D5-4390-BAF8-AE92561D18CF}"/>
      </w:docPartPr>
      <w:docPartBody>
        <w:p w:rsidR="00C81202" w:rsidRDefault="00C81202">
          <w:pPr>
            <w:pStyle w:val="5A90BC32A2164801A0575039C9FA3BDF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07FB998BCBD547A0BBFF4626E5C3E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DFB1E-2089-4F9C-AE14-7ABFB543FF2D}"/>
      </w:docPartPr>
      <w:docPartBody>
        <w:p w:rsidR="00C81202" w:rsidRDefault="00C81202">
          <w:pPr>
            <w:pStyle w:val="07FB998BCBD547A0BBFF4626E5C3E225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19020E8F2B6470BB893426728073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756B0-54AA-42ED-842E-BBD56F0A2CEF}"/>
      </w:docPartPr>
      <w:docPartBody>
        <w:p w:rsidR="00C81202" w:rsidRDefault="00C81202">
          <w:pPr>
            <w:pStyle w:val="819020E8F2B6470BB893426728073C9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8A9DB47D97246588CE37C5FF6621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D7C7C-F3D3-47CE-8CD3-79878073CDFE}"/>
      </w:docPartPr>
      <w:docPartBody>
        <w:p w:rsidR="00C81202" w:rsidRDefault="00C81202">
          <w:pPr>
            <w:pStyle w:val="B8A9DB47D97246588CE37C5FF6621C28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202"/>
    <w:rsid w:val="00C81202"/>
    <w:rsid w:val="00E5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C30EE7CBD0354781B8DF8E9994F42FF7">
    <w:name w:val="C30EE7CBD0354781B8DF8E9994F42FF7"/>
  </w:style>
  <w:style w:type="paragraph" w:customStyle="1" w:styleId="5A90BC32A2164801A0575039C9FA3BDF">
    <w:name w:val="5A90BC32A2164801A0575039C9FA3BDF"/>
  </w:style>
  <w:style w:type="paragraph" w:customStyle="1" w:styleId="07FB998BCBD547A0BBFF4626E5C3E225">
    <w:name w:val="07FB998BCBD547A0BBFF4626E5C3E225"/>
  </w:style>
  <w:style w:type="paragraph" w:customStyle="1" w:styleId="819020E8F2B6470BB893426728073C99">
    <w:name w:val="819020E8F2B6470BB893426728073C99"/>
  </w:style>
  <w:style w:type="paragraph" w:customStyle="1" w:styleId="B8A9DB47D97246588CE37C5FF6621C28">
    <w:name w:val="B8A9DB47D97246588CE37C5FF6621C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Evansville-Downtown_VRS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877-715-5299 (V/VRS/711)</dc:subject>
  <dc:creator>Inkenbrandt, Alan L</dc:creator>
  <cp:keywords>FSSA</cp:keywords>
  <dc:description>401 SE Sixth St., Suite 212_x000d_
Evansville, IN 47713</dc:description>
  <cp:lastModifiedBy>Inkenbrandt, Alan L</cp:lastModifiedBy>
  <cp:revision>1</cp:revision>
  <dcterms:created xsi:type="dcterms:W3CDTF">2026-02-25T18:58:00Z</dcterms:created>
  <dcterms:modified xsi:type="dcterms:W3CDTF">2026-02-25T18:59:00Z</dcterms:modified>
  <cp:category>TOLL-FREE FAX: 855-455-4258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