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749F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555A40B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2C31" w14:textId="77777777" w:rsidR="009B7E70" w:rsidRDefault="009B7E70" w:rsidP="003057A0">
      <w:r>
        <w:separator/>
      </w:r>
    </w:p>
  </w:endnote>
  <w:endnote w:type="continuationSeparator" w:id="0">
    <w:p w14:paraId="78D877C8" w14:textId="77777777" w:rsidR="009B7E70" w:rsidRDefault="009B7E7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35589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F85283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522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5B37F6" wp14:editId="277EAD4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4F83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460A190" wp14:editId="0A22CED5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B37F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204F83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460A190" wp14:editId="0A22CED5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1C9B576" wp14:editId="72434CB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70FE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FEAFF1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9B57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EB70FE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FEAFF1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48E2" w14:textId="77777777" w:rsidR="009B7E70" w:rsidRDefault="009B7E70" w:rsidP="003057A0">
      <w:r>
        <w:separator/>
      </w:r>
    </w:p>
  </w:footnote>
  <w:footnote w:type="continuationSeparator" w:id="0">
    <w:p w14:paraId="2A0840F8" w14:textId="77777777" w:rsidR="009B7E70" w:rsidRDefault="009B7E7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6BD8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DF0346" wp14:editId="6D8D4FB2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27141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C1F98C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63345BFC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FBC4D3D4DBC542218E8DF4DA3C6D0626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AB9C928" w14:textId="36F7315F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9D0E99B3861C4883AFDC27856DED665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A0D88">
                                <w:t>Madison County Office</w:t>
                              </w:r>
                            </w:sdtContent>
                          </w:sdt>
                        </w:p>
                        <w:p w14:paraId="7466F1F9" w14:textId="3AF8F55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BFF16638CB884D1C91ECBDD550799CF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6A0D88">
                                <w:t>222 E. 10th St., Suite E</w:t>
                              </w:r>
                              <w:r w:rsidR="006A0D88">
                                <w:br/>
                                <w:t>Anderson, IN 46016-1734</w:t>
                              </w:r>
                            </w:sdtContent>
                          </w:sdt>
                        </w:p>
                        <w:p w14:paraId="2C5DD39F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094C676257A49DDAF36C0A3E2A343F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008CB19E64F146D7AE33CC22EDBAC838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68C3F79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F03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AE27141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C1F98C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63345BFC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FBC4D3D4DBC542218E8DF4DA3C6D0626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AB9C928" w14:textId="36F7315F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9D0E99B3861C4883AFDC27856DED665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A0D88">
                          <w:t>Madison County Office</w:t>
                        </w:r>
                      </w:sdtContent>
                    </w:sdt>
                  </w:p>
                  <w:p w14:paraId="7466F1F9" w14:textId="3AF8F55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BFF16638CB884D1C91ECBDD550799CF0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6A0D88">
                          <w:t>222 E. 10th St., Suite E</w:t>
                        </w:r>
                        <w:r w:rsidR="006A0D88">
                          <w:br/>
                          <w:t>Anderson, IN 46016-1734</w:t>
                        </w:r>
                      </w:sdtContent>
                    </w:sdt>
                  </w:p>
                  <w:p w14:paraId="2C5DD39F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094C676257A49DDAF36C0A3E2A343F6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008CB19E64F146D7AE33CC22EDBAC838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68C3F79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375380" wp14:editId="228B4ED0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E069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E6FCD31" wp14:editId="321FADF0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375380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BCE069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E6FCD31" wp14:editId="321FADF0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63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34DEF"/>
    <w:rsid w:val="00563C69"/>
    <w:rsid w:val="00566DC2"/>
    <w:rsid w:val="005904BD"/>
    <w:rsid w:val="005D7C34"/>
    <w:rsid w:val="00600787"/>
    <w:rsid w:val="0060311A"/>
    <w:rsid w:val="006402E3"/>
    <w:rsid w:val="006661BD"/>
    <w:rsid w:val="006A0D88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1F63"/>
    <w:rsid w:val="0099460B"/>
    <w:rsid w:val="009B7E70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72846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08DECB"/>
  <w15:chartTrackingRefBased/>
  <w15:docId w15:val="{16D2C92C-F0FD-4008-B95E-C044FAE5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C4D3D4DBC542218E8DF4DA3C6D0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4C678-BD81-477D-BEB5-9756A50FB4C6}"/>
      </w:docPartPr>
      <w:docPartBody>
        <w:p w:rsidR="00000000" w:rsidRDefault="00000000">
          <w:pPr>
            <w:pStyle w:val="FBC4D3D4DBC542218E8DF4DA3C6D0626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9D0E99B3861C4883AFDC27856DED6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9D27C-B8DB-4456-9293-C71BA1520843}"/>
      </w:docPartPr>
      <w:docPartBody>
        <w:p w:rsidR="00000000" w:rsidRDefault="00000000">
          <w:pPr>
            <w:pStyle w:val="9D0E99B3861C4883AFDC27856DED6658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BFF16638CB884D1C91ECBDD550799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8EED3-9BB1-44E5-92E5-5B0D5644EEEA}"/>
      </w:docPartPr>
      <w:docPartBody>
        <w:p w:rsidR="00000000" w:rsidRDefault="00000000">
          <w:pPr>
            <w:pStyle w:val="BFF16638CB884D1C91ECBDD550799CF0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094C676257A49DDAF36C0A3E2A3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DC353-4223-446E-9C0E-96AD622D72AD}"/>
      </w:docPartPr>
      <w:docPartBody>
        <w:p w:rsidR="00000000" w:rsidRDefault="00000000">
          <w:pPr>
            <w:pStyle w:val="5094C676257A49DDAF36C0A3E2A343F6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008CB19E64F146D7AE33CC22EDBAC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579DA-46D1-4230-B4D3-593B3F6037C9}"/>
      </w:docPartPr>
      <w:docPartBody>
        <w:p w:rsidR="00000000" w:rsidRDefault="00000000">
          <w:pPr>
            <w:pStyle w:val="008CB19E64F146D7AE33CC22EDBAC838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36"/>
    <w:rsid w:val="00BB6636"/>
    <w:rsid w:val="00C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FBC4D3D4DBC542218E8DF4DA3C6D0626">
    <w:name w:val="FBC4D3D4DBC542218E8DF4DA3C6D0626"/>
  </w:style>
  <w:style w:type="paragraph" w:customStyle="1" w:styleId="9D0E99B3861C4883AFDC27856DED6658">
    <w:name w:val="9D0E99B3861C4883AFDC27856DED6658"/>
  </w:style>
  <w:style w:type="paragraph" w:customStyle="1" w:styleId="BFF16638CB884D1C91ECBDD550799CF0">
    <w:name w:val="BFF16638CB884D1C91ECBDD550799CF0"/>
  </w:style>
  <w:style w:type="paragraph" w:customStyle="1" w:styleId="5094C676257A49DDAF36C0A3E2A343F6">
    <w:name w:val="5094C676257A49DDAF36C0A3E2A343F6"/>
  </w:style>
  <w:style w:type="paragraph" w:customStyle="1" w:styleId="008CB19E64F146D7AE33CC22EDBAC838">
    <w:name w:val="008CB19E64F146D7AE33CC22EDBAC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016B8A-E0E5-4258-9468-8AA60B83417C}"/>
</file>

<file path=customXml/itemProps3.xml><?xml version="1.0" encoding="utf-8"?>
<ds:datastoreItem xmlns:ds="http://schemas.openxmlformats.org/officeDocument/2006/customXml" ds:itemID="{13D8E779-944C-4B57-8460-CA3F713DDEEF}"/>
</file>

<file path=customXml/itemProps4.xml><?xml version="1.0" encoding="utf-8"?>
<ds:datastoreItem xmlns:ds="http://schemas.openxmlformats.org/officeDocument/2006/customXml" ds:itemID="{78D288A8-103D-41D4-97C5-0346AE92067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Madison County Office</dc:title>
  <dc:subject>VOICE: 800-403-0864</dc:subject>
  <dc:creator>Runkle, Tyson R</dc:creator>
  <cp:keywords>FSSA</cp:keywords>
  <dc:description>222 E. 10th St., Suite E_x000d_
Anderson, IN 46016-1734</dc:description>
  <cp:lastModifiedBy>Runkle, Tyson R</cp:lastModifiedBy>
  <cp:revision>2</cp:revision>
  <dcterms:created xsi:type="dcterms:W3CDTF">2025-01-09T20:46:00Z</dcterms:created>
  <dcterms:modified xsi:type="dcterms:W3CDTF">2025-01-09T20:47:00Z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