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85AA2" w14:textId="5F31F617" w:rsidR="00B4427C" w:rsidRDefault="00A1275E" w:rsidP="00177D33">
      <w:pPr>
        <w:pStyle w:val="Heading1"/>
      </w:pPr>
      <w:bookmarkStart w:id="0" w:name="_Toc145507558"/>
      <w:r>
        <w:t xml:space="preserve">Virtual </w:t>
      </w:r>
      <w:r w:rsidR="00B55211">
        <w:t xml:space="preserve">Public </w:t>
      </w:r>
      <w:r w:rsidR="00012AE1">
        <w:t>Meeting</w:t>
      </w:r>
      <w:bookmarkEnd w:id="0"/>
      <w:r w:rsidR="006A7505">
        <w:t xml:space="preserve"> Plan Checklist</w:t>
      </w:r>
    </w:p>
    <w:p w14:paraId="00DEEC96" w14:textId="77777777" w:rsidR="006A7505" w:rsidRPr="00012AE1" w:rsidRDefault="006A7505" w:rsidP="006A7505">
      <w:pPr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For more information on public meeting</w:t>
      </w:r>
      <w:r w:rsidRPr="00012AE1">
        <w:rPr>
          <w:rFonts w:cstheme="minorHAnsi"/>
          <w:b/>
          <w:sz w:val="20"/>
          <w:szCs w:val="20"/>
        </w:rPr>
        <w:t xml:space="preserve"> templates, guidance documents, and examples</w:t>
      </w:r>
      <w:r>
        <w:rPr>
          <w:rFonts w:cstheme="minorHAnsi"/>
          <w:b/>
          <w:sz w:val="20"/>
          <w:szCs w:val="20"/>
        </w:rPr>
        <w:t>, please refer to INDOT’s Public Involvement Toolbox website</w:t>
      </w:r>
      <w:r w:rsidRPr="00012AE1">
        <w:rPr>
          <w:rFonts w:cstheme="minorHAnsi"/>
          <w:b/>
          <w:sz w:val="20"/>
          <w:szCs w:val="20"/>
        </w:rPr>
        <w:t>.</w:t>
      </w:r>
    </w:p>
    <w:p w14:paraId="39FF3EE1" w14:textId="77777777" w:rsidR="00012AE1" w:rsidRPr="00012AE1" w:rsidRDefault="00012AE1" w:rsidP="00012AE1">
      <w:pPr>
        <w:rPr>
          <w:rFonts w:cstheme="minorHAnsi"/>
          <w:b/>
          <w:sz w:val="20"/>
          <w:szCs w:val="20"/>
        </w:rPr>
      </w:pPr>
    </w:p>
    <w:p w14:paraId="55DCD599" w14:textId="389109F9" w:rsidR="00DD18A1" w:rsidRPr="006A7505" w:rsidRDefault="006A4484" w:rsidP="006A7505">
      <w:pPr>
        <w:pStyle w:val="BodyText"/>
        <w:rPr>
          <w:rFonts w:cstheme="minorHAnsi"/>
          <w:bCs/>
        </w:rPr>
      </w:pPr>
      <w:r>
        <w:rPr>
          <w:rFonts w:cstheme="minorHAnsi"/>
          <w:bCs/>
        </w:rPr>
        <w:t>Des/ Contract #:</w:t>
      </w:r>
      <w:r w:rsidRPr="00012AE1">
        <w:rPr>
          <w:rFonts w:cstheme="minorHAnsi"/>
          <w:bCs/>
        </w:rPr>
        <w:t xml:space="preserve"> </w:t>
      </w:r>
      <w:r w:rsidR="00012AE1" w:rsidRPr="00012AE1">
        <w:rPr>
          <w:rFonts w:cstheme="minorHAnsi"/>
          <w:bCs/>
        </w:rPr>
        <w:t>___________________</w:t>
      </w:r>
      <w:r w:rsidR="006A7505">
        <w:rPr>
          <w:rFonts w:cstheme="minorHAnsi"/>
          <w:bCs/>
        </w:rPr>
        <w:t xml:space="preserve">________      </w:t>
      </w:r>
      <w:r w:rsidR="00012AE1" w:rsidRPr="00012AE1">
        <w:rPr>
          <w:rFonts w:cstheme="minorHAnsi"/>
          <w:bCs/>
        </w:rPr>
        <w:t>Project Name:__________________</w:t>
      </w:r>
      <w:r w:rsidR="006A7505">
        <w:rPr>
          <w:rFonts w:cstheme="minorHAnsi"/>
          <w:bCs/>
        </w:rPr>
        <w:t>_______________________________________</w:t>
      </w:r>
    </w:p>
    <w:tbl>
      <w:tblPr>
        <w:tblStyle w:val="TableGrid"/>
        <w:tblW w:w="5000" w:type="pct"/>
        <w:jc w:val="center"/>
        <w:tblBorders>
          <w:top w:val="single" w:sz="4" w:space="0" w:color="D9D9D9" w:themeColor="background2" w:themeShade="D9"/>
          <w:left w:val="single" w:sz="4" w:space="0" w:color="D9D9D9" w:themeColor="background2" w:themeShade="D9"/>
          <w:bottom w:val="single" w:sz="4" w:space="0" w:color="D9D9D9" w:themeColor="background2" w:themeShade="D9"/>
          <w:right w:val="single" w:sz="4" w:space="0" w:color="D9D9D9" w:themeColor="background2" w:themeShade="D9"/>
          <w:insideH w:val="single" w:sz="4" w:space="0" w:color="D9D9D9" w:themeColor="background2" w:themeShade="D9"/>
          <w:insideV w:val="single" w:sz="4" w:space="0" w:color="D9D9D9" w:themeColor="background2" w:themeShade="D9"/>
        </w:tblBorders>
        <w:tblLook w:val="04A0" w:firstRow="1" w:lastRow="0" w:firstColumn="1" w:lastColumn="0" w:noHBand="0" w:noVBand="1"/>
      </w:tblPr>
      <w:tblGrid>
        <w:gridCol w:w="743"/>
        <w:gridCol w:w="2968"/>
        <w:gridCol w:w="605"/>
        <w:gridCol w:w="4949"/>
        <w:gridCol w:w="485"/>
        <w:gridCol w:w="2741"/>
      </w:tblGrid>
      <w:tr w:rsidR="008F7103" w:rsidRPr="006A7505" w14:paraId="5D0A8E02" w14:textId="77777777" w:rsidTr="006A7505">
        <w:trPr>
          <w:jc w:val="center"/>
        </w:trPr>
        <w:tc>
          <w:tcPr>
            <w:tcW w:w="1485" w:type="pct"/>
            <w:gridSpan w:val="2"/>
            <w:shd w:val="clear" w:color="auto" w:fill="00338D"/>
          </w:tcPr>
          <w:p w14:paraId="61B00D2E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b/>
                <w:sz w:val="18"/>
                <w:szCs w:val="18"/>
              </w:rPr>
              <w:t>MEETING DETAILS</w:t>
            </w:r>
          </w:p>
        </w:tc>
        <w:tc>
          <w:tcPr>
            <w:tcW w:w="2223" w:type="pct"/>
            <w:gridSpan w:val="2"/>
            <w:shd w:val="clear" w:color="auto" w:fill="00338D"/>
          </w:tcPr>
          <w:p w14:paraId="39F684F6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b/>
                <w:sz w:val="18"/>
                <w:szCs w:val="18"/>
              </w:rPr>
              <w:t>HANDOUTS/DISPLAYS/EXHIBITS</w:t>
            </w:r>
          </w:p>
        </w:tc>
        <w:tc>
          <w:tcPr>
            <w:tcW w:w="1291" w:type="pct"/>
            <w:gridSpan w:val="2"/>
            <w:shd w:val="clear" w:color="auto" w:fill="00338D"/>
          </w:tcPr>
          <w:p w14:paraId="4157B6BF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b/>
                <w:sz w:val="18"/>
                <w:szCs w:val="18"/>
              </w:rPr>
              <w:t>DOCUMENTS</w:t>
            </w:r>
          </w:p>
        </w:tc>
      </w:tr>
      <w:tr w:rsidR="006A7505" w:rsidRPr="006A7505" w14:paraId="2433145D" w14:textId="77777777" w:rsidTr="006A7505">
        <w:trPr>
          <w:jc w:val="center"/>
        </w:trPr>
        <w:tc>
          <w:tcPr>
            <w:tcW w:w="1485" w:type="pct"/>
            <w:gridSpan w:val="2"/>
          </w:tcPr>
          <w:p w14:paraId="2F3C3ADD" w14:textId="09484B19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b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Date</w:t>
            </w:r>
            <w:r>
              <w:rPr>
                <w:rFonts w:cstheme="minorHAnsi"/>
                <w:color w:val="000000"/>
                <w:sz w:val="18"/>
                <w:szCs w:val="18"/>
              </w:rPr>
              <w:t>:</w:t>
            </w:r>
          </w:p>
        </w:tc>
        <w:tc>
          <w:tcPr>
            <w:tcW w:w="242" w:type="pct"/>
          </w:tcPr>
          <w:p w14:paraId="34AAF6F2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981" w:type="pct"/>
          </w:tcPr>
          <w:p w14:paraId="1DD06068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Agenda</w:t>
            </w:r>
          </w:p>
        </w:tc>
        <w:tc>
          <w:tcPr>
            <w:tcW w:w="194" w:type="pct"/>
          </w:tcPr>
          <w:p w14:paraId="5E0F3BFD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097" w:type="pct"/>
          </w:tcPr>
          <w:p w14:paraId="097D3A52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Technical Reports</w:t>
            </w:r>
          </w:p>
        </w:tc>
      </w:tr>
      <w:tr w:rsidR="006A7505" w:rsidRPr="006A7505" w14:paraId="0A0058C2" w14:textId="77777777" w:rsidTr="006A7505">
        <w:trPr>
          <w:jc w:val="center"/>
        </w:trPr>
        <w:tc>
          <w:tcPr>
            <w:tcW w:w="1485" w:type="pct"/>
            <w:gridSpan w:val="2"/>
          </w:tcPr>
          <w:p w14:paraId="76A0DDD4" w14:textId="6BD45D02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Time</w:t>
            </w:r>
            <w:r>
              <w:rPr>
                <w:rFonts w:cstheme="minorHAnsi"/>
                <w:color w:val="000000"/>
                <w:sz w:val="18"/>
                <w:szCs w:val="18"/>
              </w:rPr>
              <w:t>:</w:t>
            </w:r>
          </w:p>
        </w:tc>
        <w:tc>
          <w:tcPr>
            <w:tcW w:w="242" w:type="pct"/>
          </w:tcPr>
          <w:p w14:paraId="146AF5B8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981" w:type="pct"/>
          </w:tcPr>
          <w:p w14:paraId="6661564E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Sign-in Sheet</w:t>
            </w:r>
          </w:p>
        </w:tc>
        <w:tc>
          <w:tcPr>
            <w:tcW w:w="194" w:type="pct"/>
          </w:tcPr>
          <w:p w14:paraId="3F38CC99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097" w:type="pct"/>
          </w:tcPr>
          <w:p w14:paraId="010DD065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Environmental Reports</w:t>
            </w:r>
          </w:p>
        </w:tc>
      </w:tr>
      <w:tr w:rsidR="006A7505" w:rsidRPr="006A7505" w14:paraId="2E0A9D27" w14:textId="77777777" w:rsidTr="006A7505">
        <w:trPr>
          <w:jc w:val="center"/>
        </w:trPr>
        <w:tc>
          <w:tcPr>
            <w:tcW w:w="1485" w:type="pct"/>
            <w:gridSpan w:val="2"/>
          </w:tcPr>
          <w:p w14:paraId="716B84B5" w14:textId="5B07F373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b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6A7505">
              <w:rPr>
                <w:rFonts w:eastAsiaTheme="majorEastAsia" w:cstheme="minorHAnsi"/>
                <w:sz w:val="18"/>
                <w:szCs w:val="18"/>
              </w:rPr>
              <w:t>Presentation Time</w:t>
            </w:r>
            <w:r>
              <w:rPr>
                <w:rFonts w:eastAsiaTheme="majorEastAsia" w:cstheme="minorHAnsi"/>
                <w:sz w:val="18"/>
                <w:szCs w:val="18"/>
              </w:rPr>
              <w:t>:</w:t>
            </w:r>
          </w:p>
        </w:tc>
        <w:tc>
          <w:tcPr>
            <w:tcW w:w="242" w:type="pct"/>
          </w:tcPr>
          <w:p w14:paraId="44CEFA41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981" w:type="pct"/>
          </w:tcPr>
          <w:p w14:paraId="53637C09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Project Mapping w/Construction Limits, Alternative(s), &amp; Impacts Clearly Defined</w:t>
            </w:r>
          </w:p>
        </w:tc>
        <w:tc>
          <w:tcPr>
            <w:tcW w:w="194" w:type="pct"/>
          </w:tcPr>
          <w:p w14:paraId="2A9A38BE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097" w:type="pct"/>
          </w:tcPr>
          <w:p w14:paraId="797F91D5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Environmental Document</w:t>
            </w:r>
          </w:p>
        </w:tc>
      </w:tr>
      <w:tr w:rsidR="006A7505" w:rsidRPr="006A7505" w14:paraId="7020E0EF" w14:textId="77777777" w:rsidTr="006A7505">
        <w:trPr>
          <w:jc w:val="center"/>
        </w:trPr>
        <w:tc>
          <w:tcPr>
            <w:tcW w:w="1485" w:type="pct"/>
            <w:gridSpan w:val="2"/>
          </w:tcPr>
          <w:p w14:paraId="55BE9631" w14:textId="744A87A3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bCs/>
                <w:sz w:val="18"/>
                <w:szCs w:val="18"/>
              </w:rPr>
            </w:pPr>
            <w:r>
              <w:rPr>
                <w:rFonts w:eastAsiaTheme="majorEastAsia" w:cstheme="minorHAnsi"/>
                <w:bCs/>
                <w:sz w:val="18"/>
                <w:szCs w:val="18"/>
              </w:rPr>
              <w:t>Virtual Platform:</w:t>
            </w:r>
          </w:p>
        </w:tc>
        <w:tc>
          <w:tcPr>
            <w:tcW w:w="242" w:type="pct"/>
          </w:tcPr>
          <w:p w14:paraId="0B94BAE2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981" w:type="pct"/>
          </w:tcPr>
          <w:p w14:paraId="63D224D9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Project History/Purpose &amp; Need</w:t>
            </w:r>
          </w:p>
        </w:tc>
        <w:tc>
          <w:tcPr>
            <w:tcW w:w="194" w:type="pct"/>
          </w:tcPr>
          <w:p w14:paraId="0FDC943E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097" w:type="pct"/>
          </w:tcPr>
          <w:p w14:paraId="1C2FC839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Alternatives Evaluation Report</w:t>
            </w:r>
          </w:p>
        </w:tc>
      </w:tr>
      <w:tr w:rsidR="008F7103" w:rsidRPr="006A7505" w14:paraId="3CCE2806" w14:textId="77777777" w:rsidTr="006A7505">
        <w:trPr>
          <w:jc w:val="center"/>
        </w:trPr>
        <w:tc>
          <w:tcPr>
            <w:tcW w:w="1485" w:type="pct"/>
            <w:gridSpan w:val="2"/>
            <w:shd w:val="clear" w:color="auto" w:fill="F2F2F2" w:themeFill="background2" w:themeFillShade="F2"/>
          </w:tcPr>
          <w:p w14:paraId="386233CD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b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b/>
                <w:sz w:val="18"/>
                <w:szCs w:val="18"/>
              </w:rPr>
              <w:t>NOTIFICATION METHODS</w:t>
            </w:r>
          </w:p>
        </w:tc>
        <w:tc>
          <w:tcPr>
            <w:tcW w:w="242" w:type="pct"/>
          </w:tcPr>
          <w:p w14:paraId="2A6A066E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981" w:type="pct"/>
          </w:tcPr>
          <w:p w14:paraId="40858453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Project Description</w:t>
            </w:r>
          </w:p>
        </w:tc>
        <w:tc>
          <w:tcPr>
            <w:tcW w:w="194" w:type="pct"/>
          </w:tcPr>
          <w:p w14:paraId="5D32403D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097" w:type="pct"/>
          </w:tcPr>
          <w:p w14:paraId="6BD74710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Feasibility Study</w:t>
            </w:r>
          </w:p>
        </w:tc>
      </w:tr>
      <w:tr w:rsidR="008F7103" w:rsidRPr="006A7505" w14:paraId="69B62043" w14:textId="77777777" w:rsidTr="006A7505">
        <w:trPr>
          <w:jc w:val="center"/>
        </w:trPr>
        <w:tc>
          <w:tcPr>
            <w:tcW w:w="297" w:type="pct"/>
            <w:vAlign w:val="bottom"/>
          </w:tcPr>
          <w:p w14:paraId="4BE247B8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8" w:type="pct"/>
          </w:tcPr>
          <w:p w14:paraId="42E63A01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b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Public Notification Letter</w:t>
            </w:r>
          </w:p>
        </w:tc>
        <w:tc>
          <w:tcPr>
            <w:tcW w:w="242" w:type="pct"/>
          </w:tcPr>
          <w:p w14:paraId="154C223D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981" w:type="pct"/>
          </w:tcPr>
          <w:p w14:paraId="24CA4AE4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Right-of-Way Plan Sheets (Aerial w/parcel lines)</w:t>
            </w:r>
          </w:p>
        </w:tc>
        <w:tc>
          <w:tcPr>
            <w:tcW w:w="194" w:type="pct"/>
          </w:tcPr>
          <w:p w14:paraId="7FA7C04D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097" w:type="pct"/>
          </w:tcPr>
          <w:p w14:paraId="61894202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Traffic Study</w:t>
            </w:r>
          </w:p>
        </w:tc>
      </w:tr>
      <w:tr w:rsidR="008F7103" w:rsidRPr="006A7505" w14:paraId="0F2EE49C" w14:textId="77777777" w:rsidTr="006A7505">
        <w:trPr>
          <w:jc w:val="center"/>
        </w:trPr>
        <w:tc>
          <w:tcPr>
            <w:tcW w:w="297" w:type="pct"/>
            <w:vAlign w:val="bottom"/>
          </w:tcPr>
          <w:p w14:paraId="0B00ACDE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8" w:type="pct"/>
          </w:tcPr>
          <w:p w14:paraId="33F48429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b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Stakeholder Notification/Invitation</w:t>
            </w:r>
          </w:p>
        </w:tc>
        <w:tc>
          <w:tcPr>
            <w:tcW w:w="242" w:type="pct"/>
          </w:tcPr>
          <w:p w14:paraId="467EE59F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981" w:type="pct"/>
          </w:tcPr>
          <w:p w14:paraId="0D3BDE9B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Design Plans</w:t>
            </w:r>
          </w:p>
        </w:tc>
        <w:tc>
          <w:tcPr>
            <w:tcW w:w="194" w:type="pct"/>
          </w:tcPr>
          <w:p w14:paraId="4CD78B9E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097" w:type="pct"/>
          </w:tcPr>
          <w:p w14:paraId="041405CB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Safety Study</w:t>
            </w:r>
          </w:p>
        </w:tc>
      </w:tr>
      <w:tr w:rsidR="008F7103" w:rsidRPr="006A7505" w14:paraId="51808018" w14:textId="77777777" w:rsidTr="006A7505">
        <w:trPr>
          <w:jc w:val="center"/>
        </w:trPr>
        <w:tc>
          <w:tcPr>
            <w:tcW w:w="297" w:type="pct"/>
            <w:vAlign w:val="bottom"/>
          </w:tcPr>
          <w:p w14:paraId="1505006D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8" w:type="pct"/>
            <w:vAlign w:val="center"/>
          </w:tcPr>
          <w:p w14:paraId="7BEE2192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b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News Release</w:t>
            </w:r>
          </w:p>
        </w:tc>
        <w:tc>
          <w:tcPr>
            <w:tcW w:w="242" w:type="pct"/>
          </w:tcPr>
          <w:p w14:paraId="798AE548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981" w:type="pct"/>
          </w:tcPr>
          <w:p w14:paraId="608AF61D" w14:textId="7C6D757C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Environmental Resources (Noise, Section 106, Section 4(f))</w:t>
            </w:r>
          </w:p>
        </w:tc>
        <w:tc>
          <w:tcPr>
            <w:tcW w:w="194" w:type="pct"/>
          </w:tcPr>
          <w:p w14:paraId="4E109339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097" w:type="pct"/>
          </w:tcPr>
          <w:p w14:paraId="6CECBFA1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08F7103" w:rsidRPr="006A7505" w14:paraId="37D6F006" w14:textId="77777777" w:rsidTr="006A7505">
        <w:trPr>
          <w:jc w:val="center"/>
        </w:trPr>
        <w:tc>
          <w:tcPr>
            <w:tcW w:w="297" w:type="pct"/>
            <w:vAlign w:val="bottom"/>
          </w:tcPr>
          <w:p w14:paraId="49BEF541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88" w:type="pct"/>
          </w:tcPr>
          <w:p w14:paraId="3DD3A4F7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Newspaper Advertisement</w:t>
            </w:r>
          </w:p>
        </w:tc>
        <w:tc>
          <w:tcPr>
            <w:tcW w:w="242" w:type="pct"/>
          </w:tcPr>
          <w:p w14:paraId="7B6C7636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981" w:type="pct"/>
          </w:tcPr>
          <w:p w14:paraId="0AFFF7B2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Impacts Matrix</w:t>
            </w:r>
          </w:p>
        </w:tc>
        <w:tc>
          <w:tcPr>
            <w:tcW w:w="1291" w:type="pct"/>
            <w:gridSpan w:val="2"/>
            <w:shd w:val="clear" w:color="auto" w:fill="F2F2F2" w:themeFill="background2" w:themeFillShade="F2"/>
          </w:tcPr>
          <w:p w14:paraId="18CE27BB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b/>
                <w:sz w:val="18"/>
                <w:szCs w:val="18"/>
              </w:rPr>
              <w:t>OTHER PI ACTIVITIES</w:t>
            </w:r>
          </w:p>
        </w:tc>
      </w:tr>
      <w:tr w:rsidR="008F7103" w:rsidRPr="006A7505" w14:paraId="1397D7E2" w14:textId="77777777" w:rsidTr="006A7505">
        <w:trPr>
          <w:jc w:val="center"/>
        </w:trPr>
        <w:tc>
          <w:tcPr>
            <w:tcW w:w="297" w:type="pct"/>
            <w:vAlign w:val="bottom"/>
          </w:tcPr>
          <w:p w14:paraId="4BC2EDC5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8" w:type="pct"/>
          </w:tcPr>
          <w:p w14:paraId="1028855F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b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Newsletter</w:t>
            </w:r>
          </w:p>
        </w:tc>
        <w:tc>
          <w:tcPr>
            <w:tcW w:w="242" w:type="pct"/>
          </w:tcPr>
          <w:p w14:paraId="7D914914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981" w:type="pct"/>
          </w:tcPr>
          <w:p w14:paraId="49AD6D9D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Comment Form</w:t>
            </w:r>
          </w:p>
        </w:tc>
        <w:tc>
          <w:tcPr>
            <w:tcW w:w="194" w:type="pct"/>
          </w:tcPr>
          <w:p w14:paraId="1D5308DD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097" w:type="pct"/>
          </w:tcPr>
          <w:p w14:paraId="1587BE2F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Stakeholder Consultation</w:t>
            </w:r>
          </w:p>
        </w:tc>
      </w:tr>
      <w:tr w:rsidR="008F7103" w:rsidRPr="006A7505" w14:paraId="4C571622" w14:textId="77777777" w:rsidTr="006A7505">
        <w:trPr>
          <w:jc w:val="center"/>
        </w:trPr>
        <w:tc>
          <w:tcPr>
            <w:tcW w:w="297" w:type="pct"/>
          </w:tcPr>
          <w:p w14:paraId="4341C587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188" w:type="pct"/>
          </w:tcPr>
          <w:p w14:paraId="4D43B05F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b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Mail Insert</w:t>
            </w:r>
          </w:p>
        </w:tc>
        <w:tc>
          <w:tcPr>
            <w:tcW w:w="242" w:type="pct"/>
          </w:tcPr>
          <w:p w14:paraId="38D20EAB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981" w:type="pct"/>
          </w:tcPr>
          <w:p w14:paraId="6D898E02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Sign-up for project e-mail updates/newsletters</w:t>
            </w:r>
          </w:p>
        </w:tc>
        <w:tc>
          <w:tcPr>
            <w:tcW w:w="194" w:type="pct"/>
          </w:tcPr>
          <w:p w14:paraId="5119E567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097" w:type="pct"/>
          </w:tcPr>
          <w:p w14:paraId="698271DD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Stakeholder Meetings</w:t>
            </w:r>
          </w:p>
        </w:tc>
      </w:tr>
      <w:tr w:rsidR="008F7103" w:rsidRPr="006A7505" w14:paraId="131BA25C" w14:textId="77777777" w:rsidTr="006A7505">
        <w:trPr>
          <w:jc w:val="center"/>
        </w:trPr>
        <w:tc>
          <w:tcPr>
            <w:tcW w:w="297" w:type="pct"/>
          </w:tcPr>
          <w:p w14:paraId="43F8F0F1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188" w:type="pct"/>
          </w:tcPr>
          <w:p w14:paraId="4040182E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b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Project Website</w:t>
            </w:r>
          </w:p>
        </w:tc>
        <w:tc>
          <w:tcPr>
            <w:tcW w:w="242" w:type="pct"/>
          </w:tcPr>
          <w:p w14:paraId="75EC7340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981" w:type="pct"/>
          </w:tcPr>
          <w:p w14:paraId="0B0E5697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NEPA Assignment Poster/Brochures</w:t>
            </w:r>
          </w:p>
        </w:tc>
        <w:tc>
          <w:tcPr>
            <w:tcW w:w="194" w:type="pct"/>
          </w:tcPr>
          <w:p w14:paraId="401C878B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097" w:type="pct"/>
          </w:tcPr>
          <w:p w14:paraId="2188AB2D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Workshops</w:t>
            </w:r>
          </w:p>
        </w:tc>
      </w:tr>
      <w:tr w:rsidR="008F7103" w:rsidRPr="006A7505" w14:paraId="3DB83BCC" w14:textId="77777777" w:rsidTr="006A7505">
        <w:trPr>
          <w:jc w:val="center"/>
        </w:trPr>
        <w:tc>
          <w:tcPr>
            <w:tcW w:w="297" w:type="pct"/>
          </w:tcPr>
          <w:p w14:paraId="26306210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188" w:type="pct"/>
          </w:tcPr>
          <w:p w14:paraId="292ED3F5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Social Media</w:t>
            </w:r>
          </w:p>
        </w:tc>
        <w:tc>
          <w:tcPr>
            <w:tcW w:w="242" w:type="pct"/>
          </w:tcPr>
          <w:p w14:paraId="0486372C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981" w:type="pct"/>
          </w:tcPr>
          <w:p w14:paraId="2BFF4C4E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b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Consulting Party Applications (if applicable)</w:t>
            </w:r>
          </w:p>
        </w:tc>
        <w:tc>
          <w:tcPr>
            <w:tcW w:w="194" w:type="pct"/>
          </w:tcPr>
          <w:p w14:paraId="7C1F2473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097" w:type="pct"/>
          </w:tcPr>
          <w:p w14:paraId="51C640FE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Focus Groups</w:t>
            </w:r>
          </w:p>
        </w:tc>
      </w:tr>
      <w:tr w:rsidR="008F7103" w:rsidRPr="006A7505" w14:paraId="24FDFEB7" w14:textId="77777777" w:rsidTr="006A7505">
        <w:trPr>
          <w:jc w:val="center"/>
        </w:trPr>
        <w:tc>
          <w:tcPr>
            <w:tcW w:w="297" w:type="pct"/>
          </w:tcPr>
          <w:p w14:paraId="5FDACDAF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188" w:type="pct"/>
          </w:tcPr>
          <w:p w14:paraId="6811A4D6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Email Notification</w:t>
            </w:r>
          </w:p>
        </w:tc>
        <w:tc>
          <w:tcPr>
            <w:tcW w:w="242" w:type="pct"/>
          </w:tcPr>
          <w:p w14:paraId="07EDA606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981" w:type="pct"/>
          </w:tcPr>
          <w:p w14:paraId="4306E675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Open Microphone Registration (if applicable) &amp; Guidelines/Ground Rules</w:t>
            </w:r>
          </w:p>
        </w:tc>
        <w:tc>
          <w:tcPr>
            <w:tcW w:w="194" w:type="pct"/>
          </w:tcPr>
          <w:p w14:paraId="7AC3EBC5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097" w:type="pct"/>
          </w:tcPr>
          <w:p w14:paraId="4938D987" w14:textId="77777777" w:rsidR="008F7103" w:rsidRPr="006A7505" w:rsidRDefault="008F7103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Media Presentations</w:t>
            </w:r>
          </w:p>
        </w:tc>
      </w:tr>
      <w:tr w:rsidR="006A7505" w:rsidRPr="006A7505" w14:paraId="4C0C2CD7" w14:textId="77777777" w:rsidTr="006A7505">
        <w:trPr>
          <w:jc w:val="center"/>
        </w:trPr>
        <w:tc>
          <w:tcPr>
            <w:tcW w:w="1485" w:type="pct"/>
            <w:gridSpan w:val="2"/>
            <w:vMerge w:val="restart"/>
          </w:tcPr>
          <w:p w14:paraId="00F206ED" w14:textId="2D7ABD98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b/>
                <w:bCs/>
                <w:sz w:val="18"/>
                <w:szCs w:val="18"/>
              </w:rPr>
              <w:t>Notes</w:t>
            </w:r>
            <w:r>
              <w:rPr>
                <w:rFonts w:eastAsiaTheme="majorEastAsia" w:cstheme="minorHAnsi"/>
                <w:sz w:val="18"/>
                <w:szCs w:val="18"/>
              </w:rPr>
              <w:t>:</w:t>
            </w:r>
          </w:p>
        </w:tc>
        <w:tc>
          <w:tcPr>
            <w:tcW w:w="242" w:type="pct"/>
          </w:tcPr>
          <w:p w14:paraId="60007562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981" w:type="pct"/>
          </w:tcPr>
          <w:p w14:paraId="0CA40ECB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Project Manager Business Cards</w:t>
            </w:r>
          </w:p>
        </w:tc>
        <w:tc>
          <w:tcPr>
            <w:tcW w:w="194" w:type="pct"/>
          </w:tcPr>
          <w:p w14:paraId="0CD826B0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097" w:type="pct"/>
          </w:tcPr>
          <w:p w14:paraId="5B50F677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Resource-Specific PI (Noise, Section 106, etc.)</w:t>
            </w:r>
          </w:p>
        </w:tc>
      </w:tr>
      <w:tr w:rsidR="006A7505" w:rsidRPr="006A7505" w14:paraId="0BEC355B" w14:textId="77777777" w:rsidTr="006A7505">
        <w:trPr>
          <w:jc w:val="center"/>
        </w:trPr>
        <w:tc>
          <w:tcPr>
            <w:tcW w:w="1485" w:type="pct"/>
            <w:gridSpan w:val="2"/>
            <w:vMerge/>
          </w:tcPr>
          <w:p w14:paraId="2FFE7BA6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242" w:type="pct"/>
          </w:tcPr>
          <w:p w14:paraId="50DA62ED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981" w:type="pct"/>
          </w:tcPr>
          <w:p w14:paraId="6511ECD8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Existing &amp; Future Conditions Picture(s)/Artist Rendering(s)</w:t>
            </w:r>
          </w:p>
        </w:tc>
        <w:tc>
          <w:tcPr>
            <w:tcW w:w="1291" w:type="pct"/>
            <w:gridSpan w:val="2"/>
            <w:vMerge w:val="restart"/>
          </w:tcPr>
          <w:p w14:paraId="6057307E" w14:textId="71981958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b/>
                <w:sz w:val="18"/>
                <w:szCs w:val="18"/>
              </w:rPr>
            </w:pPr>
            <w:r>
              <w:rPr>
                <w:rFonts w:eastAsiaTheme="majorEastAsia" w:cstheme="minorHAnsi"/>
                <w:b/>
                <w:sz w:val="18"/>
                <w:szCs w:val="18"/>
              </w:rPr>
              <w:t>Notes:</w:t>
            </w:r>
          </w:p>
        </w:tc>
      </w:tr>
      <w:tr w:rsidR="006A7505" w:rsidRPr="006A7505" w14:paraId="4DDBDBA8" w14:textId="77777777" w:rsidTr="006A7505">
        <w:trPr>
          <w:jc w:val="center"/>
        </w:trPr>
        <w:tc>
          <w:tcPr>
            <w:tcW w:w="1485" w:type="pct"/>
            <w:gridSpan w:val="2"/>
            <w:vMerge/>
          </w:tcPr>
          <w:p w14:paraId="295A79EE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242" w:type="pct"/>
          </w:tcPr>
          <w:p w14:paraId="0F04781B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981" w:type="pct"/>
          </w:tcPr>
          <w:p w14:paraId="398052B7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Project Timeline</w:t>
            </w:r>
          </w:p>
        </w:tc>
        <w:tc>
          <w:tcPr>
            <w:tcW w:w="1291" w:type="pct"/>
            <w:gridSpan w:val="2"/>
            <w:vMerge/>
          </w:tcPr>
          <w:p w14:paraId="01B9BEDD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06A7505" w:rsidRPr="006A7505" w14:paraId="462BB9E2" w14:textId="77777777" w:rsidTr="006A7505">
        <w:trPr>
          <w:jc w:val="center"/>
        </w:trPr>
        <w:tc>
          <w:tcPr>
            <w:tcW w:w="1485" w:type="pct"/>
            <w:gridSpan w:val="2"/>
            <w:vMerge/>
          </w:tcPr>
          <w:p w14:paraId="7586854B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242" w:type="pct"/>
          </w:tcPr>
          <w:p w14:paraId="44B48D40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981" w:type="pct"/>
          </w:tcPr>
          <w:p w14:paraId="5D9BA598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Decision-Making Process chart that shows next steps</w:t>
            </w:r>
          </w:p>
        </w:tc>
        <w:tc>
          <w:tcPr>
            <w:tcW w:w="1291" w:type="pct"/>
            <w:gridSpan w:val="2"/>
            <w:vMerge/>
          </w:tcPr>
          <w:p w14:paraId="4348427E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06A7505" w:rsidRPr="006A7505" w14:paraId="428F06E7" w14:textId="77777777" w:rsidTr="006A7505">
        <w:trPr>
          <w:jc w:val="center"/>
        </w:trPr>
        <w:tc>
          <w:tcPr>
            <w:tcW w:w="1485" w:type="pct"/>
            <w:gridSpan w:val="2"/>
            <w:vMerge/>
          </w:tcPr>
          <w:p w14:paraId="520BA1E9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242" w:type="pct"/>
          </w:tcPr>
          <w:p w14:paraId="234F4B3A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1981" w:type="pct"/>
          </w:tcPr>
          <w:p w14:paraId="3405B2E8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Project Brochure</w:t>
            </w:r>
          </w:p>
        </w:tc>
        <w:tc>
          <w:tcPr>
            <w:tcW w:w="1291" w:type="pct"/>
            <w:gridSpan w:val="2"/>
            <w:vMerge/>
          </w:tcPr>
          <w:p w14:paraId="67D71D61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06A7505" w:rsidRPr="006A7505" w14:paraId="3BB06859" w14:textId="77777777" w:rsidTr="006A7505">
        <w:trPr>
          <w:trHeight w:val="2231"/>
          <w:jc w:val="center"/>
        </w:trPr>
        <w:tc>
          <w:tcPr>
            <w:tcW w:w="1485" w:type="pct"/>
            <w:gridSpan w:val="2"/>
            <w:vMerge/>
          </w:tcPr>
          <w:p w14:paraId="14D9F6C7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2223" w:type="pct"/>
            <w:gridSpan w:val="2"/>
          </w:tcPr>
          <w:p w14:paraId="20C10436" w14:textId="4D733316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b/>
                <w:bCs/>
                <w:sz w:val="18"/>
                <w:szCs w:val="18"/>
              </w:rPr>
              <w:t>Notes</w:t>
            </w:r>
            <w:r>
              <w:rPr>
                <w:rFonts w:eastAsiaTheme="majorEastAsia" w:cstheme="minorHAnsi"/>
                <w:sz w:val="18"/>
                <w:szCs w:val="18"/>
              </w:rPr>
              <w:t>:</w:t>
            </w:r>
          </w:p>
        </w:tc>
        <w:tc>
          <w:tcPr>
            <w:tcW w:w="1291" w:type="pct"/>
            <w:gridSpan w:val="2"/>
            <w:vMerge/>
          </w:tcPr>
          <w:p w14:paraId="27CB4204" w14:textId="77777777" w:rsidR="006A7505" w:rsidRPr="006A7505" w:rsidRDefault="006A7505" w:rsidP="006A7505">
            <w:pPr>
              <w:pStyle w:val="Footer"/>
              <w:tabs>
                <w:tab w:val="right" w:pos="9540"/>
              </w:tabs>
              <w:spacing w:before="120" w:after="120"/>
              <w:ind w:right="-180"/>
              <w:jc w:val="both"/>
              <w:rPr>
                <w:rFonts w:eastAsiaTheme="majorEastAsia" w:cstheme="minorHAnsi"/>
                <w:sz w:val="18"/>
                <w:szCs w:val="18"/>
              </w:rPr>
            </w:pPr>
          </w:p>
        </w:tc>
      </w:tr>
    </w:tbl>
    <w:p w14:paraId="756DACEC" w14:textId="77777777" w:rsidR="00012AE1" w:rsidRPr="00012AE1" w:rsidRDefault="00012AE1" w:rsidP="00012AE1">
      <w:pPr>
        <w:pStyle w:val="BodyText"/>
        <w:rPr>
          <w:rFonts w:cstheme="minorHAnsi"/>
          <w:bCs/>
        </w:rPr>
      </w:pPr>
    </w:p>
    <w:p w14:paraId="767B62B7" w14:textId="5156E29B" w:rsidR="00B55211" w:rsidRDefault="00012AE1" w:rsidP="00012AE1">
      <w:pPr>
        <w:pStyle w:val="Heading1"/>
      </w:pPr>
      <w:bookmarkStart w:id="1" w:name="_Toc145507559"/>
      <w:r>
        <w:lastRenderedPageBreak/>
        <w:t>Project Management Team Roles/Responsibilities</w:t>
      </w:r>
      <w:bookmarkEnd w:id="1"/>
    </w:p>
    <w:p w14:paraId="447AB323" w14:textId="43030FFD" w:rsidR="00012AE1" w:rsidRPr="00934790" w:rsidRDefault="00012AE1" w:rsidP="00012AE1">
      <w:pPr>
        <w:pStyle w:val="BodyText"/>
        <w:spacing w:before="120" w:after="120"/>
        <w:rPr>
          <w:rFonts w:cstheme="minorHAnsi"/>
          <w:b/>
          <w:color w:val="00338D"/>
        </w:rPr>
      </w:pPr>
      <w:r w:rsidRPr="00934790">
        <w:rPr>
          <w:rFonts w:cstheme="minorHAnsi"/>
          <w:b/>
          <w:color w:val="00338D"/>
        </w:rPr>
        <w:t xml:space="preserve">STRATEGY MEETING </w:t>
      </w:r>
    </w:p>
    <w:p w14:paraId="67893B3E" w14:textId="77777777" w:rsidR="00511C94" w:rsidRPr="00012AE1" w:rsidRDefault="00511C94" w:rsidP="00012AE1">
      <w:pPr>
        <w:pStyle w:val="BodyText"/>
        <w:spacing w:before="120" w:after="120"/>
        <w:rPr>
          <w:rFonts w:cstheme="minorHAnsi"/>
          <w:b/>
        </w:rPr>
      </w:pPr>
    </w:p>
    <w:p w14:paraId="3D76C98B" w14:textId="23A7E8F1" w:rsidR="00DD18A1" w:rsidRPr="00511C94" w:rsidRDefault="00012AE1" w:rsidP="00DD18A1">
      <w:pPr>
        <w:pStyle w:val="BodyText"/>
        <w:spacing w:before="0" w:after="120"/>
        <w:rPr>
          <w:rFonts w:cstheme="minorHAnsi"/>
          <w:b/>
          <w:color w:val="00338D"/>
        </w:rPr>
      </w:pPr>
      <w:r w:rsidRPr="00511C94">
        <w:rPr>
          <w:rFonts w:cstheme="minorHAnsi"/>
          <w:b/>
          <w:color w:val="00338D"/>
        </w:rPr>
        <w:t>6-12 Months Prior to Meeting</w:t>
      </w:r>
    </w:p>
    <w:tbl>
      <w:tblPr>
        <w:tblpPr w:leftFromText="180" w:rightFromText="180" w:vertAnchor="text" w:horzAnchor="margin" w:tblpY="198"/>
        <w:tblW w:w="5004" w:type="pct"/>
        <w:tblLook w:val="04A0" w:firstRow="1" w:lastRow="0" w:firstColumn="1" w:lastColumn="0" w:noHBand="0" w:noVBand="1"/>
      </w:tblPr>
      <w:tblGrid>
        <w:gridCol w:w="1045"/>
        <w:gridCol w:w="3530"/>
        <w:gridCol w:w="3743"/>
        <w:gridCol w:w="2563"/>
        <w:gridCol w:w="1620"/>
      </w:tblGrid>
      <w:tr w:rsidR="00DD18A1" w:rsidRPr="006A7505" w14:paraId="37F0E9CD" w14:textId="77777777" w:rsidTr="006A7505">
        <w:trPr>
          <w:trHeight w:val="300"/>
        </w:trPr>
        <w:tc>
          <w:tcPr>
            <w:tcW w:w="418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00338D"/>
            <w:noWrap/>
            <w:vAlign w:val="center"/>
            <w:hideMark/>
          </w:tcPr>
          <w:p w14:paraId="01354223" w14:textId="77777777" w:rsidR="00DD18A1" w:rsidRPr="006A7505" w:rsidRDefault="00DD18A1" w:rsidP="006A7505">
            <w:pPr>
              <w:spacing w:before="120" w:after="120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Done</w:t>
            </w:r>
          </w:p>
        </w:tc>
        <w:tc>
          <w:tcPr>
            <w:tcW w:w="1412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00338D"/>
            <w:vAlign w:val="center"/>
            <w:hideMark/>
          </w:tcPr>
          <w:p w14:paraId="7336DD94" w14:textId="77777777" w:rsidR="00DD18A1" w:rsidRPr="006A7505" w:rsidRDefault="00DD18A1" w:rsidP="006A7505">
            <w:pPr>
              <w:spacing w:before="120" w:after="120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To-Do</w:t>
            </w:r>
          </w:p>
        </w:tc>
        <w:tc>
          <w:tcPr>
            <w:tcW w:w="1497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00338D"/>
            <w:noWrap/>
            <w:vAlign w:val="center"/>
            <w:hideMark/>
          </w:tcPr>
          <w:p w14:paraId="1ADF5EB2" w14:textId="77777777" w:rsidR="00DD18A1" w:rsidRPr="006A7505" w:rsidRDefault="00DD18A1" w:rsidP="006A7505">
            <w:pPr>
              <w:spacing w:before="120" w:after="120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Notes and Template/Guidance Location</w:t>
            </w:r>
          </w:p>
        </w:tc>
        <w:tc>
          <w:tcPr>
            <w:tcW w:w="1025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00338D"/>
            <w:vAlign w:val="center"/>
          </w:tcPr>
          <w:p w14:paraId="06408F49" w14:textId="77777777" w:rsidR="00DD18A1" w:rsidRPr="006A7505" w:rsidRDefault="00DD18A1" w:rsidP="006A7505">
            <w:pPr>
              <w:spacing w:before="120" w:after="120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Assigned To</w:t>
            </w:r>
          </w:p>
        </w:tc>
        <w:tc>
          <w:tcPr>
            <w:tcW w:w="648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00338D"/>
            <w:noWrap/>
            <w:vAlign w:val="center"/>
            <w:hideMark/>
          </w:tcPr>
          <w:p w14:paraId="75C594F8" w14:textId="77777777" w:rsidR="00DD18A1" w:rsidRPr="006A7505" w:rsidRDefault="00DD18A1" w:rsidP="006A7505">
            <w:pPr>
              <w:spacing w:before="120" w:after="120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Due Date</w:t>
            </w:r>
          </w:p>
        </w:tc>
      </w:tr>
      <w:tr w:rsidR="008F7103" w:rsidRPr="006A7505" w14:paraId="30FD474F" w14:textId="77777777" w:rsidTr="006A7505">
        <w:trPr>
          <w:trHeight w:val="600"/>
        </w:trPr>
        <w:tc>
          <w:tcPr>
            <w:tcW w:w="418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noWrap/>
            <w:vAlign w:val="center"/>
            <w:hideMark/>
          </w:tcPr>
          <w:p w14:paraId="3046331E" w14:textId="77777777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2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vAlign w:val="bottom"/>
          </w:tcPr>
          <w:p w14:paraId="1023D0FB" w14:textId="25368B32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Consult Public Engagement Plan and project team to confirm the purpose and goals of the meeting</w:t>
            </w:r>
          </w:p>
        </w:tc>
        <w:tc>
          <w:tcPr>
            <w:tcW w:w="1497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noWrap/>
            <w:vAlign w:val="center"/>
            <w:hideMark/>
          </w:tcPr>
          <w:p w14:paraId="4914E0CF" w14:textId="77777777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5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vAlign w:val="center"/>
          </w:tcPr>
          <w:p w14:paraId="410144CF" w14:textId="77777777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8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noWrap/>
            <w:vAlign w:val="center"/>
            <w:hideMark/>
          </w:tcPr>
          <w:p w14:paraId="68B98A58" w14:textId="77777777" w:rsidR="008F7103" w:rsidRPr="006A7505" w:rsidRDefault="008F7103" w:rsidP="006A7505">
            <w:pPr>
              <w:spacing w:before="120" w:after="120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8F7103" w:rsidRPr="006A7505" w14:paraId="516EF825" w14:textId="77777777" w:rsidTr="006A7505">
        <w:trPr>
          <w:trHeight w:val="332"/>
        </w:trPr>
        <w:tc>
          <w:tcPr>
            <w:tcW w:w="418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noWrap/>
            <w:vAlign w:val="center"/>
          </w:tcPr>
          <w:p w14:paraId="7FA56668" w14:textId="77777777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412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vAlign w:val="bottom"/>
          </w:tcPr>
          <w:p w14:paraId="07569347" w14:textId="3886B9C8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Determine meeting format</w:t>
            </w:r>
          </w:p>
        </w:tc>
        <w:tc>
          <w:tcPr>
            <w:tcW w:w="1497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noWrap/>
            <w:vAlign w:val="center"/>
          </w:tcPr>
          <w:p w14:paraId="1F5CC910" w14:textId="04034BF1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025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vAlign w:val="center"/>
          </w:tcPr>
          <w:p w14:paraId="459A1C1E" w14:textId="77777777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8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noWrap/>
            <w:vAlign w:val="center"/>
          </w:tcPr>
          <w:p w14:paraId="4435724E" w14:textId="77777777" w:rsidR="008F7103" w:rsidRPr="006A7505" w:rsidRDefault="008F7103" w:rsidP="006A7505">
            <w:pPr>
              <w:spacing w:before="120" w:after="120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8F7103" w:rsidRPr="006A7505" w14:paraId="78BA38E6" w14:textId="77777777" w:rsidTr="006A7505">
        <w:trPr>
          <w:trHeight w:val="300"/>
        </w:trPr>
        <w:tc>
          <w:tcPr>
            <w:tcW w:w="418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noWrap/>
            <w:vAlign w:val="center"/>
            <w:hideMark/>
          </w:tcPr>
          <w:p w14:paraId="29328D2B" w14:textId="77777777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2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vAlign w:val="bottom"/>
          </w:tcPr>
          <w:p w14:paraId="135E696A" w14:textId="239210FA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Develop meeting agenda</w:t>
            </w:r>
          </w:p>
        </w:tc>
        <w:tc>
          <w:tcPr>
            <w:tcW w:w="1497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noWrap/>
            <w:vAlign w:val="center"/>
          </w:tcPr>
          <w:p w14:paraId="27FEC33A" w14:textId="0F1430A5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025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vAlign w:val="center"/>
          </w:tcPr>
          <w:p w14:paraId="739458FD" w14:textId="77777777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8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noWrap/>
            <w:vAlign w:val="center"/>
            <w:hideMark/>
          </w:tcPr>
          <w:p w14:paraId="1D26E8B5" w14:textId="77777777" w:rsidR="008F7103" w:rsidRPr="006A7505" w:rsidRDefault="008F7103" w:rsidP="006A7505">
            <w:pPr>
              <w:spacing w:before="120" w:after="120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8F7103" w:rsidRPr="006A7505" w14:paraId="47218CE9" w14:textId="77777777" w:rsidTr="006A7505">
        <w:trPr>
          <w:trHeight w:val="300"/>
        </w:trPr>
        <w:tc>
          <w:tcPr>
            <w:tcW w:w="418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noWrap/>
            <w:vAlign w:val="center"/>
            <w:hideMark/>
          </w:tcPr>
          <w:p w14:paraId="1B25C4E5" w14:textId="77777777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2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vAlign w:val="bottom"/>
          </w:tcPr>
          <w:p w14:paraId="12FF4A0E" w14:textId="35A2046A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Assign project management team roles and responsibilities and establish due dates for all items</w:t>
            </w:r>
          </w:p>
        </w:tc>
        <w:tc>
          <w:tcPr>
            <w:tcW w:w="1497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noWrap/>
            <w:vAlign w:val="center"/>
            <w:hideMark/>
          </w:tcPr>
          <w:p w14:paraId="66C8ABCA" w14:textId="77777777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5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vAlign w:val="center"/>
          </w:tcPr>
          <w:p w14:paraId="3B7340C5" w14:textId="77777777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8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noWrap/>
            <w:vAlign w:val="center"/>
            <w:hideMark/>
          </w:tcPr>
          <w:p w14:paraId="4F889DFB" w14:textId="77777777" w:rsidR="008F7103" w:rsidRPr="006A7505" w:rsidRDefault="008F7103" w:rsidP="006A7505">
            <w:pPr>
              <w:spacing w:before="120" w:after="120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8F7103" w:rsidRPr="006A7505" w14:paraId="5678D39A" w14:textId="77777777" w:rsidTr="006A7505">
        <w:trPr>
          <w:trHeight w:val="300"/>
        </w:trPr>
        <w:tc>
          <w:tcPr>
            <w:tcW w:w="418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noWrap/>
            <w:vAlign w:val="center"/>
          </w:tcPr>
          <w:p w14:paraId="6D27A19B" w14:textId="77777777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412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vAlign w:val="bottom"/>
          </w:tcPr>
          <w:p w14:paraId="246FA4C8" w14:textId="239015D3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Determine meeting materials needed</w:t>
            </w:r>
          </w:p>
        </w:tc>
        <w:tc>
          <w:tcPr>
            <w:tcW w:w="1497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noWrap/>
            <w:vAlign w:val="center"/>
          </w:tcPr>
          <w:p w14:paraId="6A114EAA" w14:textId="77777777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025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vAlign w:val="center"/>
          </w:tcPr>
          <w:p w14:paraId="3503D0EF" w14:textId="77777777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8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noWrap/>
            <w:vAlign w:val="center"/>
          </w:tcPr>
          <w:p w14:paraId="6E73405B" w14:textId="77777777" w:rsidR="008F7103" w:rsidRPr="006A7505" w:rsidRDefault="008F7103" w:rsidP="006A7505">
            <w:pPr>
              <w:spacing w:before="120" w:after="120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8F7103" w:rsidRPr="006A7505" w14:paraId="678AEFB9" w14:textId="77777777" w:rsidTr="006A7505">
        <w:trPr>
          <w:trHeight w:val="300"/>
        </w:trPr>
        <w:tc>
          <w:tcPr>
            <w:tcW w:w="418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noWrap/>
            <w:vAlign w:val="center"/>
            <w:hideMark/>
          </w:tcPr>
          <w:p w14:paraId="745A8E30" w14:textId="77777777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2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vAlign w:val="bottom"/>
          </w:tcPr>
          <w:p w14:paraId="510DC012" w14:textId="69A205C8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Determine notification methods</w:t>
            </w:r>
          </w:p>
        </w:tc>
        <w:tc>
          <w:tcPr>
            <w:tcW w:w="1497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noWrap/>
            <w:vAlign w:val="center"/>
            <w:hideMark/>
          </w:tcPr>
          <w:p w14:paraId="178E5D77" w14:textId="77777777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5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vAlign w:val="center"/>
          </w:tcPr>
          <w:p w14:paraId="4BA4596C" w14:textId="77777777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8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noWrap/>
            <w:vAlign w:val="center"/>
            <w:hideMark/>
          </w:tcPr>
          <w:p w14:paraId="7B07711A" w14:textId="77777777" w:rsidR="008F7103" w:rsidRPr="006A7505" w:rsidRDefault="008F7103" w:rsidP="006A7505">
            <w:pPr>
              <w:spacing w:before="120" w:after="120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8F7103" w:rsidRPr="006A7505" w14:paraId="45A0546F" w14:textId="77777777" w:rsidTr="006A7505">
        <w:trPr>
          <w:trHeight w:val="300"/>
        </w:trPr>
        <w:tc>
          <w:tcPr>
            <w:tcW w:w="418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noWrap/>
            <w:vAlign w:val="center"/>
            <w:hideMark/>
          </w:tcPr>
          <w:p w14:paraId="581B8105" w14:textId="77777777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2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vAlign w:val="bottom"/>
          </w:tcPr>
          <w:p w14:paraId="32317D7A" w14:textId="07C4CA76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Determine all stakeholders to be invited (outside of project team)</w:t>
            </w:r>
          </w:p>
        </w:tc>
        <w:tc>
          <w:tcPr>
            <w:tcW w:w="1497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noWrap/>
            <w:vAlign w:val="center"/>
            <w:hideMark/>
          </w:tcPr>
          <w:p w14:paraId="2FA770F0" w14:textId="77777777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5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vAlign w:val="center"/>
          </w:tcPr>
          <w:p w14:paraId="45A462D5" w14:textId="77777777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8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noWrap/>
            <w:vAlign w:val="center"/>
            <w:hideMark/>
          </w:tcPr>
          <w:p w14:paraId="4E704F55" w14:textId="77777777" w:rsidR="008F7103" w:rsidRPr="006A7505" w:rsidRDefault="008F7103" w:rsidP="006A7505">
            <w:pPr>
              <w:spacing w:before="120" w:after="120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8F7103" w:rsidRPr="006A7505" w14:paraId="618F1160" w14:textId="77777777" w:rsidTr="006A7505">
        <w:trPr>
          <w:trHeight w:val="600"/>
        </w:trPr>
        <w:tc>
          <w:tcPr>
            <w:tcW w:w="418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noWrap/>
            <w:vAlign w:val="center"/>
            <w:hideMark/>
          </w:tcPr>
          <w:p w14:paraId="32D3F706" w14:textId="77777777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2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vAlign w:val="bottom"/>
          </w:tcPr>
          <w:p w14:paraId="08B86CB6" w14:textId="2397CD90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Determine extra efforts needed to involve Underserved Populations (if applicable)</w:t>
            </w:r>
          </w:p>
        </w:tc>
        <w:tc>
          <w:tcPr>
            <w:tcW w:w="1497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noWrap/>
            <w:vAlign w:val="center"/>
            <w:hideMark/>
          </w:tcPr>
          <w:p w14:paraId="262F3931" w14:textId="77777777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025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vAlign w:val="center"/>
          </w:tcPr>
          <w:p w14:paraId="7CB1D3AE" w14:textId="77777777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8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noWrap/>
            <w:vAlign w:val="center"/>
            <w:hideMark/>
          </w:tcPr>
          <w:p w14:paraId="4D12B3F8" w14:textId="77777777" w:rsidR="008F7103" w:rsidRPr="006A7505" w:rsidRDefault="008F7103" w:rsidP="006A7505">
            <w:pPr>
              <w:spacing w:before="120" w:after="120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8F7103" w:rsidRPr="006A7505" w14:paraId="66D0D6DE" w14:textId="77777777" w:rsidTr="006A7505">
        <w:trPr>
          <w:trHeight w:val="600"/>
        </w:trPr>
        <w:tc>
          <w:tcPr>
            <w:tcW w:w="418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noWrap/>
            <w:vAlign w:val="center"/>
            <w:hideMark/>
          </w:tcPr>
          <w:p w14:paraId="489A7960" w14:textId="77777777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2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vAlign w:val="bottom"/>
          </w:tcPr>
          <w:p w14:paraId="692F281F" w14:textId="11B5C5BD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Meet with Legislative Services if project will require more political awareness than standard meetings</w:t>
            </w:r>
          </w:p>
        </w:tc>
        <w:tc>
          <w:tcPr>
            <w:tcW w:w="1497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noWrap/>
            <w:vAlign w:val="center"/>
            <w:hideMark/>
          </w:tcPr>
          <w:p w14:paraId="51231BB5" w14:textId="77777777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5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vAlign w:val="center"/>
          </w:tcPr>
          <w:p w14:paraId="4AEABE8D" w14:textId="77777777" w:rsidR="008F7103" w:rsidRPr="006A7505" w:rsidRDefault="008F7103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8" w:type="pct"/>
            <w:tcBorders>
              <w:top w:val="single" w:sz="4" w:space="0" w:color="D9D9D9" w:themeColor="background2" w:themeShade="D9"/>
              <w:left w:val="single" w:sz="4" w:space="0" w:color="D9D9D9" w:themeColor="background2" w:themeShade="D9"/>
              <w:bottom w:val="single" w:sz="4" w:space="0" w:color="D9D9D9" w:themeColor="background2" w:themeShade="D9"/>
              <w:right w:val="single" w:sz="4" w:space="0" w:color="D9D9D9" w:themeColor="background2" w:themeShade="D9"/>
            </w:tcBorders>
            <w:shd w:val="clear" w:color="auto" w:fill="auto"/>
            <w:noWrap/>
            <w:vAlign w:val="center"/>
            <w:hideMark/>
          </w:tcPr>
          <w:p w14:paraId="2A9D1239" w14:textId="77777777" w:rsidR="008F7103" w:rsidRPr="006A7505" w:rsidRDefault="008F7103" w:rsidP="006A7505">
            <w:pPr>
              <w:spacing w:before="120" w:after="120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</w:tbl>
    <w:p w14:paraId="6A49C835" w14:textId="42B13CE3" w:rsidR="00DD18A1" w:rsidRDefault="00DD18A1">
      <w:pPr>
        <w:rPr>
          <w:rFonts w:cstheme="minorHAnsi"/>
          <w:b/>
          <w:color w:val="00338D"/>
          <w:sz w:val="20"/>
          <w:szCs w:val="20"/>
        </w:rPr>
      </w:pPr>
      <w:r>
        <w:rPr>
          <w:rFonts w:cstheme="minorHAnsi"/>
          <w:b/>
          <w:color w:val="00338D"/>
        </w:rPr>
        <w:br w:type="page"/>
      </w:r>
    </w:p>
    <w:p w14:paraId="17435EE1" w14:textId="30D80522" w:rsidR="00012AE1" w:rsidRPr="00511C94" w:rsidRDefault="00511C94" w:rsidP="00DD18A1">
      <w:pPr>
        <w:pStyle w:val="BodyText"/>
        <w:spacing w:before="120" w:after="120"/>
        <w:rPr>
          <w:rFonts w:cstheme="minorHAnsi"/>
          <w:b/>
          <w:color w:val="00338D"/>
        </w:rPr>
      </w:pPr>
      <w:r w:rsidRPr="00511C94">
        <w:rPr>
          <w:rFonts w:cstheme="minorHAnsi"/>
          <w:b/>
          <w:color w:val="00338D"/>
        </w:rPr>
        <w:lastRenderedPageBreak/>
        <w:t>3-4 Months Prior to Meeting</w:t>
      </w:r>
    </w:p>
    <w:p w14:paraId="16E3D3D1" w14:textId="10AB3068" w:rsidR="00DD18A1" w:rsidRPr="00DD18A1" w:rsidRDefault="00DD18A1" w:rsidP="00DD18A1">
      <w:pPr>
        <w:pStyle w:val="Caption"/>
        <w:spacing w:after="0"/>
        <w:rPr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D9D9D9" w:themeColor="background2" w:themeShade="D9"/>
          <w:left w:val="single" w:sz="4" w:space="0" w:color="D9D9D9" w:themeColor="background2" w:themeShade="D9"/>
          <w:bottom w:val="single" w:sz="4" w:space="0" w:color="D9D9D9" w:themeColor="background2" w:themeShade="D9"/>
          <w:right w:val="single" w:sz="4" w:space="0" w:color="D9D9D9" w:themeColor="background2" w:themeShade="D9"/>
          <w:insideH w:val="single" w:sz="4" w:space="0" w:color="D9D9D9" w:themeColor="background2" w:themeShade="D9"/>
          <w:insideV w:val="single" w:sz="4" w:space="0" w:color="D9D9D9" w:themeColor="background2" w:themeShade="D9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3812"/>
        <w:gridCol w:w="3692"/>
        <w:gridCol w:w="2608"/>
        <w:gridCol w:w="1606"/>
      </w:tblGrid>
      <w:tr w:rsidR="00511C94" w:rsidRPr="006A7505" w14:paraId="24D305C3" w14:textId="77777777" w:rsidTr="006A7505">
        <w:trPr>
          <w:trHeight w:val="300"/>
          <w:tblHeader/>
          <w:jc w:val="center"/>
        </w:trPr>
        <w:tc>
          <w:tcPr>
            <w:tcW w:w="309" w:type="pct"/>
            <w:shd w:val="clear" w:color="auto" w:fill="00338D"/>
            <w:noWrap/>
            <w:vAlign w:val="center"/>
            <w:hideMark/>
          </w:tcPr>
          <w:p w14:paraId="39CB77BD" w14:textId="77777777" w:rsidR="00012AE1" w:rsidRPr="006A7505" w:rsidRDefault="00012AE1" w:rsidP="005072EF">
            <w:pPr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Done</w:t>
            </w:r>
          </w:p>
        </w:tc>
        <w:tc>
          <w:tcPr>
            <w:tcW w:w="1526" w:type="pct"/>
            <w:shd w:val="clear" w:color="auto" w:fill="00338D"/>
            <w:vAlign w:val="center"/>
            <w:hideMark/>
          </w:tcPr>
          <w:p w14:paraId="4DBD6C4B" w14:textId="77777777" w:rsidR="00012AE1" w:rsidRPr="006A7505" w:rsidRDefault="00012AE1" w:rsidP="005072EF">
            <w:pPr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To-Do</w:t>
            </w:r>
          </w:p>
        </w:tc>
        <w:tc>
          <w:tcPr>
            <w:tcW w:w="1478" w:type="pct"/>
            <w:shd w:val="clear" w:color="auto" w:fill="00338D"/>
            <w:noWrap/>
            <w:vAlign w:val="center"/>
            <w:hideMark/>
          </w:tcPr>
          <w:p w14:paraId="76F062E4" w14:textId="77777777" w:rsidR="00012AE1" w:rsidRPr="006A7505" w:rsidRDefault="00012AE1" w:rsidP="005072EF">
            <w:pPr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Notes and Template/Guidance Location</w:t>
            </w:r>
          </w:p>
        </w:tc>
        <w:tc>
          <w:tcPr>
            <w:tcW w:w="1044" w:type="pct"/>
            <w:shd w:val="clear" w:color="auto" w:fill="00338D"/>
            <w:vAlign w:val="center"/>
          </w:tcPr>
          <w:p w14:paraId="7F0EC95F" w14:textId="77777777" w:rsidR="00012AE1" w:rsidRPr="006A7505" w:rsidRDefault="00012AE1" w:rsidP="005072EF">
            <w:pPr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Assigned To</w:t>
            </w:r>
          </w:p>
        </w:tc>
        <w:tc>
          <w:tcPr>
            <w:tcW w:w="643" w:type="pct"/>
            <w:shd w:val="clear" w:color="auto" w:fill="00338D"/>
            <w:noWrap/>
            <w:vAlign w:val="center"/>
            <w:hideMark/>
          </w:tcPr>
          <w:p w14:paraId="75504E26" w14:textId="77777777" w:rsidR="00012AE1" w:rsidRPr="006A7505" w:rsidRDefault="00012AE1" w:rsidP="005072EF">
            <w:pPr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Due Date</w:t>
            </w:r>
          </w:p>
        </w:tc>
      </w:tr>
      <w:tr w:rsidR="00511C94" w:rsidRPr="006A7505" w14:paraId="1C633CAC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  <w:hideMark/>
          </w:tcPr>
          <w:p w14:paraId="4E90CA5A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26" w:type="pct"/>
            <w:shd w:val="clear" w:color="auto" w:fill="auto"/>
            <w:vAlign w:val="center"/>
            <w:hideMark/>
          </w:tcPr>
          <w:p w14:paraId="0689B978" w14:textId="44EE9DA1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 xml:space="preserve">Submit request to use </w:t>
            </w:r>
            <w:r w:rsidR="006A7505" w:rsidRPr="006A7505">
              <w:rPr>
                <w:rFonts w:eastAsiaTheme="majorEastAsia" w:cstheme="minorHAnsi"/>
                <w:sz w:val="18"/>
                <w:szCs w:val="18"/>
              </w:rPr>
              <w:t>virtual platform</w:t>
            </w:r>
            <w:r w:rsidRPr="006A7505">
              <w:rPr>
                <w:rFonts w:eastAsiaTheme="majorEastAsi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478" w:type="pct"/>
            <w:shd w:val="clear" w:color="auto" w:fill="auto"/>
            <w:noWrap/>
            <w:vAlign w:val="center"/>
            <w:hideMark/>
          </w:tcPr>
          <w:p w14:paraId="6C9CD708" w14:textId="03C18ED8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bCs/>
                <w:sz w:val="18"/>
                <w:szCs w:val="18"/>
              </w:rPr>
              <w:t>PI Toolbox-Public Meeting or Hearing-Public Meeting-Preparation</w:t>
            </w:r>
            <w:r w:rsidR="006A7505">
              <w:rPr>
                <w:rFonts w:cstheme="minorHAnsi"/>
                <w:bCs/>
                <w:sz w:val="18"/>
                <w:szCs w:val="18"/>
              </w:rPr>
              <w:t>s</w:t>
            </w:r>
          </w:p>
        </w:tc>
        <w:tc>
          <w:tcPr>
            <w:tcW w:w="1044" w:type="pct"/>
            <w:vAlign w:val="center"/>
          </w:tcPr>
          <w:p w14:paraId="57F22EB6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auto"/>
            <w:noWrap/>
            <w:vAlign w:val="center"/>
            <w:hideMark/>
          </w:tcPr>
          <w:p w14:paraId="00F6F009" w14:textId="77777777" w:rsidR="00012AE1" w:rsidRPr="006A7505" w:rsidRDefault="00012AE1" w:rsidP="005072E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57ED51FC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  <w:hideMark/>
          </w:tcPr>
          <w:p w14:paraId="261B5D31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26" w:type="pct"/>
            <w:shd w:val="clear" w:color="auto" w:fill="auto"/>
            <w:vAlign w:val="center"/>
            <w:hideMark/>
          </w:tcPr>
          <w:p w14:paraId="02D2E374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Determine meeting date(s) and time(s)</w:t>
            </w:r>
          </w:p>
        </w:tc>
        <w:tc>
          <w:tcPr>
            <w:tcW w:w="1478" w:type="pct"/>
            <w:shd w:val="clear" w:color="auto" w:fill="auto"/>
            <w:noWrap/>
            <w:vAlign w:val="center"/>
            <w:hideMark/>
          </w:tcPr>
          <w:p w14:paraId="6F6C8F46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044" w:type="pct"/>
            <w:vAlign w:val="center"/>
          </w:tcPr>
          <w:p w14:paraId="32C1667C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auto"/>
            <w:noWrap/>
            <w:vAlign w:val="center"/>
            <w:hideMark/>
          </w:tcPr>
          <w:p w14:paraId="4085612A" w14:textId="77777777" w:rsidR="00012AE1" w:rsidRPr="006A7505" w:rsidRDefault="00012AE1" w:rsidP="005072E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26458B7C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  <w:hideMark/>
          </w:tcPr>
          <w:p w14:paraId="466F268F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26" w:type="pct"/>
            <w:shd w:val="clear" w:color="auto" w:fill="auto"/>
            <w:vAlign w:val="center"/>
            <w:hideMark/>
          </w:tcPr>
          <w:p w14:paraId="31271903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Determine media contacts and deadlines for advertising and notifications</w:t>
            </w:r>
          </w:p>
        </w:tc>
        <w:tc>
          <w:tcPr>
            <w:tcW w:w="1478" w:type="pct"/>
            <w:shd w:val="clear" w:color="auto" w:fill="auto"/>
            <w:noWrap/>
            <w:vAlign w:val="center"/>
            <w:hideMark/>
          </w:tcPr>
          <w:p w14:paraId="43F7527E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044" w:type="pct"/>
            <w:vAlign w:val="center"/>
          </w:tcPr>
          <w:p w14:paraId="022493C7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auto"/>
            <w:noWrap/>
            <w:vAlign w:val="center"/>
            <w:hideMark/>
          </w:tcPr>
          <w:p w14:paraId="5045F144" w14:textId="77777777" w:rsidR="00012AE1" w:rsidRPr="006A7505" w:rsidRDefault="00012AE1" w:rsidP="005072E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5D8C283A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</w:tcPr>
          <w:p w14:paraId="5504CCFE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526" w:type="pct"/>
            <w:shd w:val="clear" w:color="auto" w:fill="auto"/>
            <w:vAlign w:val="center"/>
          </w:tcPr>
          <w:p w14:paraId="343907E9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Draft p</w:t>
            </w:r>
            <w:r w:rsidRPr="006A7505">
              <w:rPr>
                <w:rFonts w:cstheme="minorHAnsi"/>
                <w:bCs/>
                <w:color w:val="000000"/>
                <w:sz w:val="18"/>
                <w:szCs w:val="18"/>
              </w:rPr>
              <w:t>aid advertisement (if applicable)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0AF1551B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>PI Toolbox-Paid Advertisement</w:t>
            </w:r>
          </w:p>
        </w:tc>
        <w:tc>
          <w:tcPr>
            <w:tcW w:w="1044" w:type="pct"/>
            <w:vAlign w:val="center"/>
          </w:tcPr>
          <w:p w14:paraId="675AB004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auto"/>
            <w:noWrap/>
            <w:vAlign w:val="center"/>
          </w:tcPr>
          <w:p w14:paraId="1D1F8709" w14:textId="77777777" w:rsidR="00012AE1" w:rsidRPr="006A7505" w:rsidRDefault="00012AE1" w:rsidP="005072E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71DF8BBF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</w:tcPr>
          <w:p w14:paraId="64F02F9B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526" w:type="pct"/>
            <w:shd w:val="clear" w:color="auto" w:fill="auto"/>
            <w:vAlign w:val="center"/>
          </w:tcPr>
          <w:p w14:paraId="6D5F34C8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Finalize legal notices (if applicable, i.e., EA/EIS)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7878D6F0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044" w:type="pct"/>
            <w:vAlign w:val="center"/>
          </w:tcPr>
          <w:p w14:paraId="4EDA9FCF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auto"/>
            <w:noWrap/>
            <w:vAlign w:val="center"/>
          </w:tcPr>
          <w:p w14:paraId="3431B452" w14:textId="77777777" w:rsidR="00012AE1" w:rsidRPr="006A7505" w:rsidRDefault="00012AE1" w:rsidP="005072E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09F91F50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</w:tcPr>
          <w:p w14:paraId="2801160D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526" w:type="pct"/>
            <w:shd w:val="clear" w:color="auto" w:fill="auto"/>
            <w:vAlign w:val="center"/>
          </w:tcPr>
          <w:p w14:paraId="4CB7A758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bCs/>
                <w:color w:val="000000"/>
                <w:sz w:val="18"/>
                <w:szCs w:val="18"/>
              </w:rPr>
              <w:t xml:space="preserve">Develop </w:t>
            </w:r>
            <w:r w:rsidRPr="006A7505">
              <w:rPr>
                <w:rFonts w:cstheme="minorHAnsi"/>
                <w:color w:val="000000"/>
                <w:sz w:val="18"/>
                <w:szCs w:val="18"/>
              </w:rPr>
              <w:t>mailing list(s)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3C9BC4C5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>PI Toolbox-Stakeholders including:</w:t>
            </w:r>
          </w:p>
          <w:p w14:paraId="3ED87F53" w14:textId="77777777" w:rsidR="00012AE1" w:rsidRPr="006A7505" w:rsidRDefault="00012AE1" w:rsidP="00511C9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Property owners (auditor property owner address)</w:t>
            </w:r>
          </w:p>
          <w:p w14:paraId="1299711E" w14:textId="77777777" w:rsidR="00012AE1" w:rsidRPr="006A7505" w:rsidRDefault="00012AE1" w:rsidP="00511C9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Tenants (auditor property owner address only if there is a building)</w:t>
            </w:r>
          </w:p>
          <w:p w14:paraId="239536D6" w14:textId="77777777" w:rsidR="00012AE1" w:rsidRPr="006A7505" w:rsidRDefault="00012AE1" w:rsidP="00511C9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Public sector stakeholders</w:t>
            </w:r>
          </w:p>
          <w:p w14:paraId="2E65664B" w14:textId="77777777" w:rsidR="00012AE1" w:rsidRPr="006A7505" w:rsidRDefault="00012AE1" w:rsidP="00511C9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Local officials (Mayor, council members, city/county engineer, township trustees, fire chief, sheriff, police chief, EMS, schools (transportation manager, superintendent), public transportation</w:t>
            </w:r>
          </w:p>
          <w:p w14:paraId="031207B8" w14:textId="77777777" w:rsidR="00012AE1" w:rsidRPr="006A7505" w:rsidRDefault="00012AE1" w:rsidP="00511C9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Local hospital/medical center/urgent care</w:t>
            </w:r>
          </w:p>
          <w:p w14:paraId="65BEC15C" w14:textId="77777777" w:rsidR="00012AE1" w:rsidRPr="006A7505" w:rsidRDefault="00012AE1" w:rsidP="00511C9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Interested organizations</w:t>
            </w:r>
          </w:p>
        </w:tc>
        <w:tc>
          <w:tcPr>
            <w:tcW w:w="1044" w:type="pct"/>
            <w:vAlign w:val="center"/>
          </w:tcPr>
          <w:p w14:paraId="620CC402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auto"/>
            <w:noWrap/>
            <w:vAlign w:val="center"/>
          </w:tcPr>
          <w:p w14:paraId="1EC86C8D" w14:textId="77777777" w:rsidR="00012AE1" w:rsidRPr="006A7505" w:rsidRDefault="00012AE1" w:rsidP="005072E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63AC26E1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</w:tcPr>
          <w:p w14:paraId="3532FB7B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526" w:type="pct"/>
            <w:shd w:val="clear" w:color="auto" w:fill="auto"/>
            <w:vAlign w:val="center"/>
          </w:tcPr>
          <w:p w14:paraId="7FE67918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Draft invitation letter and distribute for review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47C07EA3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 xml:space="preserve">PI Toolbox-Public Meeting or Hearing-Public Meeting-Notification </w:t>
            </w:r>
          </w:p>
          <w:p w14:paraId="3EC702DD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 xml:space="preserve">Include: </w:t>
            </w:r>
          </w:p>
          <w:p w14:paraId="73C5B558" w14:textId="77777777" w:rsidR="00012AE1" w:rsidRPr="006A7505" w:rsidRDefault="00012AE1" w:rsidP="00511C9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>Who, what, when, where, why</w:t>
            </w:r>
          </w:p>
          <w:p w14:paraId="02CAE1BD" w14:textId="77777777" w:rsidR="00012AE1" w:rsidRPr="006A7505" w:rsidRDefault="00012AE1" w:rsidP="00511C9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>Statement that meeting material will be posted to the websites (include links) 15 days prior to meeting (provide date)</w:t>
            </w:r>
          </w:p>
          <w:p w14:paraId="3C42D15F" w14:textId="77777777" w:rsidR="00012AE1" w:rsidRPr="006A7505" w:rsidRDefault="00012AE1" w:rsidP="00511C9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>Project location map</w:t>
            </w:r>
          </w:p>
          <w:p w14:paraId="6A670ED1" w14:textId="77777777" w:rsidR="00012AE1" w:rsidRPr="006A7505" w:rsidRDefault="00012AE1" w:rsidP="00511C9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>ADA statement</w:t>
            </w:r>
          </w:p>
          <w:p w14:paraId="0EB04896" w14:textId="77777777" w:rsidR="00012AE1" w:rsidRPr="006A7505" w:rsidRDefault="00012AE1" w:rsidP="00511C9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>MOT/detour information</w:t>
            </w:r>
          </w:p>
        </w:tc>
        <w:tc>
          <w:tcPr>
            <w:tcW w:w="1044" w:type="pct"/>
            <w:vAlign w:val="center"/>
          </w:tcPr>
          <w:p w14:paraId="1BDD621C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auto"/>
            <w:noWrap/>
            <w:vAlign w:val="center"/>
          </w:tcPr>
          <w:p w14:paraId="170987D1" w14:textId="77777777" w:rsidR="00012AE1" w:rsidRPr="006A7505" w:rsidRDefault="00012AE1" w:rsidP="005072E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081098C2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</w:tcPr>
          <w:p w14:paraId="5E5C6A4A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526" w:type="pct"/>
            <w:shd w:val="clear" w:color="auto" w:fill="auto"/>
            <w:vAlign w:val="center"/>
          </w:tcPr>
          <w:p w14:paraId="1A668FF2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bCs/>
                <w:color w:val="000000"/>
                <w:sz w:val="18"/>
                <w:szCs w:val="18"/>
              </w:rPr>
              <w:t>Draft Meeting Announcement Flier &amp; Cover Letter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6BAD0270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 xml:space="preserve">PI Toolbox-Public Meeting or Hearing-Public Meeting-Notification </w:t>
            </w:r>
          </w:p>
          <w:p w14:paraId="6743867C" w14:textId="77777777" w:rsidR="00012AE1" w:rsidRPr="006A7505" w:rsidRDefault="00012AE1" w:rsidP="00511C9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 xml:space="preserve">Cover letter should explain that we are requesting the flier be </w:t>
            </w:r>
            <w:r w:rsidRPr="006A7505">
              <w:rPr>
                <w:rFonts w:cstheme="minorHAnsi"/>
                <w:sz w:val="18"/>
                <w:szCs w:val="18"/>
              </w:rPr>
              <w:lastRenderedPageBreak/>
              <w:t>shared by being posted in public location and/or discussed</w:t>
            </w:r>
          </w:p>
          <w:p w14:paraId="248B305F" w14:textId="77777777" w:rsidR="00012AE1" w:rsidRPr="006A7505" w:rsidRDefault="00012AE1" w:rsidP="00511C9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>Flier should be abbreviated bullet point version of letter</w:t>
            </w:r>
          </w:p>
        </w:tc>
        <w:tc>
          <w:tcPr>
            <w:tcW w:w="1044" w:type="pct"/>
            <w:vAlign w:val="center"/>
          </w:tcPr>
          <w:p w14:paraId="0ACB6084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auto"/>
            <w:noWrap/>
            <w:vAlign w:val="center"/>
          </w:tcPr>
          <w:p w14:paraId="37425DAD" w14:textId="77777777" w:rsidR="00012AE1" w:rsidRPr="006A7505" w:rsidRDefault="00012AE1" w:rsidP="005072E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04078388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</w:tcPr>
          <w:p w14:paraId="7FC0F4F5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526" w:type="pct"/>
            <w:shd w:val="clear" w:color="auto" w:fill="auto"/>
            <w:vAlign w:val="center"/>
          </w:tcPr>
          <w:p w14:paraId="28825AD5" w14:textId="77777777" w:rsidR="00012AE1" w:rsidRPr="006A7505" w:rsidRDefault="00012AE1" w:rsidP="005072EF">
            <w:pPr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bCs/>
                <w:color w:val="000000"/>
                <w:sz w:val="18"/>
                <w:szCs w:val="18"/>
              </w:rPr>
              <w:t>Draft List of Flier Posting Locations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2BE372B9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>Hand deliver, if possible for posting at places of worship, community centers, park boards, businesses, laundromats, restaurants, grocery stores, community bulletin boards, college campus boards, etc.</w:t>
            </w:r>
          </w:p>
        </w:tc>
        <w:tc>
          <w:tcPr>
            <w:tcW w:w="1044" w:type="pct"/>
            <w:vAlign w:val="center"/>
          </w:tcPr>
          <w:p w14:paraId="4FB4F8C6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auto"/>
            <w:noWrap/>
            <w:vAlign w:val="center"/>
          </w:tcPr>
          <w:p w14:paraId="6CB8AE66" w14:textId="77777777" w:rsidR="00012AE1" w:rsidRPr="006A7505" w:rsidRDefault="00012AE1" w:rsidP="005072E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44DCDE7F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</w:tcPr>
          <w:p w14:paraId="2F4DB147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526" w:type="pct"/>
            <w:shd w:val="clear" w:color="auto" w:fill="auto"/>
            <w:vAlign w:val="center"/>
          </w:tcPr>
          <w:p w14:paraId="5296C576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Draft News Release</w:t>
            </w:r>
            <w:r w:rsidRPr="006A7505">
              <w:rPr>
                <w:rFonts w:cstheme="minorHAnsi"/>
                <w:bCs/>
                <w:color w:val="000000"/>
                <w:sz w:val="18"/>
                <w:szCs w:val="18"/>
              </w:rPr>
              <w:t>, Website &amp; Social Media Postings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7D222372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>PI Toolbox-Public Notifications-News Release</w:t>
            </w:r>
          </w:p>
        </w:tc>
        <w:tc>
          <w:tcPr>
            <w:tcW w:w="1044" w:type="pct"/>
            <w:vAlign w:val="center"/>
          </w:tcPr>
          <w:p w14:paraId="21B6B59E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auto"/>
            <w:noWrap/>
            <w:vAlign w:val="center"/>
          </w:tcPr>
          <w:p w14:paraId="796222C5" w14:textId="77777777" w:rsidR="00012AE1" w:rsidRPr="006A7505" w:rsidRDefault="00012AE1" w:rsidP="005072E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6B401F8F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</w:tcPr>
          <w:p w14:paraId="68507C96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526" w:type="pct"/>
            <w:shd w:val="clear" w:color="auto" w:fill="auto"/>
            <w:vAlign w:val="center"/>
          </w:tcPr>
          <w:p w14:paraId="72C86726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Draft meeting materials and distribute for review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0D2A02C9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 xml:space="preserve">D2 and higher project materials must be submitted 90 days prior to meeting </w:t>
            </w:r>
          </w:p>
        </w:tc>
        <w:tc>
          <w:tcPr>
            <w:tcW w:w="1044" w:type="pct"/>
            <w:vAlign w:val="center"/>
          </w:tcPr>
          <w:p w14:paraId="1FB994BD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auto"/>
            <w:noWrap/>
            <w:vAlign w:val="center"/>
          </w:tcPr>
          <w:p w14:paraId="2D8BE796" w14:textId="77777777" w:rsidR="00012AE1" w:rsidRPr="006A7505" w:rsidRDefault="00012AE1" w:rsidP="005072E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0016B8CD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</w:tcPr>
          <w:p w14:paraId="1607A863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526" w:type="pct"/>
            <w:shd w:val="clear" w:color="auto" w:fill="auto"/>
            <w:vAlign w:val="center"/>
          </w:tcPr>
          <w:p w14:paraId="3ED3A61F" w14:textId="77777777" w:rsidR="00012AE1" w:rsidRPr="006A7505" w:rsidRDefault="00012AE1" w:rsidP="003C6949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Draft Comment Form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5898CA07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>PI Toolbox-Public Comments</w:t>
            </w:r>
          </w:p>
          <w:p w14:paraId="788B556B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Include room for and/or list of options (colors, railing, patterns, etc.) we want feedback for</w:t>
            </w:r>
          </w:p>
        </w:tc>
        <w:tc>
          <w:tcPr>
            <w:tcW w:w="1044" w:type="pct"/>
            <w:vAlign w:val="center"/>
          </w:tcPr>
          <w:p w14:paraId="1458D2C6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auto"/>
            <w:noWrap/>
            <w:vAlign w:val="center"/>
          </w:tcPr>
          <w:p w14:paraId="2E9AB4CC" w14:textId="77777777" w:rsidR="00012AE1" w:rsidRPr="006A7505" w:rsidRDefault="00012AE1" w:rsidP="005072E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132C355E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</w:tcPr>
          <w:p w14:paraId="698C0C68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526" w:type="pct"/>
            <w:shd w:val="clear" w:color="auto" w:fill="auto"/>
            <w:vAlign w:val="center"/>
          </w:tcPr>
          <w:p w14:paraId="3CC4E2C6" w14:textId="2C69F7F3" w:rsidR="00012AE1" w:rsidRPr="006A7505" w:rsidRDefault="00012AE1" w:rsidP="003C6949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bCs/>
                <w:color w:val="000000"/>
                <w:sz w:val="18"/>
                <w:szCs w:val="18"/>
              </w:rPr>
              <w:t>Draft Handouts</w:t>
            </w:r>
            <w:r w:rsidR="009A594B">
              <w:rPr>
                <w:rFonts w:cstheme="minorHAnsi"/>
                <w:bCs/>
                <w:color w:val="000000"/>
                <w:sz w:val="18"/>
                <w:szCs w:val="18"/>
              </w:rPr>
              <w:t xml:space="preserve"> (virtual)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683C9C78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>PI Toolbox-Public Meeting or Hearing-Public Meeting-Handouts</w:t>
            </w:r>
          </w:p>
          <w:p w14:paraId="784B9FED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 xml:space="preserve">Include: </w:t>
            </w:r>
          </w:p>
          <w:p w14:paraId="08433C5D" w14:textId="77777777" w:rsidR="00012AE1" w:rsidRPr="006A7505" w:rsidRDefault="00012AE1" w:rsidP="00511C9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>Who, what, when, where, why</w:t>
            </w:r>
          </w:p>
          <w:p w14:paraId="166F799B" w14:textId="77777777" w:rsidR="00012AE1" w:rsidRPr="006A7505" w:rsidRDefault="00012AE1" w:rsidP="00511C9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>Statement that meeting material will be posted to the websites (include links) 15 days prior to meeting (provide date)</w:t>
            </w:r>
          </w:p>
          <w:p w14:paraId="4D98DD2A" w14:textId="77777777" w:rsidR="00012AE1" w:rsidRPr="006A7505" w:rsidRDefault="00012AE1" w:rsidP="00511C9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>Project location map</w:t>
            </w:r>
          </w:p>
          <w:p w14:paraId="7C697463" w14:textId="77777777" w:rsidR="00012AE1" w:rsidRPr="006A7505" w:rsidRDefault="00012AE1" w:rsidP="00511C9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>ADA statement</w:t>
            </w:r>
          </w:p>
          <w:p w14:paraId="74A2FBE3" w14:textId="77777777" w:rsidR="00012AE1" w:rsidRPr="006A7505" w:rsidRDefault="00012AE1" w:rsidP="00511C9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>MOT/detour information</w:t>
            </w:r>
          </w:p>
          <w:p w14:paraId="2BA63278" w14:textId="77777777" w:rsidR="00012AE1" w:rsidRPr="006A7505" w:rsidRDefault="00012AE1" w:rsidP="00511C9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Floodplain impacts, if any</w:t>
            </w:r>
          </w:p>
          <w:p w14:paraId="21EAFAF0" w14:textId="77777777" w:rsidR="00012AE1" w:rsidRPr="006A7505" w:rsidRDefault="00012AE1" w:rsidP="00511C9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Section 4(f) impacts, if any</w:t>
            </w:r>
          </w:p>
          <w:p w14:paraId="4EA99EC1" w14:textId="77777777" w:rsidR="00012AE1" w:rsidRPr="006A7505" w:rsidRDefault="00012AE1" w:rsidP="00511C9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Cultural Resources impacts, if any</w:t>
            </w:r>
          </w:p>
          <w:p w14:paraId="5C3C3C96" w14:textId="77777777" w:rsidR="00012AE1" w:rsidRPr="006A7505" w:rsidRDefault="00012AE1" w:rsidP="00511C9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Ecological impacts, if any</w:t>
            </w:r>
          </w:p>
          <w:p w14:paraId="0DED249B" w14:textId="77777777" w:rsidR="00012AE1" w:rsidRPr="006A7505" w:rsidRDefault="00012AE1" w:rsidP="00511C9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Include graphics/diagrams/images of proposed</w:t>
            </w:r>
          </w:p>
          <w:p w14:paraId="5DA2072D" w14:textId="77777777" w:rsidR="00012AE1" w:rsidRPr="006A7505" w:rsidRDefault="00012AE1" w:rsidP="00511C9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Include information regarding options we want the public to consider</w:t>
            </w:r>
          </w:p>
          <w:p w14:paraId="2BFA4462" w14:textId="77777777" w:rsidR="00012AE1" w:rsidRPr="006A7505" w:rsidRDefault="00012AE1" w:rsidP="00511C9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Can be 8.5x11 double-sided or 11x17 folded</w:t>
            </w:r>
          </w:p>
        </w:tc>
        <w:tc>
          <w:tcPr>
            <w:tcW w:w="1044" w:type="pct"/>
            <w:vAlign w:val="center"/>
          </w:tcPr>
          <w:p w14:paraId="3B1E20D2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auto"/>
            <w:noWrap/>
            <w:vAlign w:val="center"/>
          </w:tcPr>
          <w:p w14:paraId="0DDDDB21" w14:textId="77777777" w:rsidR="00012AE1" w:rsidRPr="006A7505" w:rsidRDefault="00012AE1" w:rsidP="005072E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7B4D9614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</w:tcPr>
          <w:p w14:paraId="2208095A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br w:type="page"/>
            </w:r>
          </w:p>
        </w:tc>
        <w:tc>
          <w:tcPr>
            <w:tcW w:w="1526" w:type="pct"/>
            <w:shd w:val="clear" w:color="auto" w:fill="auto"/>
            <w:vAlign w:val="center"/>
          </w:tcPr>
          <w:p w14:paraId="295B8FFF" w14:textId="77777777" w:rsidR="00012AE1" w:rsidRPr="006A7505" w:rsidRDefault="00012AE1" w:rsidP="003C6949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bCs/>
                <w:color w:val="000000"/>
                <w:sz w:val="18"/>
                <w:szCs w:val="18"/>
              </w:rPr>
              <w:t>Draft Exhibits</w:t>
            </w:r>
          </w:p>
        </w:tc>
        <w:tc>
          <w:tcPr>
            <w:tcW w:w="1478" w:type="pct"/>
            <w:shd w:val="clear" w:color="auto" w:fill="auto"/>
            <w:noWrap/>
            <w:vAlign w:val="center"/>
          </w:tcPr>
          <w:p w14:paraId="38AFFC5C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>PI Toolbox-Public Meeting or Hearing-Public Meeting-Exhibits</w:t>
            </w:r>
          </w:p>
          <w:p w14:paraId="52711D47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lastRenderedPageBreak/>
              <w:t>1 – Aerial plan view with parcel lines, construction limits, right-of-way, and environmental impacts clearly identified</w:t>
            </w:r>
          </w:p>
          <w:p w14:paraId="587D0E0C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>2 – Cross section with lanes, bike path, sidewalks, etc.</w:t>
            </w:r>
          </w:p>
          <w:p w14:paraId="5090D9B8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>3 – Rendering with aesthetic options</w:t>
            </w:r>
          </w:p>
          <w:p w14:paraId="5FFD4F3E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>4 – Environmental resources</w:t>
            </w:r>
          </w:p>
          <w:p w14:paraId="13D5F0D7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>5 – Detour exhibit</w:t>
            </w:r>
          </w:p>
          <w:p w14:paraId="1185307D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>6 – Others?</w:t>
            </w:r>
          </w:p>
        </w:tc>
        <w:tc>
          <w:tcPr>
            <w:tcW w:w="1044" w:type="pct"/>
            <w:vAlign w:val="center"/>
          </w:tcPr>
          <w:p w14:paraId="3DA1F0B8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auto"/>
            <w:noWrap/>
            <w:vAlign w:val="center"/>
          </w:tcPr>
          <w:p w14:paraId="089C9D5C" w14:textId="77777777" w:rsidR="00012AE1" w:rsidRPr="006A7505" w:rsidRDefault="00012AE1" w:rsidP="005072E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7271CBCE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  <w:hideMark/>
          </w:tcPr>
          <w:p w14:paraId="6A837E4A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26" w:type="pct"/>
            <w:shd w:val="clear" w:color="auto" w:fill="auto"/>
            <w:vAlign w:val="center"/>
            <w:hideMark/>
          </w:tcPr>
          <w:p w14:paraId="5190D4FE" w14:textId="339E37B4" w:rsidR="00012AE1" w:rsidRPr="006A7505" w:rsidRDefault="00012AE1" w:rsidP="003C6949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Draft presentation</w:t>
            </w:r>
            <w:r w:rsidR="008F7103" w:rsidRPr="006A7505">
              <w:rPr>
                <w:rFonts w:cstheme="minorHAnsi"/>
                <w:color w:val="000000"/>
                <w:sz w:val="18"/>
                <w:szCs w:val="18"/>
              </w:rPr>
              <w:t xml:space="preserve"> (if applicable)</w:t>
            </w:r>
          </w:p>
        </w:tc>
        <w:tc>
          <w:tcPr>
            <w:tcW w:w="1478" w:type="pct"/>
            <w:shd w:val="clear" w:color="auto" w:fill="auto"/>
            <w:noWrap/>
            <w:vAlign w:val="center"/>
            <w:hideMark/>
          </w:tcPr>
          <w:p w14:paraId="3C47F4A2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6A7505">
              <w:rPr>
                <w:rFonts w:cstheme="minorHAnsi"/>
                <w:sz w:val="18"/>
                <w:szCs w:val="18"/>
              </w:rPr>
              <w:t>PI Toolbox-Public Meeting or Hearing-Public Meeting-Presentation</w:t>
            </w:r>
          </w:p>
        </w:tc>
        <w:tc>
          <w:tcPr>
            <w:tcW w:w="1044" w:type="pct"/>
            <w:vAlign w:val="center"/>
          </w:tcPr>
          <w:p w14:paraId="2F80B4F5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auto"/>
            <w:noWrap/>
            <w:vAlign w:val="center"/>
            <w:hideMark/>
          </w:tcPr>
          <w:p w14:paraId="77AAE721" w14:textId="77777777" w:rsidR="00012AE1" w:rsidRPr="006A7505" w:rsidRDefault="00012AE1" w:rsidP="005072E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5B34C0FB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  <w:hideMark/>
          </w:tcPr>
          <w:p w14:paraId="0F4FBE54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26" w:type="pct"/>
            <w:shd w:val="clear" w:color="auto" w:fill="auto"/>
            <w:vAlign w:val="center"/>
            <w:hideMark/>
          </w:tcPr>
          <w:p w14:paraId="0145643A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Select/Hire a Facilitator</w:t>
            </w:r>
          </w:p>
        </w:tc>
        <w:tc>
          <w:tcPr>
            <w:tcW w:w="1478" w:type="pct"/>
            <w:shd w:val="clear" w:color="auto" w:fill="auto"/>
            <w:noWrap/>
            <w:vAlign w:val="center"/>
            <w:hideMark/>
          </w:tcPr>
          <w:p w14:paraId="5E22B207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4" w:type="pct"/>
            <w:vAlign w:val="center"/>
          </w:tcPr>
          <w:p w14:paraId="74148FC8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auto"/>
            <w:noWrap/>
            <w:vAlign w:val="center"/>
            <w:hideMark/>
          </w:tcPr>
          <w:p w14:paraId="53DCDDC5" w14:textId="77777777" w:rsidR="00012AE1" w:rsidRPr="006A7505" w:rsidRDefault="00012AE1" w:rsidP="005072E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6D6A2D10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  <w:hideMark/>
          </w:tcPr>
          <w:p w14:paraId="11DC450A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26" w:type="pct"/>
            <w:shd w:val="clear" w:color="auto" w:fill="auto"/>
            <w:vAlign w:val="center"/>
            <w:hideMark/>
          </w:tcPr>
          <w:p w14:paraId="4A513AAB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Select Presenter(s)</w:t>
            </w:r>
          </w:p>
        </w:tc>
        <w:tc>
          <w:tcPr>
            <w:tcW w:w="1478" w:type="pct"/>
            <w:shd w:val="clear" w:color="auto" w:fill="auto"/>
            <w:noWrap/>
            <w:vAlign w:val="center"/>
            <w:hideMark/>
          </w:tcPr>
          <w:p w14:paraId="29448824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4" w:type="pct"/>
            <w:vAlign w:val="center"/>
          </w:tcPr>
          <w:p w14:paraId="452794A2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auto"/>
            <w:noWrap/>
            <w:vAlign w:val="center"/>
            <w:hideMark/>
          </w:tcPr>
          <w:p w14:paraId="1A7DF69A" w14:textId="77777777" w:rsidR="00012AE1" w:rsidRPr="006A7505" w:rsidRDefault="00012AE1" w:rsidP="005072E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24F8FF8D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  <w:hideMark/>
          </w:tcPr>
          <w:p w14:paraId="1D4FA4B8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26" w:type="pct"/>
            <w:shd w:val="clear" w:color="auto" w:fill="auto"/>
            <w:vAlign w:val="center"/>
            <w:hideMark/>
          </w:tcPr>
          <w:p w14:paraId="136EDB85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Select Note Taker or Schedule Court Recorder (if applicable)</w:t>
            </w:r>
          </w:p>
        </w:tc>
        <w:tc>
          <w:tcPr>
            <w:tcW w:w="1478" w:type="pct"/>
            <w:shd w:val="clear" w:color="auto" w:fill="auto"/>
            <w:noWrap/>
            <w:vAlign w:val="center"/>
            <w:hideMark/>
          </w:tcPr>
          <w:p w14:paraId="1EE84B65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4" w:type="pct"/>
            <w:vAlign w:val="center"/>
          </w:tcPr>
          <w:p w14:paraId="50A11F82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auto"/>
            <w:noWrap/>
            <w:vAlign w:val="center"/>
            <w:hideMark/>
          </w:tcPr>
          <w:p w14:paraId="50429272" w14:textId="77777777" w:rsidR="00012AE1" w:rsidRPr="006A7505" w:rsidRDefault="00012AE1" w:rsidP="005072E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</w:tbl>
    <w:p w14:paraId="30B418ED" w14:textId="208ECBB0" w:rsidR="00DD18A1" w:rsidRDefault="00DD18A1"/>
    <w:p w14:paraId="2128D3EA" w14:textId="77777777" w:rsidR="00DD18A1" w:rsidRDefault="00DD18A1">
      <w:r>
        <w:br w:type="page"/>
      </w:r>
    </w:p>
    <w:p w14:paraId="36B4821E" w14:textId="273B7865" w:rsidR="00DD18A1" w:rsidRDefault="00511C94" w:rsidP="00DD18A1">
      <w:pPr>
        <w:spacing w:after="120"/>
      </w:pPr>
      <w:r w:rsidRPr="00511C94">
        <w:rPr>
          <w:rFonts w:cstheme="minorHAnsi"/>
          <w:b/>
          <w:color w:val="00338D"/>
          <w:sz w:val="20"/>
          <w:szCs w:val="20"/>
        </w:rPr>
        <w:lastRenderedPageBreak/>
        <w:t xml:space="preserve">1 Month </w:t>
      </w:r>
      <w:r>
        <w:rPr>
          <w:rFonts w:cstheme="minorHAnsi"/>
          <w:b/>
          <w:color w:val="00338D"/>
          <w:sz w:val="20"/>
          <w:szCs w:val="20"/>
        </w:rPr>
        <w:t>P</w:t>
      </w:r>
      <w:r w:rsidRPr="00511C94">
        <w:rPr>
          <w:rFonts w:cstheme="minorHAnsi"/>
          <w:b/>
          <w:color w:val="00338D"/>
          <w:sz w:val="20"/>
          <w:szCs w:val="20"/>
        </w:rPr>
        <w:t>rior to Meeting</w:t>
      </w:r>
    </w:p>
    <w:tbl>
      <w:tblPr>
        <w:tblpPr w:leftFromText="180" w:rightFromText="180" w:vertAnchor="text" w:horzAnchor="margin" w:tblpY="195"/>
        <w:tblW w:w="5000" w:type="pct"/>
        <w:tblBorders>
          <w:top w:val="single" w:sz="4" w:space="0" w:color="D9D9D9" w:themeColor="background2" w:themeShade="D9"/>
          <w:left w:val="single" w:sz="4" w:space="0" w:color="D9D9D9" w:themeColor="background2" w:themeShade="D9"/>
          <w:bottom w:val="single" w:sz="4" w:space="0" w:color="D9D9D9" w:themeColor="background2" w:themeShade="D9"/>
          <w:right w:val="single" w:sz="4" w:space="0" w:color="D9D9D9" w:themeColor="background2" w:themeShade="D9"/>
          <w:insideH w:val="single" w:sz="4" w:space="0" w:color="D9D9D9" w:themeColor="background2" w:themeShade="D9"/>
          <w:insideV w:val="single" w:sz="4" w:space="0" w:color="D9D9D9" w:themeColor="background2" w:themeShade="D9"/>
        </w:tblBorders>
        <w:tblLook w:val="04A0" w:firstRow="1" w:lastRow="0" w:firstColumn="1" w:lastColumn="0" w:noHBand="0" w:noVBand="1"/>
      </w:tblPr>
      <w:tblGrid>
        <w:gridCol w:w="668"/>
        <w:gridCol w:w="4249"/>
        <w:gridCol w:w="3597"/>
        <w:gridCol w:w="2373"/>
        <w:gridCol w:w="1604"/>
      </w:tblGrid>
      <w:tr w:rsidR="00DD18A1" w:rsidRPr="006A7505" w14:paraId="009D3D66" w14:textId="77777777" w:rsidTr="006A7505">
        <w:trPr>
          <w:trHeight w:val="300"/>
        </w:trPr>
        <w:tc>
          <w:tcPr>
            <w:tcW w:w="267" w:type="pct"/>
            <w:shd w:val="clear" w:color="auto" w:fill="00338D"/>
            <w:noWrap/>
            <w:vAlign w:val="center"/>
            <w:hideMark/>
          </w:tcPr>
          <w:p w14:paraId="57658919" w14:textId="77777777" w:rsidR="00DD18A1" w:rsidRPr="006A7505" w:rsidRDefault="00DD18A1" w:rsidP="006A7505">
            <w:pPr>
              <w:spacing w:before="120" w:after="120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Done</w:t>
            </w:r>
          </w:p>
        </w:tc>
        <w:tc>
          <w:tcPr>
            <w:tcW w:w="1701" w:type="pct"/>
            <w:shd w:val="clear" w:color="auto" w:fill="00338D"/>
            <w:vAlign w:val="center"/>
            <w:hideMark/>
          </w:tcPr>
          <w:p w14:paraId="6D495A79" w14:textId="77777777" w:rsidR="00DD18A1" w:rsidRPr="006A7505" w:rsidRDefault="00DD18A1" w:rsidP="006A7505">
            <w:pPr>
              <w:spacing w:before="120" w:after="120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To-Do</w:t>
            </w:r>
          </w:p>
        </w:tc>
        <w:tc>
          <w:tcPr>
            <w:tcW w:w="1440" w:type="pct"/>
            <w:shd w:val="clear" w:color="auto" w:fill="00338D"/>
            <w:noWrap/>
            <w:vAlign w:val="center"/>
            <w:hideMark/>
          </w:tcPr>
          <w:p w14:paraId="3220BE5B" w14:textId="77777777" w:rsidR="00DD18A1" w:rsidRPr="006A7505" w:rsidRDefault="00DD18A1" w:rsidP="006A7505">
            <w:pPr>
              <w:spacing w:before="120" w:after="120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Notes and Template/Guidance Location</w:t>
            </w:r>
          </w:p>
        </w:tc>
        <w:tc>
          <w:tcPr>
            <w:tcW w:w="950" w:type="pct"/>
            <w:shd w:val="clear" w:color="auto" w:fill="00338D"/>
            <w:vAlign w:val="center"/>
          </w:tcPr>
          <w:p w14:paraId="2D338034" w14:textId="77777777" w:rsidR="00DD18A1" w:rsidRPr="006A7505" w:rsidRDefault="00DD18A1" w:rsidP="006A7505">
            <w:pPr>
              <w:spacing w:before="120" w:after="120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Assigned To</w:t>
            </w:r>
          </w:p>
        </w:tc>
        <w:tc>
          <w:tcPr>
            <w:tcW w:w="643" w:type="pct"/>
            <w:shd w:val="clear" w:color="auto" w:fill="00338D"/>
            <w:noWrap/>
            <w:vAlign w:val="center"/>
            <w:hideMark/>
          </w:tcPr>
          <w:p w14:paraId="2BCA07E2" w14:textId="77777777" w:rsidR="00DD18A1" w:rsidRPr="006A7505" w:rsidRDefault="00DD18A1" w:rsidP="006A7505">
            <w:pPr>
              <w:spacing w:before="120" w:after="120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Due Date</w:t>
            </w:r>
          </w:p>
        </w:tc>
      </w:tr>
      <w:tr w:rsidR="00DD18A1" w:rsidRPr="006A7505" w14:paraId="7B0B5D8F" w14:textId="77777777" w:rsidTr="006A7505">
        <w:trPr>
          <w:trHeight w:val="300"/>
        </w:trPr>
        <w:tc>
          <w:tcPr>
            <w:tcW w:w="267" w:type="pct"/>
            <w:shd w:val="clear" w:color="auto" w:fill="auto"/>
            <w:noWrap/>
            <w:vAlign w:val="center"/>
            <w:hideMark/>
          </w:tcPr>
          <w:p w14:paraId="2B4932CB" w14:textId="77777777" w:rsidR="00DD18A1" w:rsidRPr="006A7505" w:rsidRDefault="00DD18A1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701" w:type="pct"/>
            <w:shd w:val="clear" w:color="auto" w:fill="auto"/>
            <w:vAlign w:val="center"/>
            <w:hideMark/>
          </w:tcPr>
          <w:p w14:paraId="322E6D31" w14:textId="77777777" w:rsidR="00DD18A1" w:rsidRPr="006A7505" w:rsidRDefault="00DD18A1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bCs/>
                <w:color w:val="000000"/>
                <w:sz w:val="18"/>
                <w:szCs w:val="18"/>
              </w:rPr>
              <w:t>Issue News Release &amp; Social Media Postings</w:t>
            </w:r>
          </w:p>
        </w:tc>
        <w:tc>
          <w:tcPr>
            <w:tcW w:w="1440" w:type="pct"/>
            <w:shd w:val="clear" w:color="auto" w:fill="auto"/>
            <w:noWrap/>
            <w:vAlign w:val="center"/>
            <w:hideMark/>
          </w:tcPr>
          <w:p w14:paraId="3A1FAECE" w14:textId="77777777" w:rsidR="00DD18A1" w:rsidRPr="006A7505" w:rsidRDefault="00DD18A1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6A7505">
              <w:rPr>
                <w:rFonts w:cstheme="minorHAnsi"/>
                <w:sz w:val="18"/>
                <w:szCs w:val="18"/>
              </w:rPr>
              <w:t>PI Toolbox-Public Notifications</w:t>
            </w:r>
          </w:p>
        </w:tc>
        <w:tc>
          <w:tcPr>
            <w:tcW w:w="950" w:type="pct"/>
            <w:vAlign w:val="center"/>
          </w:tcPr>
          <w:p w14:paraId="6C81E74B" w14:textId="77777777" w:rsidR="00DD18A1" w:rsidRPr="006A7505" w:rsidRDefault="00DD18A1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auto"/>
            <w:noWrap/>
            <w:vAlign w:val="center"/>
            <w:hideMark/>
          </w:tcPr>
          <w:p w14:paraId="4E93114C" w14:textId="77777777" w:rsidR="00DD18A1" w:rsidRPr="006A7505" w:rsidRDefault="00DD18A1" w:rsidP="006A7505">
            <w:pPr>
              <w:spacing w:before="120" w:after="120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DD18A1" w:rsidRPr="006A7505" w14:paraId="35102BBE" w14:textId="77777777" w:rsidTr="006A7505">
        <w:trPr>
          <w:trHeight w:val="300"/>
        </w:trPr>
        <w:tc>
          <w:tcPr>
            <w:tcW w:w="267" w:type="pct"/>
            <w:shd w:val="clear" w:color="auto" w:fill="auto"/>
            <w:noWrap/>
            <w:vAlign w:val="center"/>
          </w:tcPr>
          <w:p w14:paraId="7E1125B1" w14:textId="77777777" w:rsidR="00DD18A1" w:rsidRPr="006A7505" w:rsidRDefault="00DD18A1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701" w:type="pct"/>
            <w:shd w:val="clear" w:color="auto" w:fill="auto"/>
            <w:vAlign w:val="center"/>
          </w:tcPr>
          <w:p w14:paraId="72DFE31F" w14:textId="77777777" w:rsidR="00DD18A1" w:rsidRPr="006A7505" w:rsidRDefault="00DD18A1" w:rsidP="006A7505">
            <w:pPr>
              <w:spacing w:before="120" w:after="120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Post Exhibits, Handouts, Comment Form on Website</w:t>
            </w:r>
          </w:p>
        </w:tc>
        <w:tc>
          <w:tcPr>
            <w:tcW w:w="1440" w:type="pct"/>
            <w:shd w:val="clear" w:color="auto" w:fill="auto"/>
            <w:noWrap/>
            <w:vAlign w:val="center"/>
          </w:tcPr>
          <w:p w14:paraId="121904CA" w14:textId="77777777" w:rsidR="00DD18A1" w:rsidRPr="006A7505" w:rsidRDefault="00DD18A1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>PI Toolbox-Public Notifications</w:t>
            </w:r>
          </w:p>
        </w:tc>
        <w:tc>
          <w:tcPr>
            <w:tcW w:w="950" w:type="pct"/>
            <w:vAlign w:val="center"/>
          </w:tcPr>
          <w:p w14:paraId="64D97BD8" w14:textId="77777777" w:rsidR="00DD18A1" w:rsidRPr="006A7505" w:rsidRDefault="00DD18A1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auto"/>
            <w:noWrap/>
            <w:vAlign w:val="center"/>
          </w:tcPr>
          <w:p w14:paraId="0670EBBB" w14:textId="77777777" w:rsidR="00DD18A1" w:rsidRPr="006A7505" w:rsidRDefault="00DD18A1" w:rsidP="006A7505">
            <w:pPr>
              <w:spacing w:before="120" w:after="120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DD18A1" w:rsidRPr="006A7505" w14:paraId="53B16259" w14:textId="77777777" w:rsidTr="006A7505">
        <w:trPr>
          <w:trHeight w:val="300"/>
        </w:trPr>
        <w:tc>
          <w:tcPr>
            <w:tcW w:w="267" w:type="pct"/>
            <w:shd w:val="clear" w:color="auto" w:fill="auto"/>
            <w:noWrap/>
            <w:vAlign w:val="center"/>
          </w:tcPr>
          <w:p w14:paraId="486AE473" w14:textId="77777777" w:rsidR="00DD18A1" w:rsidRPr="006A7505" w:rsidRDefault="00DD18A1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701" w:type="pct"/>
            <w:shd w:val="clear" w:color="auto" w:fill="auto"/>
            <w:vAlign w:val="center"/>
          </w:tcPr>
          <w:p w14:paraId="47CAF41B" w14:textId="77777777" w:rsidR="00DD18A1" w:rsidRPr="006A7505" w:rsidRDefault="00DD18A1" w:rsidP="006A7505">
            <w:pPr>
              <w:spacing w:before="120" w:after="120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bCs/>
                <w:color w:val="000000"/>
                <w:sz w:val="18"/>
                <w:szCs w:val="18"/>
              </w:rPr>
              <w:t>Mail Invitation Letters</w:t>
            </w:r>
          </w:p>
        </w:tc>
        <w:tc>
          <w:tcPr>
            <w:tcW w:w="1440" w:type="pct"/>
            <w:shd w:val="clear" w:color="auto" w:fill="auto"/>
            <w:noWrap/>
            <w:vAlign w:val="center"/>
          </w:tcPr>
          <w:p w14:paraId="500391F7" w14:textId="77777777" w:rsidR="00DD18A1" w:rsidRPr="006A7505" w:rsidRDefault="00DD18A1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950" w:type="pct"/>
            <w:vAlign w:val="center"/>
          </w:tcPr>
          <w:p w14:paraId="3403889F" w14:textId="77777777" w:rsidR="00DD18A1" w:rsidRPr="006A7505" w:rsidRDefault="00DD18A1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auto"/>
            <w:noWrap/>
            <w:vAlign w:val="center"/>
          </w:tcPr>
          <w:p w14:paraId="069D1814" w14:textId="77777777" w:rsidR="00DD18A1" w:rsidRPr="006A7505" w:rsidRDefault="00DD18A1" w:rsidP="006A7505">
            <w:pPr>
              <w:spacing w:before="120" w:after="120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DD18A1" w:rsidRPr="006A7505" w14:paraId="0282C3A8" w14:textId="77777777" w:rsidTr="006A7505">
        <w:trPr>
          <w:trHeight w:val="300"/>
        </w:trPr>
        <w:tc>
          <w:tcPr>
            <w:tcW w:w="267" w:type="pct"/>
            <w:shd w:val="clear" w:color="auto" w:fill="auto"/>
            <w:noWrap/>
            <w:vAlign w:val="center"/>
          </w:tcPr>
          <w:p w14:paraId="5716DB2E" w14:textId="77777777" w:rsidR="00DD18A1" w:rsidRPr="006A7505" w:rsidRDefault="00DD18A1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701" w:type="pct"/>
            <w:shd w:val="clear" w:color="auto" w:fill="auto"/>
            <w:vAlign w:val="center"/>
          </w:tcPr>
          <w:p w14:paraId="22E34E4D" w14:textId="77777777" w:rsidR="00DD18A1" w:rsidRPr="006A7505" w:rsidRDefault="00DD18A1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Post/Distribute Fliers</w:t>
            </w:r>
          </w:p>
        </w:tc>
        <w:tc>
          <w:tcPr>
            <w:tcW w:w="1440" w:type="pct"/>
            <w:shd w:val="clear" w:color="auto" w:fill="auto"/>
            <w:noWrap/>
            <w:vAlign w:val="center"/>
          </w:tcPr>
          <w:p w14:paraId="053FAA9B" w14:textId="77777777" w:rsidR="00DD18A1" w:rsidRPr="006A7505" w:rsidRDefault="00DD18A1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>PI Toolbox-Fliers</w:t>
            </w:r>
          </w:p>
        </w:tc>
        <w:tc>
          <w:tcPr>
            <w:tcW w:w="950" w:type="pct"/>
            <w:vAlign w:val="center"/>
          </w:tcPr>
          <w:p w14:paraId="7680AC7C" w14:textId="77777777" w:rsidR="00DD18A1" w:rsidRPr="006A7505" w:rsidRDefault="00DD18A1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auto"/>
            <w:noWrap/>
            <w:vAlign w:val="center"/>
          </w:tcPr>
          <w:p w14:paraId="41660962" w14:textId="77777777" w:rsidR="00DD18A1" w:rsidRPr="006A7505" w:rsidRDefault="00DD18A1" w:rsidP="006A7505">
            <w:pPr>
              <w:spacing w:before="120" w:after="120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DD18A1" w:rsidRPr="006A7505" w14:paraId="37E2194A" w14:textId="77777777" w:rsidTr="006A7505">
        <w:trPr>
          <w:trHeight w:val="300"/>
        </w:trPr>
        <w:tc>
          <w:tcPr>
            <w:tcW w:w="267" w:type="pct"/>
            <w:shd w:val="clear" w:color="auto" w:fill="auto"/>
            <w:noWrap/>
            <w:vAlign w:val="center"/>
            <w:hideMark/>
          </w:tcPr>
          <w:p w14:paraId="6D98A958" w14:textId="77777777" w:rsidR="00DD18A1" w:rsidRPr="006A7505" w:rsidRDefault="00DD18A1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pct"/>
            <w:shd w:val="clear" w:color="auto" w:fill="auto"/>
            <w:vAlign w:val="center"/>
            <w:hideMark/>
          </w:tcPr>
          <w:p w14:paraId="14A58059" w14:textId="77777777" w:rsidR="00DD18A1" w:rsidRPr="006A7505" w:rsidRDefault="00DD18A1" w:rsidP="006A7505">
            <w:pPr>
              <w:spacing w:before="120" w:after="120"/>
              <w:ind w:left="269" w:hanging="269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Publish paid advertisement</w:t>
            </w:r>
          </w:p>
        </w:tc>
        <w:tc>
          <w:tcPr>
            <w:tcW w:w="1440" w:type="pct"/>
            <w:shd w:val="clear" w:color="auto" w:fill="auto"/>
            <w:noWrap/>
            <w:vAlign w:val="center"/>
            <w:hideMark/>
          </w:tcPr>
          <w:p w14:paraId="2C39859D" w14:textId="77777777" w:rsidR="00DD18A1" w:rsidRPr="006A7505" w:rsidRDefault="00DD18A1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0" w:type="pct"/>
            <w:vAlign w:val="center"/>
          </w:tcPr>
          <w:p w14:paraId="35C7A31D" w14:textId="77777777" w:rsidR="00DD18A1" w:rsidRPr="006A7505" w:rsidRDefault="00DD18A1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auto"/>
            <w:noWrap/>
            <w:vAlign w:val="center"/>
            <w:hideMark/>
          </w:tcPr>
          <w:p w14:paraId="46C96986" w14:textId="77777777" w:rsidR="00DD18A1" w:rsidRPr="006A7505" w:rsidRDefault="00DD18A1" w:rsidP="006A7505">
            <w:pPr>
              <w:spacing w:before="120" w:after="120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</w:tbl>
    <w:p w14:paraId="4ED959DF" w14:textId="70668EFA" w:rsidR="00511C94" w:rsidRDefault="00511C94"/>
    <w:p w14:paraId="3ADB7FD2" w14:textId="7AE538E7" w:rsidR="00511C94" w:rsidRDefault="00511C94" w:rsidP="00DD18A1">
      <w:pPr>
        <w:spacing w:before="120" w:after="120"/>
        <w:rPr>
          <w:rFonts w:cstheme="minorHAnsi"/>
          <w:b/>
          <w:color w:val="00338D"/>
          <w:sz w:val="20"/>
          <w:szCs w:val="20"/>
        </w:rPr>
      </w:pPr>
      <w:r>
        <w:rPr>
          <w:rFonts w:cstheme="minorHAnsi"/>
          <w:b/>
          <w:color w:val="00338D"/>
          <w:sz w:val="20"/>
          <w:szCs w:val="20"/>
        </w:rPr>
        <w:t>2 Weeks P</w:t>
      </w:r>
      <w:r w:rsidRPr="00511C94">
        <w:rPr>
          <w:rFonts w:cstheme="minorHAnsi"/>
          <w:b/>
          <w:color w:val="00338D"/>
          <w:sz w:val="20"/>
          <w:szCs w:val="20"/>
        </w:rPr>
        <w:t>rior to Meeting</w:t>
      </w:r>
    </w:p>
    <w:p w14:paraId="0B9CAE55" w14:textId="4979921E" w:rsidR="00DD18A1" w:rsidRPr="00DD18A1" w:rsidRDefault="00DD18A1" w:rsidP="00DD18A1">
      <w:pPr>
        <w:pStyle w:val="Caption"/>
        <w:spacing w:after="0"/>
        <w:rPr>
          <w:sz w:val="16"/>
          <w:szCs w:val="16"/>
        </w:rPr>
      </w:pPr>
    </w:p>
    <w:tbl>
      <w:tblPr>
        <w:tblpPr w:leftFromText="180" w:rightFromText="180" w:vertAnchor="text" w:horzAnchor="margin" w:tblpY="32"/>
        <w:tblW w:w="5000" w:type="pct"/>
        <w:tblBorders>
          <w:top w:val="single" w:sz="4" w:space="0" w:color="D9D9D9" w:themeColor="background2" w:themeShade="D9"/>
          <w:left w:val="single" w:sz="4" w:space="0" w:color="D9D9D9" w:themeColor="background2" w:themeShade="D9"/>
          <w:bottom w:val="single" w:sz="4" w:space="0" w:color="D9D9D9" w:themeColor="background2" w:themeShade="D9"/>
          <w:right w:val="single" w:sz="4" w:space="0" w:color="D9D9D9" w:themeColor="background2" w:themeShade="D9"/>
          <w:insideH w:val="single" w:sz="4" w:space="0" w:color="D9D9D9" w:themeColor="background2" w:themeShade="D9"/>
          <w:insideV w:val="single" w:sz="4" w:space="0" w:color="D9D9D9" w:themeColor="background2" w:themeShade="D9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4173"/>
        <w:gridCol w:w="3600"/>
        <w:gridCol w:w="2341"/>
        <w:gridCol w:w="1604"/>
      </w:tblGrid>
      <w:tr w:rsidR="0042316F" w:rsidRPr="006A7505" w14:paraId="2ADF0DDD" w14:textId="77777777" w:rsidTr="006A7505">
        <w:trPr>
          <w:trHeight w:val="300"/>
        </w:trPr>
        <w:tc>
          <w:tcPr>
            <w:tcW w:w="309" w:type="pct"/>
            <w:shd w:val="clear" w:color="auto" w:fill="00338D"/>
            <w:noWrap/>
            <w:vAlign w:val="center"/>
            <w:hideMark/>
          </w:tcPr>
          <w:p w14:paraId="770254C4" w14:textId="77777777" w:rsidR="00511C94" w:rsidRPr="006A7505" w:rsidRDefault="00511C94" w:rsidP="006A7505">
            <w:pPr>
              <w:spacing w:before="120" w:after="120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Done</w:t>
            </w:r>
          </w:p>
        </w:tc>
        <w:tc>
          <w:tcPr>
            <w:tcW w:w="1670" w:type="pct"/>
            <w:shd w:val="clear" w:color="auto" w:fill="00338D"/>
            <w:vAlign w:val="center"/>
            <w:hideMark/>
          </w:tcPr>
          <w:p w14:paraId="2F7AD638" w14:textId="77777777" w:rsidR="00511C94" w:rsidRPr="006A7505" w:rsidRDefault="00511C94" w:rsidP="006A7505">
            <w:pPr>
              <w:spacing w:before="120" w:after="120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To-Do</w:t>
            </w:r>
          </w:p>
        </w:tc>
        <w:tc>
          <w:tcPr>
            <w:tcW w:w="1441" w:type="pct"/>
            <w:shd w:val="clear" w:color="auto" w:fill="00338D"/>
            <w:noWrap/>
            <w:vAlign w:val="center"/>
            <w:hideMark/>
          </w:tcPr>
          <w:p w14:paraId="1678F54B" w14:textId="77777777" w:rsidR="00511C94" w:rsidRPr="006A7505" w:rsidRDefault="00511C94" w:rsidP="006A7505">
            <w:pPr>
              <w:spacing w:before="120" w:after="120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Notes and Template/Guidance Location</w:t>
            </w:r>
          </w:p>
        </w:tc>
        <w:tc>
          <w:tcPr>
            <w:tcW w:w="937" w:type="pct"/>
            <w:shd w:val="clear" w:color="auto" w:fill="00338D"/>
            <w:vAlign w:val="center"/>
          </w:tcPr>
          <w:p w14:paraId="3966F4A5" w14:textId="77777777" w:rsidR="00511C94" w:rsidRPr="006A7505" w:rsidRDefault="00511C94" w:rsidP="006A7505">
            <w:pPr>
              <w:spacing w:before="120" w:after="120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Assigned To</w:t>
            </w:r>
          </w:p>
        </w:tc>
        <w:tc>
          <w:tcPr>
            <w:tcW w:w="642" w:type="pct"/>
            <w:shd w:val="clear" w:color="auto" w:fill="00338D"/>
            <w:noWrap/>
            <w:vAlign w:val="center"/>
            <w:hideMark/>
          </w:tcPr>
          <w:p w14:paraId="3DC432D6" w14:textId="77777777" w:rsidR="00511C94" w:rsidRPr="006A7505" w:rsidRDefault="00511C94" w:rsidP="006A7505">
            <w:pPr>
              <w:spacing w:before="120" w:after="120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Due Date</w:t>
            </w:r>
          </w:p>
        </w:tc>
      </w:tr>
      <w:tr w:rsidR="00511C94" w:rsidRPr="006A7505" w14:paraId="0A34E3E4" w14:textId="77777777" w:rsidTr="006A7505">
        <w:trPr>
          <w:trHeight w:val="300"/>
          <w:tblHeader/>
        </w:trPr>
        <w:tc>
          <w:tcPr>
            <w:tcW w:w="309" w:type="pct"/>
            <w:shd w:val="clear" w:color="auto" w:fill="auto"/>
            <w:noWrap/>
            <w:vAlign w:val="center"/>
            <w:hideMark/>
          </w:tcPr>
          <w:p w14:paraId="4A23B41F" w14:textId="77777777" w:rsidR="00511C94" w:rsidRPr="006A7505" w:rsidRDefault="00511C94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70" w:type="pct"/>
            <w:shd w:val="clear" w:color="auto" w:fill="auto"/>
            <w:vAlign w:val="center"/>
            <w:hideMark/>
          </w:tcPr>
          <w:p w14:paraId="56C1E51F" w14:textId="77777777" w:rsidR="00511C94" w:rsidRPr="006A7505" w:rsidRDefault="00511C94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Finalize meeting agenda</w:t>
            </w:r>
          </w:p>
        </w:tc>
        <w:tc>
          <w:tcPr>
            <w:tcW w:w="1441" w:type="pct"/>
            <w:shd w:val="clear" w:color="auto" w:fill="auto"/>
            <w:noWrap/>
            <w:vAlign w:val="center"/>
            <w:hideMark/>
          </w:tcPr>
          <w:p w14:paraId="677FCAA0" w14:textId="77777777" w:rsidR="00511C94" w:rsidRPr="006A7505" w:rsidRDefault="00511C94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7" w:type="pct"/>
            <w:vAlign w:val="center"/>
          </w:tcPr>
          <w:p w14:paraId="2C8D3956" w14:textId="77777777" w:rsidR="00511C94" w:rsidRPr="006A7505" w:rsidRDefault="00511C94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40DD7095" w14:textId="77777777" w:rsidR="00511C94" w:rsidRPr="006A7505" w:rsidRDefault="00511C94" w:rsidP="006A7505">
            <w:pPr>
              <w:spacing w:before="120" w:after="120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0C9B4169" w14:textId="77777777" w:rsidTr="006A7505">
        <w:trPr>
          <w:trHeight w:val="300"/>
          <w:tblHeader/>
        </w:trPr>
        <w:tc>
          <w:tcPr>
            <w:tcW w:w="309" w:type="pct"/>
            <w:shd w:val="clear" w:color="auto" w:fill="auto"/>
            <w:noWrap/>
            <w:vAlign w:val="center"/>
            <w:hideMark/>
          </w:tcPr>
          <w:p w14:paraId="2A175A8D" w14:textId="77777777" w:rsidR="00511C94" w:rsidRPr="006A7505" w:rsidRDefault="00511C94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70" w:type="pct"/>
            <w:shd w:val="clear" w:color="auto" w:fill="auto"/>
            <w:vAlign w:val="center"/>
            <w:hideMark/>
          </w:tcPr>
          <w:p w14:paraId="5CF999F4" w14:textId="77777777" w:rsidR="00511C94" w:rsidRPr="006A7505" w:rsidRDefault="00511C94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Finalize displays/exhibits</w:t>
            </w:r>
          </w:p>
        </w:tc>
        <w:tc>
          <w:tcPr>
            <w:tcW w:w="1441" w:type="pct"/>
            <w:shd w:val="clear" w:color="auto" w:fill="auto"/>
            <w:noWrap/>
            <w:vAlign w:val="center"/>
            <w:hideMark/>
          </w:tcPr>
          <w:p w14:paraId="6E941176" w14:textId="77777777" w:rsidR="00511C94" w:rsidRPr="006A7505" w:rsidRDefault="00511C94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7" w:type="pct"/>
            <w:vAlign w:val="center"/>
          </w:tcPr>
          <w:p w14:paraId="416EC451" w14:textId="77777777" w:rsidR="00511C94" w:rsidRPr="006A7505" w:rsidRDefault="00511C94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516E395B" w14:textId="77777777" w:rsidR="00511C94" w:rsidRPr="006A7505" w:rsidRDefault="00511C94" w:rsidP="006A7505">
            <w:pPr>
              <w:spacing w:before="120" w:after="120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39CB27C1" w14:textId="77777777" w:rsidTr="006A7505">
        <w:trPr>
          <w:trHeight w:val="300"/>
          <w:tblHeader/>
        </w:trPr>
        <w:tc>
          <w:tcPr>
            <w:tcW w:w="309" w:type="pct"/>
            <w:shd w:val="clear" w:color="auto" w:fill="auto"/>
            <w:noWrap/>
            <w:vAlign w:val="center"/>
          </w:tcPr>
          <w:p w14:paraId="3B291B75" w14:textId="77777777" w:rsidR="00511C94" w:rsidRPr="006A7505" w:rsidRDefault="00511C94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670" w:type="pct"/>
            <w:shd w:val="clear" w:color="auto" w:fill="auto"/>
            <w:vAlign w:val="center"/>
          </w:tcPr>
          <w:p w14:paraId="330F27D4" w14:textId="77777777" w:rsidR="00511C94" w:rsidRPr="006A7505" w:rsidRDefault="00511C94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Conduct a dry run</w:t>
            </w:r>
          </w:p>
        </w:tc>
        <w:tc>
          <w:tcPr>
            <w:tcW w:w="1441" w:type="pct"/>
            <w:shd w:val="clear" w:color="auto" w:fill="auto"/>
            <w:noWrap/>
            <w:vAlign w:val="center"/>
          </w:tcPr>
          <w:p w14:paraId="6777BF10" w14:textId="77777777" w:rsidR="00511C94" w:rsidRPr="006A7505" w:rsidRDefault="00511C94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Present information to others and try to anticipate needs of audience/possible scenarios, ensure technology works and everyone can connect and is comfortable</w:t>
            </w:r>
          </w:p>
        </w:tc>
        <w:tc>
          <w:tcPr>
            <w:tcW w:w="937" w:type="pct"/>
            <w:vAlign w:val="center"/>
          </w:tcPr>
          <w:p w14:paraId="77E9BADA" w14:textId="77777777" w:rsidR="00511C94" w:rsidRPr="006A7505" w:rsidRDefault="00511C94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2" w:type="pct"/>
            <w:shd w:val="clear" w:color="auto" w:fill="auto"/>
            <w:noWrap/>
            <w:vAlign w:val="center"/>
          </w:tcPr>
          <w:p w14:paraId="5CB22891" w14:textId="77777777" w:rsidR="00511C94" w:rsidRPr="006A7505" w:rsidRDefault="00511C94" w:rsidP="006A7505">
            <w:pPr>
              <w:spacing w:before="120" w:after="120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7690A84D" w14:textId="77777777" w:rsidTr="006A7505">
        <w:trPr>
          <w:trHeight w:val="300"/>
          <w:tblHeader/>
        </w:trPr>
        <w:tc>
          <w:tcPr>
            <w:tcW w:w="309" w:type="pct"/>
            <w:shd w:val="clear" w:color="auto" w:fill="auto"/>
            <w:noWrap/>
            <w:vAlign w:val="center"/>
            <w:hideMark/>
          </w:tcPr>
          <w:p w14:paraId="41C0F23A" w14:textId="77777777" w:rsidR="00511C94" w:rsidRPr="006A7505" w:rsidRDefault="00511C94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70" w:type="pct"/>
            <w:shd w:val="clear" w:color="auto" w:fill="auto"/>
            <w:vAlign w:val="center"/>
            <w:hideMark/>
          </w:tcPr>
          <w:p w14:paraId="2219701E" w14:textId="77777777" w:rsidR="00511C94" w:rsidRPr="006A7505" w:rsidRDefault="00511C94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Reserve vehicle(s)</w:t>
            </w:r>
          </w:p>
        </w:tc>
        <w:tc>
          <w:tcPr>
            <w:tcW w:w="1441" w:type="pct"/>
            <w:shd w:val="clear" w:color="auto" w:fill="auto"/>
            <w:noWrap/>
            <w:vAlign w:val="center"/>
            <w:hideMark/>
          </w:tcPr>
          <w:p w14:paraId="44EEE898" w14:textId="77777777" w:rsidR="00511C94" w:rsidRPr="006A7505" w:rsidRDefault="00511C94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7" w:type="pct"/>
            <w:vAlign w:val="center"/>
          </w:tcPr>
          <w:p w14:paraId="1C5DE3D1" w14:textId="77777777" w:rsidR="00511C94" w:rsidRPr="006A7505" w:rsidRDefault="00511C94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58F97F2C" w14:textId="77777777" w:rsidR="00511C94" w:rsidRPr="006A7505" w:rsidRDefault="00511C94" w:rsidP="006A7505">
            <w:pPr>
              <w:spacing w:before="120" w:after="120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3CD0EED4" w14:textId="77777777" w:rsidTr="006A7505">
        <w:trPr>
          <w:trHeight w:val="300"/>
          <w:tblHeader/>
        </w:trPr>
        <w:tc>
          <w:tcPr>
            <w:tcW w:w="309" w:type="pct"/>
            <w:shd w:val="clear" w:color="auto" w:fill="auto"/>
            <w:noWrap/>
            <w:vAlign w:val="center"/>
          </w:tcPr>
          <w:p w14:paraId="269592B4" w14:textId="77777777" w:rsidR="00511C94" w:rsidRPr="006A7505" w:rsidRDefault="00511C94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670" w:type="pct"/>
            <w:shd w:val="clear" w:color="auto" w:fill="auto"/>
            <w:vAlign w:val="center"/>
          </w:tcPr>
          <w:p w14:paraId="5329B943" w14:textId="77777777" w:rsidR="00511C94" w:rsidRPr="006A7505" w:rsidRDefault="00511C94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bCs/>
                <w:color w:val="000000"/>
                <w:sz w:val="18"/>
                <w:szCs w:val="18"/>
              </w:rPr>
              <w:t>Issue Follow-up News Release, Website &amp; Social Media Postings</w:t>
            </w:r>
          </w:p>
        </w:tc>
        <w:tc>
          <w:tcPr>
            <w:tcW w:w="1441" w:type="pct"/>
            <w:shd w:val="clear" w:color="auto" w:fill="auto"/>
            <w:noWrap/>
            <w:vAlign w:val="center"/>
          </w:tcPr>
          <w:p w14:paraId="02B53030" w14:textId="77777777" w:rsidR="00511C94" w:rsidRPr="006A7505" w:rsidRDefault="00511C94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6A7505">
              <w:rPr>
                <w:rFonts w:cstheme="minorHAnsi"/>
                <w:sz w:val="18"/>
                <w:szCs w:val="18"/>
              </w:rPr>
              <w:t>PI Toolbox-Public Notifications</w:t>
            </w:r>
          </w:p>
        </w:tc>
        <w:tc>
          <w:tcPr>
            <w:tcW w:w="937" w:type="pct"/>
            <w:vAlign w:val="center"/>
          </w:tcPr>
          <w:p w14:paraId="7C0643AD" w14:textId="77777777" w:rsidR="00511C94" w:rsidRPr="006A7505" w:rsidRDefault="00511C94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2" w:type="pct"/>
            <w:shd w:val="clear" w:color="auto" w:fill="auto"/>
            <w:noWrap/>
            <w:vAlign w:val="center"/>
          </w:tcPr>
          <w:p w14:paraId="175F446E" w14:textId="77777777" w:rsidR="00511C94" w:rsidRPr="006A7505" w:rsidRDefault="00511C94" w:rsidP="006A7505">
            <w:pPr>
              <w:spacing w:before="120" w:after="120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528655A9" w14:textId="77777777" w:rsidTr="006A7505">
        <w:trPr>
          <w:trHeight w:val="300"/>
          <w:tblHeader/>
        </w:trPr>
        <w:tc>
          <w:tcPr>
            <w:tcW w:w="309" w:type="pct"/>
            <w:shd w:val="clear" w:color="auto" w:fill="auto"/>
            <w:noWrap/>
            <w:vAlign w:val="center"/>
          </w:tcPr>
          <w:p w14:paraId="3666FDB4" w14:textId="77777777" w:rsidR="00511C94" w:rsidRPr="006A7505" w:rsidRDefault="00511C94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670" w:type="pct"/>
            <w:shd w:val="clear" w:color="auto" w:fill="auto"/>
            <w:vAlign w:val="center"/>
          </w:tcPr>
          <w:p w14:paraId="281FAF32" w14:textId="77777777" w:rsidR="00511C94" w:rsidRPr="006A7505" w:rsidRDefault="00511C94" w:rsidP="006A7505">
            <w:pPr>
              <w:spacing w:before="120" w:after="120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bCs/>
                <w:color w:val="000000"/>
                <w:sz w:val="18"/>
                <w:szCs w:val="18"/>
              </w:rPr>
              <w:t>Post meeting materials on project website</w:t>
            </w:r>
          </w:p>
        </w:tc>
        <w:tc>
          <w:tcPr>
            <w:tcW w:w="1441" w:type="pct"/>
            <w:shd w:val="clear" w:color="auto" w:fill="auto"/>
            <w:noWrap/>
            <w:vAlign w:val="center"/>
          </w:tcPr>
          <w:p w14:paraId="6290CB9B" w14:textId="77777777" w:rsidR="00511C94" w:rsidRPr="006A7505" w:rsidRDefault="00511C94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937" w:type="pct"/>
            <w:vAlign w:val="center"/>
          </w:tcPr>
          <w:p w14:paraId="67DFED38" w14:textId="77777777" w:rsidR="00511C94" w:rsidRPr="006A7505" w:rsidRDefault="00511C94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642" w:type="pct"/>
            <w:shd w:val="clear" w:color="auto" w:fill="auto"/>
            <w:noWrap/>
            <w:vAlign w:val="center"/>
          </w:tcPr>
          <w:p w14:paraId="149C7D79" w14:textId="77777777" w:rsidR="00511C94" w:rsidRPr="006A7505" w:rsidRDefault="00511C94" w:rsidP="006A7505">
            <w:pPr>
              <w:spacing w:before="120" w:after="120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</w:tbl>
    <w:p w14:paraId="09BE8F4C" w14:textId="3FE00231" w:rsidR="00511C94" w:rsidRDefault="00511C94"/>
    <w:p w14:paraId="0FC0D829" w14:textId="4D93930D" w:rsidR="006A7505" w:rsidRDefault="006A7505"/>
    <w:p w14:paraId="317D295F" w14:textId="77777777" w:rsidR="006A7505" w:rsidRDefault="006A7505"/>
    <w:p w14:paraId="24CC7695" w14:textId="2560B6F7" w:rsidR="00511C94" w:rsidRDefault="00511C94" w:rsidP="00DD18A1">
      <w:pPr>
        <w:spacing w:before="120" w:after="120"/>
      </w:pPr>
      <w:r>
        <w:rPr>
          <w:rFonts w:cstheme="minorHAnsi"/>
          <w:b/>
          <w:color w:val="00338D"/>
          <w:sz w:val="20"/>
          <w:szCs w:val="20"/>
        </w:rPr>
        <w:lastRenderedPageBreak/>
        <w:t>1 Week P</w:t>
      </w:r>
      <w:r w:rsidRPr="00511C94">
        <w:rPr>
          <w:rFonts w:cstheme="minorHAnsi"/>
          <w:b/>
          <w:color w:val="00338D"/>
          <w:sz w:val="20"/>
          <w:szCs w:val="20"/>
        </w:rPr>
        <w:t>rior to Meeting</w:t>
      </w:r>
    </w:p>
    <w:p w14:paraId="6E866810" w14:textId="6CC72E90" w:rsidR="00DD18A1" w:rsidRPr="00DD18A1" w:rsidRDefault="00DD18A1" w:rsidP="00DD18A1">
      <w:pPr>
        <w:pStyle w:val="Caption"/>
        <w:spacing w:after="0"/>
        <w:rPr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D9D9D9" w:themeColor="background2" w:themeShade="D9"/>
          <w:left w:val="single" w:sz="4" w:space="0" w:color="D9D9D9" w:themeColor="background2" w:themeShade="D9"/>
          <w:bottom w:val="single" w:sz="4" w:space="0" w:color="D9D9D9" w:themeColor="background2" w:themeShade="D9"/>
          <w:right w:val="single" w:sz="4" w:space="0" w:color="D9D9D9" w:themeColor="background2" w:themeShade="D9"/>
          <w:insideH w:val="single" w:sz="4" w:space="0" w:color="D9D9D9" w:themeColor="background2" w:themeShade="D9"/>
          <w:insideV w:val="single" w:sz="4" w:space="0" w:color="D9D9D9" w:themeColor="background2" w:themeShade="D9"/>
        </w:tblBorders>
        <w:tblLook w:val="04A0" w:firstRow="1" w:lastRow="0" w:firstColumn="1" w:lastColumn="0" w:noHBand="0" w:noVBand="1"/>
      </w:tblPr>
      <w:tblGrid>
        <w:gridCol w:w="668"/>
        <w:gridCol w:w="4279"/>
        <w:gridCol w:w="3757"/>
        <w:gridCol w:w="2443"/>
        <w:gridCol w:w="1344"/>
      </w:tblGrid>
      <w:tr w:rsidR="00511C94" w:rsidRPr="006A7505" w14:paraId="29450937" w14:textId="77777777" w:rsidTr="006A7505">
        <w:trPr>
          <w:trHeight w:val="300"/>
          <w:jc w:val="center"/>
        </w:trPr>
        <w:tc>
          <w:tcPr>
            <w:tcW w:w="267" w:type="pct"/>
            <w:shd w:val="clear" w:color="auto" w:fill="00338D"/>
            <w:noWrap/>
            <w:vAlign w:val="center"/>
            <w:hideMark/>
          </w:tcPr>
          <w:p w14:paraId="48BF5010" w14:textId="77777777" w:rsidR="00012AE1" w:rsidRPr="006A7505" w:rsidRDefault="00012AE1" w:rsidP="006A7505">
            <w:pPr>
              <w:spacing w:before="120" w:after="120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Done</w:t>
            </w:r>
          </w:p>
        </w:tc>
        <w:tc>
          <w:tcPr>
            <w:tcW w:w="1713" w:type="pct"/>
            <w:shd w:val="clear" w:color="auto" w:fill="00338D"/>
            <w:vAlign w:val="center"/>
            <w:hideMark/>
          </w:tcPr>
          <w:p w14:paraId="6E6F465C" w14:textId="77777777" w:rsidR="00012AE1" w:rsidRPr="006A7505" w:rsidRDefault="00012AE1" w:rsidP="006A7505">
            <w:pPr>
              <w:spacing w:before="120" w:after="120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To-Do</w:t>
            </w:r>
          </w:p>
        </w:tc>
        <w:tc>
          <w:tcPr>
            <w:tcW w:w="1504" w:type="pct"/>
            <w:shd w:val="clear" w:color="auto" w:fill="00338D"/>
            <w:noWrap/>
            <w:vAlign w:val="center"/>
            <w:hideMark/>
          </w:tcPr>
          <w:p w14:paraId="3DEB1B60" w14:textId="77777777" w:rsidR="00012AE1" w:rsidRPr="006A7505" w:rsidRDefault="00012AE1" w:rsidP="006A7505">
            <w:pPr>
              <w:spacing w:before="120" w:after="120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Notes and Template/Guidance Location</w:t>
            </w:r>
          </w:p>
        </w:tc>
        <w:tc>
          <w:tcPr>
            <w:tcW w:w="978" w:type="pct"/>
            <w:shd w:val="clear" w:color="auto" w:fill="00338D"/>
            <w:vAlign w:val="center"/>
          </w:tcPr>
          <w:p w14:paraId="7F8617B3" w14:textId="77777777" w:rsidR="00012AE1" w:rsidRPr="006A7505" w:rsidRDefault="00012AE1" w:rsidP="006A7505">
            <w:pPr>
              <w:spacing w:before="120" w:after="120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Assigned To</w:t>
            </w:r>
          </w:p>
        </w:tc>
        <w:tc>
          <w:tcPr>
            <w:tcW w:w="538" w:type="pct"/>
            <w:shd w:val="clear" w:color="auto" w:fill="00338D"/>
            <w:noWrap/>
            <w:vAlign w:val="center"/>
            <w:hideMark/>
          </w:tcPr>
          <w:p w14:paraId="56482876" w14:textId="77777777" w:rsidR="00012AE1" w:rsidRPr="006A7505" w:rsidRDefault="00012AE1" w:rsidP="006A7505">
            <w:pPr>
              <w:spacing w:before="120" w:after="120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Due Date</w:t>
            </w:r>
          </w:p>
        </w:tc>
      </w:tr>
      <w:tr w:rsidR="00511C94" w:rsidRPr="006A7505" w14:paraId="2712AAA1" w14:textId="77777777" w:rsidTr="006A7505">
        <w:trPr>
          <w:trHeight w:val="300"/>
          <w:jc w:val="center"/>
        </w:trPr>
        <w:tc>
          <w:tcPr>
            <w:tcW w:w="267" w:type="pct"/>
            <w:shd w:val="clear" w:color="auto" w:fill="auto"/>
            <w:noWrap/>
            <w:vAlign w:val="center"/>
            <w:hideMark/>
          </w:tcPr>
          <w:p w14:paraId="587F4E5B" w14:textId="77777777" w:rsidR="00012AE1" w:rsidRPr="006A7505" w:rsidRDefault="00012AE1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13" w:type="pct"/>
            <w:shd w:val="clear" w:color="auto" w:fill="auto"/>
            <w:vAlign w:val="center"/>
            <w:hideMark/>
          </w:tcPr>
          <w:p w14:paraId="26EDEEEC" w14:textId="7638D1A8" w:rsidR="00012AE1" w:rsidRPr="006A7505" w:rsidRDefault="006A7505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Gather virtual</w:t>
            </w:r>
            <w:r w:rsidR="00012AE1" w:rsidRPr="006A7505">
              <w:rPr>
                <w:rFonts w:cstheme="minorHAnsi"/>
                <w:color w:val="000000"/>
                <w:sz w:val="18"/>
                <w:szCs w:val="18"/>
              </w:rPr>
              <w:t xml:space="preserve"> materials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04" w:type="pct"/>
            <w:shd w:val="clear" w:color="auto" w:fill="auto"/>
            <w:noWrap/>
            <w:vAlign w:val="center"/>
            <w:hideMark/>
          </w:tcPr>
          <w:p w14:paraId="10F3A2DD" w14:textId="77777777" w:rsidR="00012AE1" w:rsidRPr="006A7505" w:rsidRDefault="00012AE1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vAlign w:val="center"/>
          </w:tcPr>
          <w:p w14:paraId="6DBBA491" w14:textId="77777777" w:rsidR="00012AE1" w:rsidRPr="006A7505" w:rsidRDefault="00012AE1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38" w:type="pct"/>
            <w:shd w:val="clear" w:color="auto" w:fill="auto"/>
            <w:noWrap/>
            <w:vAlign w:val="center"/>
            <w:hideMark/>
          </w:tcPr>
          <w:p w14:paraId="52A535ED" w14:textId="77777777" w:rsidR="00012AE1" w:rsidRPr="006A7505" w:rsidRDefault="00012AE1" w:rsidP="006A7505">
            <w:pPr>
              <w:spacing w:before="120" w:after="120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26AB783E" w14:textId="77777777" w:rsidTr="006A7505">
        <w:trPr>
          <w:trHeight w:val="300"/>
          <w:jc w:val="center"/>
        </w:trPr>
        <w:tc>
          <w:tcPr>
            <w:tcW w:w="267" w:type="pct"/>
            <w:shd w:val="clear" w:color="auto" w:fill="auto"/>
            <w:noWrap/>
            <w:vAlign w:val="center"/>
            <w:hideMark/>
          </w:tcPr>
          <w:p w14:paraId="7310A718" w14:textId="77777777" w:rsidR="00012AE1" w:rsidRPr="006A7505" w:rsidRDefault="00012AE1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13" w:type="pct"/>
            <w:shd w:val="clear" w:color="auto" w:fill="auto"/>
            <w:vAlign w:val="center"/>
            <w:hideMark/>
          </w:tcPr>
          <w:p w14:paraId="60E741D2" w14:textId="77777777" w:rsidR="00012AE1" w:rsidRPr="006A7505" w:rsidRDefault="00012AE1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Prepare media kit</w:t>
            </w:r>
          </w:p>
        </w:tc>
        <w:tc>
          <w:tcPr>
            <w:tcW w:w="1504" w:type="pct"/>
            <w:shd w:val="clear" w:color="auto" w:fill="auto"/>
            <w:noWrap/>
            <w:vAlign w:val="center"/>
            <w:hideMark/>
          </w:tcPr>
          <w:p w14:paraId="22D50A1B" w14:textId="77777777" w:rsidR="00012AE1" w:rsidRPr="006A7505" w:rsidRDefault="00012AE1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6A7505">
              <w:rPr>
                <w:rFonts w:cstheme="minorHAnsi"/>
                <w:sz w:val="18"/>
                <w:szCs w:val="18"/>
              </w:rPr>
              <w:t>PI Toolbox-Media Coverage-Media Kit</w:t>
            </w:r>
          </w:p>
        </w:tc>
        <w:tc>
          <w:tcPr>
            <w:tcW w:w="978" w:type="pct"/>
            <w:vAlign w:val="center"/>
          </w:tcPr>
          <w:p w14:paraId="61F1681A" w14:textId="77777777" w:rsidR="00012AE1" w:rsidRPr="006A7505" w:rsidRDefault="00012AE1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38" w:type="pct"/>
            <w:shd w:val="clear" w:color="auto" w:fill="auto"/>
            <w:noWrap/>
            <w:vAlign w:val="center"/>
            <w:hideMark/>
          </w:tcPr>
          <w:p w14:paraId="0533936D" w14:textId="77777777" w:rsidR="00012AE1" w:rsidRPr="006A7505" w:rsidRDefault="00012AE1" w:rsidP="006A7505">
            <w:pPr>
              <w:spacing w:before="120" w:after="120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03553AF1" w14:textId="77777777" w:rsidTr="006A7505">
        <w:trPr>
          <w:trHeight w:val="300"/>
          <w:jc w:val="center"/>
        </w:trPr>
        <w:tc>
          <w:tcPr>
            <w:tcW w:w="267" w:type="pct"/>
            <w:shd w:val="clear" w:color="auto" w:fill="auto"/>
            <w:noWrap/>
            <w:vAlign w:val="center"/>
            <w:hideMark/>
          </w:tcPr>
          <w:p w14:paraId="1B30AC7B" w14:textId="77777777" w:rsidR="00012AE1" w:rsidRPr="006A7505" w:rsidRDefault="00012AE1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13" w:type="pct"/>
            <w:shd w:val="clear" w:color="auto" w:fill="auto"/>
            <w:vAlign w:val="center"/>
            <w:hideMark/>
          </w:tcPr>
          <w:p w14:paraId="3555A8E0" w14:textId="77777777" w:rsidR="00012AE1" w:rsidRPr="006A7505" w:rsidRDefault="00012AE1" w:rsidP="006A7505">
            <w:pPr>
              <w:spacing w:before="120" w:after="120"/>
              <w:ind w:left="269" w:hanging="269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Publish follow-up paid advertisement</w:t>
            </w:r>
          </w:p>
        </w:tc>
        <w:tc>
          <w:tcPr>
            <w:tcW w:w="1504" w:type="pct"/>
            <w:shd w:val="clear" w:color="auto" w:fill="auto"/>
            <w:noWrap/>
            <w:vAlign w:val="center"/>
            <w:hideMark/>
          </w:tcPr>
          <w:p w14:paraId="323C6A13" w14:textId="77777777" w:rsidR="00012AE1" w:rsidRPr="006A7505" w:rsidRDefault="00012AE1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vAlign w:val="center"/>
          </w:tcPr>
          <w:p w14:paraId="52BE266E" w14:textId="77777777" w:rsidR="00012AE1" w:rsidRPr="006A7505" w:rsidRDefault="00012AE1" w:rsidP="006A7505">
            <w:pPr>
              <w:spacing w:before="120" w:after="12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38" w:type="pct"/>
            <w:shd w:val="clear" w:color="auto" w:fill="auto"/>
            <w:noWrap/>
            <w:vAlign w:val="center"/>
            <w:hideMark/>
          </w:tcPr>
          <w:p w14:paraId="63D52765" w14:textId="77777777" w:rsidR="00012AE1" w:rsidRPr="006A7505" w:rsidRDefault="00012AE1" w:rsidP="006A7505">
            <w:pPr>
              <w:spacing w:before="120" w:after="120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</w:tbl>
    <w:p w14:paraId="60698551" w14:textId="77777777" w:rsidR="00511C94" w:rsidRDefault="00511C94"/>
    <w:p w14:paraId="0B20D5E0" w14:textId="48CA8AB9" w:rsidR="00511C94" w:rsidRDefault="00511C94" w:rsidP="00DD18A1">
      <w:pPr>
        <w:spacing w:before="120" w:after="120"/>
      </w:pPr>
      <w:r>
        <w:rPr>
          <w:rFonts w:cstheme="minorHAnsi"/>
          <w:b/>
          <w:color w:val="00338D"/>
          <w:sz w:val="20"/>
          <w:szCs w:val="20"/>
        </w:rPr>
        <w:t xml:space="preserve">Day of </w:t>
      </w:r>
      <w:r w:rsidR="00A1275E">
        <w:rPr>
          <w:rFonts w:cstheme="minorHAnsi"/>
          <w:b/>
          <w:color w:val="00338D"/>
          <w:sz w:val="20"/>
          <w:szCs w:val="20"/>
        </w:rPr>
        <w:t>M</w:t>
      </w:r>
      <w:r>
        <w:rPr>
          <w:rFonts w:cstheme="minorHAnsi"/>
          <w:b/>
          <w:color w:val="00338D"/>
          <w:sz w:val="20"/>
          <w:szCs w:val="20"/>
        </w:rPr>
        <w:t>eeting</w:t>
      </w:r>
    </w:p>
    <w:p w14:paraId="18031604" w14:textId="1DC7DFD3" w:rsidR="00DD18A1" w:rsidRPr="00DD18A1" w:rsidRDefault="00DD18A1" w:rsidP="00DD18A1">
      <w:pPr>
        <w:pStyle w:val="Caption"/>
        <w:rPr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D9D9D9" w:themeColor="background2" w:themeShade="D9"/>
          <w:left w:val="single" w:sz="4" w:space="0" w:color="D9D9D9" w:themeColor="background2" w:themeShade="D9"/>
          <w:bottom w:val="single" w:sz="4" w:space="0" w:color="D9D9D9" w:themeColor="background2" w:themeShade="D9"/>
          <w:right w:val="single" w:sz="4" w:space="0" w:color="D9D9D9" w:themeColor="background2" w:themeShade="D9"/>
          <w:insideH w:val="single" w:sz="4" w:space="0" w:color="D9D9D9" w:themeColor="background2" w:themeShade="D9"/>
          <w:insideV w:val="single" w:sz="4" w:space="0" w:color="D9D9D9" w:themeColor="background2" w:themeShade="D9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4173"/>
        <w:gridCol w:w="3780"/>
        <w:gridCol w:w="2433"/>
        <w:gridCol w:w="1332"/>
      </w:tblGrid>
      <w:tr w:rsidR="00511C94" w:rsidRPr="006A7505" w14:paraId="06890E89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00338D"/>
            <w:noWrap/>
            <w:vAlign w:val="center"/>
            <w:hideMark/>
          </w:tcPr>
          <w:p w14:paraId="2E2FE981" w14:textId="77777777" w:rsidR="00012AE1" w:rsidRPr="006A7505" w:rsidRDefault="00012AE1" w:rsidP="005072EF">
            <w:pPr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Done</w:t>
            </w:r>
          </w:p>
        </w:tc>
        <w:tc>
          <w:tcPr>
            <w:tcW w:w="1670" w:type="pct"/>
            <w:shd w:val="clear" w:color="auto" w:fill="00338D"/>
            <w:vAlign w:val="center"/>
            <w:hideMark/>
          </w:tcPr>
          <w:p w14:paraId="7F1DD20D" w14:textId="77777777" w:rsidR="00012AE1" w:rsidRPr="006A7505" w:rsidRDefault="00012AE1" w:rsidP="005072EF">
            <w:pPr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To-Do</w:t>
            </w:r>
          </w:p>
        </w:tc>
        <w:tc>
          <w:tcPr>
            <w:tcW w:w="1513" w:type="pct"/>
            <w:shd w:val="clear" w:color="auto" w:fill="00338D"/>
            <w:noWrap/>
            <w:vAlign w:val="center"/>
            <w:hideMark/>
          </w:tcPr>
          <w:p w14:paraId="361034E9" w14:textId="77777777" w:rsidR="00012AE1" w:rsidRPr="006A7505" w:rsidRDefault="00012AE1" w:rsidP="005072EF">
            <w:pPr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Notes and Template/Guidance Location</w:t>
            </w:r>
          </w:p>
        </w:tc>
        <w:tc>
          <w:tcPr>
            <w:tcW w:w="974" w:type="pct"/>
            <w:shd w:val="clear" w:color="auto" w:fill="00338D"/>
            <w:vAlign w:val="center"/>
          </w:tcPr>
          <w:p w14:paraId="26CA8F9C" w14:textId="77777777" w:rsidR="00012AE1" w:rsidRPr="006A7505" w:rsidRDefault="00012AE1" w:rsidP="005072EF">
            <w:pPr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Assigned To</w:t>
            </w:r>
          </w:p>
        </w:tc>
        <w:tc>
          <w:tcPr>
            <w:tcW w:w="533" w:type="pct"/>
            <w:shd w:val="clear" w:color="auto" w:fill="00338D"/>
            <w:noWrap/>
            <w:vAlign w:val="center"/>
            <w:hideMark/>
          </w:tcPr>
          <w:p w14:paraId="43F419A8" w14:textId="77777777" w:rsidR="00012AE1" w:rsidRPr="006A7505" w:rsidRDefault="00012AE1" w:rsidP="005072EF">
            <w:pPr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Due Date</w:t>
            </w:r>
          </w:p>
        </w:tc>
      </w:tr>
      <w:tr w:rsidR="00511C94" w:rsidRPr="006A7505" w14:paraId="50495587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  <w:hideMark/>
          </w:tcPr>
          <w:p w14:paraId="52FF62B4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70" w:type="pct"/>
            <w:shd w:val="clear" w:color="auto" w:fill="auto"/>
            <w:vAlign w:val="center"/>
            <w:hideMark/>
          </w:tcPr>
          <w:p w14:paraId="2A7A716D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Dress appropriately</w:t>
            </w: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365E3ADD" w14:textId="02640B11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 xml:space="preserve">Business casual </w:t>
            </w:r>
          </w:p>
        </w:tc>
        <w:tc>
          <w:tcPr>
            <w:tcW w:w="974" w:type="pct"/>
            <w:vAlign w:val="center"/>
          </w:tcPr>
          <w:p w14:paraId="58050913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14:paraId="543A011B" w14:textId="77777777" w:rsidR="00012AE1" w:rsidRPr="006A7505" w:rsidRDefault="00012AE1" w:rsidP="005072E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19CC9162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  <w:hideMark/>
          </w:tcPr>
          <w:p w14:paraId="28630B63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70" w:type="pct"/>
            <w:shd w:val="clear" w:color="auto" w:fill="auto"/>
            <w:vAlign w:val="center"/>
            <w:hideMark/>
          </w:tcPr>
          <w:p w14:paraId="7AB8ABA7" w14:textId="2D929879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 xml:space="preserve">Arrive </w:t>
            </w:r>
            <w:r w:rsidR="006A7505">
              <w:rPr>
                <w:rFonts w:cstheme="minorHAnsi"/>
                <w:color w:val="000000"/>
                <w:sz w:val="18"/>
                <w:szCs w:val="18"/>
              </w:rPr>
              <w:t xml:space="preserve">on virtual platform </w:t>
            </w:r>
            <w:r w:rsidRPr="006A7505">
              <w:rPr>
                <w:rFonts w:cstheme="minorHAnsi"/>
                <w:color w:val="000000"/>
                <w:sz w:val="18"/>
                <w:szCs w:val="18"/>
              </w:rPr>
              <w:t>early</w:t>
            </w: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199E2BF1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4" w:type="pct"/>
            <w:vAlign w:val="center"/>
          </w:tcPr>
          <w:p w14:paraId="64088335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14:paraId="359E6D1C" w14:textId="77777777" w:rsidR="00012AE1" w:rsidRPr="006A7505" w:rsidRDefault="00012AE1" w:rsidP="005072E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3C43962F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  <w:hideMark/>
          </w:tcPr>
          <w:p w14:paraId="6633687B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70" w:type="pct"/>
            <w:shd w:val="clear" w:color="auto" w:fill="auto"/>
            <w:vAlign w:val="center"/>
            <w:hideMark/>
          </w:tcPr>
          <w:p w14:paraId="5D3C1BE9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Test audio-visual equipment</w:t>
            </w: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6607A2B1" w14:textId="585ABDC3" w:rsidR="00012AE1" w:rsidRPr="006A7505" w:rsidRDefault="00340A46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C</w:t>
            </w:r>
            <w:r w:rsidR="00012AE1" w:rsidRPr="006A7505">
              <w:rPr>
                <w:rFonts w:cstheme="minorHAnsi"/>
                <w:color w:val="000000"/>
                <w:sz w:val="18"/>
                <w:szCs w:val="18"/>
              </w:rPr>
              <w:t>omplete 1 hour prior to meeting</w:t>
            </w:r>
          </w:p>
        </w:tc>
        <w:tc>
          <w:tcPr>
            <w:tcW w:w="974" w:type="pct"/>
            <w:vAlign w:val="center"/>
          </w:tcPr>
          <w:p w14:paraId="4DF95377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14:paraId="7103DD09" w14:textId="77777777" w:rsidR="00012AE1" w:rsidRPr="006A7505" w:rsidRDefault="00012AE1" w:rsidP="005072E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46685FA3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  <w:hideMark/>
          </w:tcPr>
          <w:p w14:paraId="07E562EB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70" w:type="pct"/>
            <w:shd w:val="clear" w:color="auto" w:fill="auto"/>
            <w:vAlign w:val="center"/>
            <w:hideMark/>
          </w:tcPr>
          <w:p w14:paraId="06107CAF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Brief project management team (review assignments and talking points, be enthusiastic &amp; knowledgeable, watch for VIPs)</w:t>
            </w: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418BF89A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30-60 minutes prior to meeting</w:t>
            </w:r>
          </w:p>
        </w:tc>
        <w:tc>
          <w:tcPr>
            <w:tcW w:w="974" w:type="pct"/>
            <w:vAlign w:val="center"/>
          </w:tcPr>
          <w:p w14:paraId="31CCFA2C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14:paraId="1FA635BD" w14:textId="77777777" w:rsidR="00012AE1" w:rsidRPr="006A7505" w:rsidRDefault="00012AE1" w:rsidP="005072E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567EDD2C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  <w:hideMark/>
          </w:tcPr>
          <w:p w14:paraId="2D29D119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70" w:type="pct"/>
            <w:shd w:val="clear" w:color="auto" w:fill="auto"/>
            <w:vAlign w:val="center"/>
            <w:hideMark/>
          </w:tcPr>
          <w:p w14:paraId="3847809A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Have media kit available</w:t>
            </w: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2A1D6997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4" w:type="pct"/>
            <w:vAlign w:val="center"/>
          </w:tcPr>
          <w:p w14:paraId="456890EF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14:paraId="578CFAD0" w14:textId="77777777" w:rsidR="00012AE1" w:rsidRPr="006A7505" w:rsidRDefault="00012AE1" w:rsidP="005072E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2EFA8D33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</w:tcPr>
          <w:p w14:paraId="5BF7B221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670" w:type="pct"/>
            <w:shd w:val="clear" w:color="auto" w:fill="auto"/>
            <w:vAlign w:val="center"/>
          </w:tcPr>
          <w:p w14:paraId="48799153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Be flexible but execute the plan</w:t>
            </w:r>
          </w:p>
        </w:tc>
        <w:tc>
          <w:tcPr>
            <w:tcW w:w="1513" w:type="pct"/>
            <w:shd w:val="clear" w:color="auto" w:fill="auto"/>
            <w:noWrap/>
            <w:vAlign w:val="center"/>
          </w:tcPr>
          <w:p w14:paraId="7AC90839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974" w:type="pct"/>
            <w:vAlign w:val="center"/>
          </w:tcPr>
          <w:p w14:paraId="0D4D6234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  <w:noWrap/>
            <w:vAlign w:val="center"/>
          </w:tcPr>
          <w:p w14:paraId="6CBD2327" w14:textId="77777777" w:rsidR="00012AE1" w:rsidRPr="006A7505" w:rsidRDefault="00012AE1" w:rsidP="005072E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2695F9DC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</w:tcPr>
          <w:p w14:paraId="5D07A515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670" w:type="pct"/>
            <w:shd w:val="clear" w:color="auto" w:fill="auto"/>
            <w:vAlign w:val="center"/>
          </w:tcPr>
          <w:p w14:paraId="09550261" w14:textId="7E6443C4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 xml:space="preserve">Make note of follow-up questions you </w:t>
            </w:r>
            <w:r w:rsidR="006A7505">
              <w:rPr>
                <w:rFonts w:cstheme="minorHAnsi"/>
                <w:color w:val="000000"/>
                <w:sz w:val="18"/>
                <w:szCs w:val="18"/>
              </w:rPr>
              <w:t>cannot</w:t>
            </w:r>
            <w:r w:rsidRPr="006A7505">
              <w:rPr>
                <w:rFonts w:cstheme="minorHAnsi"/>
                <w:color w:val="000000"/>
                <w:sz w:val="18"/>
                <w:szCs w:val="18"/>
              </w:rPr>
              <w:t xml:space="preserve"> answer (O</w:t>
            </w:r>
            <w:r w:rsidR="006A7505">
              <w:rPr>
                <w:rFonts w:cstheme="minorHAnsi"/>
                <w:color w:val="000000"/>
                <w:sz w:val="18"/>
                <w:szCs w:val="18"/>
              </w:rPr>
              <w:t>kay</w:t>
            </w:r>
            <w:r w:rsidRPr="006A7505">
              <w:rPr>
                <w:rFonts w:cstheme="minorHAnsi"/>
                <w:color w:val="000000"/>
                <w:sz w:val="18"/>
                <w:szCs w:val="18"/>
              </w:rPr>
              <w:t xml:space="preserve"> to say I need to investigate that and get back to you)</w:t>
            </w:r>
          </w:p>
        </w:tc>
        <w:tc>
          <w:tcPr>
            <w:tcW w:w="1513" w:type="pct"/>
            <w:shd w:val="clear" w:color="auto" w:fill="auto"/>
            <w:noWrap/>
            <w:vAlign w:val="center"/>
          </w:tcPr>
          <w:p w14:paraId="1D48FE5C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974" w:type="pct"/>
            <w:vAlign w:val="center"/>
          </w:tcPr>
          <w:p w14:paraId="1452CEF7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  <w:noWrap/>
            <w:vAlign w:val="center"/>
          </w:tcPr>
          <w:p w14:paraId="47DA8E68" w14:textId="77777777" w:rsidR="00012AE1" w:rsidRPr="006A7505" w:rsidRDefault="00012AE1" w:rsidP="005072E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78EBEC85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</w:tcPr>
          <w:p w14:paraId="629F2ABC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670" w:type="pct"/>
            <w:shd w:val="clear" w:color="auto" w:fill="auto"/>
            <w:vAlign w:val="center"/>
          </w:tcPr>
          <w:p w14:paraId="0F3768E2" w14:textId="76376A3B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 xml:space="preserve">Ensure </w:t>
            </w:r>
            <w:r w:rsidR="009A594B">
              <w:rPr>
                <w:rFonts w:cstheme="minorHAnsi"/>
                <w:color w:val="000000"/>
                <w:sz w:val="18"/>
                <w:szCs w:val="18"/>
              </w:rPr>
              <w:t xml:space="preserve">virtual </w:t>
            </w:r>
            <w:r w:rsidRPr="006A7505">
              <w:rPr>
                <w:rFonts w:cstheme="minorHAnsi"/>
                <w:color w:val="000000"/>
                <w:sz w:val="18"/>
                <w:szCs w:val="18"/>
              </w:rPr>
              <w:t>stations are staffed:</w:t>
            </w:r>
          </w:p>
        </w:tc>
        <w:tc>
          <w:tcPr>
            <w:tcW w:w="1513" w:type="pct"/>
            <w:shd w:val="clear" w:color="auto" w:fill="auto"/>
            <w:noWrap/>
            <w:vAlign w:val="center"/>
          </w:tcPr>
          <w:p w14:paraId="5BBF5FDF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974" w:type="pct"/>
            <w:vAlign w:val="center"/>
          </w:tcPr>
          <w:p w14:paraId="57CDC993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  <w:noWrap/>
            <w:vAlign w:val="center"/>
          </w:tcPr>
          <w:p w14:paraId="0CBAE4E5" w14:textId="77777777" w:rsidR="00012AE1" w:rsidRPr="006A7505" w:rsidRDefault="00012AE1" w:rsidP="005072E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511C94" w:rsidRPr="006A7505" w14:paraId="5EDBC130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  <w:hideMark/>
          </w:tcPr>
          <w:p w14:paraId="0DDDA786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670" w:type="pct"/>
            <w:shd w:val="clear" w:color="auto" w:fill="auto"/>
            <w:vAlign w:val="center"/>
            <w:hideMark/>
          </w:tcPr>
          <w:p w14:paraId="0B70873D" w14:textId="5D71013B" w:rsidR="00012AE1" w:rsidRPr="006A7505" w:rsidRDefault="00012AE1" w:rsidP="00340A46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Welcome/Registration Staffing</w:t>
            </w:r>
          </w:p>
        </w:tc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7700F48A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4" w:type="pct"/>
            <w:vAlign w:val="center"/>
          </w:tcPr>
          <w:p w14:paraId="7AB259F9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14:paraId="2732B1CD" w14:textId="77777777" w:rsidR="00012AE1" w:rsidRPr="006A7505" w:rsidRDefault="00012AE1" w:rsidP="005072E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511C94" w:rsidRPr="006A7505" w14:paraId="12B718F8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</w:tcPr>
          <w:p w14:paraId="2F8F45BA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670" w:type="pct"/>
            <w:shd w:val="clear" w:color="auto" w:fill="auto"/>
            <w:vAlign w:val="center"/>
          </w:tcPr>
          <w:p w14:paraId="2672AAA4" w14:textId="77777777" w:rsidR="00012AE1" w:rsidRPr="006A7505" w:rsidRDefault="00012AE1" w:rsidP="00340A46">
            <w:pPr>
              <w:pStyle w:val="ListParagraph"/>
              <w:numPr>
                <w:ilvl w:val="0"/>
                <w:numId w:val="25"/>
              </w:numPr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Exhibit/Display Station Staffing</w:t>
            </w:r>
          </w:p>
        </w:tc>
        <w:tc>
          <w:tcPr>
            <w:tcW w:w="1513" w:type="pct"/>
            <w:shd w:val="clear" w:color="auto" w:fill="auto"/>
            <w:noWrap/>
            <w:vAlign w:val="center"/>
          </w:tcPr>
          <w:p w14:paraId="180926A7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4" w:type="pct"/>
            <w:vAlign w:val="center"/>
          </w:tcPr>
          <w:p w14:paraId="321C9CAD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  <w:noWrap/>
            <w:vAlign w:val="center"/>
          </w:tcPr>
          <w:p w14:paraId="0EB361AE" w14:textId="77777777" w:rsidR="00012AE1" w:rsidRPr="006A7505" w:rsidRDefault="00012AE1" w:rsidP="005072E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511C94" w:rsidRPr="006A7505" w14:paraId="6826904C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</w:tcPr>
          <w:p w14:paraId="1545A3E2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670" w:type="pct"/>
            <w:shd w:val="clear" w:color="auto" w:fill="auto"/>
            <w:vAlign w:val="center"/>
          </w:tcPr>
          <w:p w14:paraId="2BACDB03" w14:textId="77777777" w:rsidR="00012AE1" w:rsidRPr="006A7505" w:rsidRDefault="00012AE1" w:rsidP="00340A46">
            <w:pPr>
              <w:pStyle w:val="ListParagraph"/>
              <w:numPr>
                <w:ilvl w:val="0"/>
                <w:numId w:val="25"/>
              </w:numPr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Exhibit/Display Station Staffing</w:t>
            </w:r>
          </w:p>
        </w:tc>
        <w:tc>
          <w:tcPr>
            <w:tcW w:w="1513" w:type="pct"/>
            <w:shd w:val="clear" w:color="auto" w:fill="auto"/>
            <w:noWrap/>
            <w:vAlign w:val="center"/>
          </w:tcPr>
          <w:p w14:paraId="215AC7A0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4" w:type="pct"/>
            <w:vAlign w:val="center"/>
          </w:tcPr>
          <w:p w14:paraId="32A90E2E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  <w:noWrap/>
            <w:vAlign w:val="center"/>
          </w:tcPr>
          <w:p w14:paraId="1A91D860" w14:textId="77777777" w:rsidR="00012AE1" w:rsidRPr="006A7505" w:rsidRDefault="00012AE1" w:rsidP="005072E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511C94" w:rsidRPr="006A7505" w14:paraId="581D930D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</w:tcPr>
          <w:p w14:paraId="2A7AA102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670" w:type="pct"/>
            <w:shd w:val="clear" w:color="auto" w:fill="auto"/>
            <w:vAlign w:val="center"/>
          </w:tcPr>
          <w:p w14:paraId="3D7F84B2" w14:textId="77777777" w:rsidR="00012AE1" w:rsidRPr="006A7505" w:rsidRDefault="00012AE1" w:rsidP="00340A46">
            <w:pPr>
              <w:pStyle w:val="ListParagraph"/>
              <w:numPr>
                <w:ilvl w:val="0"/>
                <w:numId w:val="25"/>
              </w:numPr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Exhibit/Display Station Staffing</w:t>
            </w:r>
          </w:p>
        </w:tc>
        <w:tc>
          <w:tcPr>
            <w:tcW w:w="1513" w:type="pct"/>
            <w:shd w:val="clear" w:color="auto" w:fill="auto"/>
            <w:noWrap/>
            <w:vAlign w:val="center"/>
          </w:tcPr>
          <w:p w14:paraId="601278A1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4" w:type="pct"/>
            <w:vAlign w:val="center"/>
          </w:tcPr>
          <w:p w14:paraId="3FAA9BC5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  <w:noWrap/>
            <w:vAlign w:val="center"/>
          </w:tcPr>
          <w:p w14:paraId="0F26A1E5" w14:textId="77777777" w:rsidR="00012AE1" w:rsidRPr="006A7505" w:rsidRDefault="00012AE1" w:rsidP="005072E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511C94" w:rsidRPr="006A7505" w14:paraId="54CA0F0D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</w:tcPr>
          <w:p w14:paraId="019F30CB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670" w:type="pct"/>
            <w:shd w:val="clear" w:color="auto" w:fill="auto"/>
            <w:vAlign w:val="center"/>
          </w:tcPr>
          <w:p w14:paraId="531F91C5" w14:textId="77777777" w:rsidR="00012AE1" w:rsidRPr="006A7505" w:rsidRDefault="00012AE1" w:rsidP="00340A46">
            <w:pPr>
              <w:pStyle w:val="ListParagraph"/>
              <w:numPr>
                <w:ilvl w:val="0"/>
                <w:numId w:val="25"/>
              </w:numPr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Exhibit/Display Station Staffing</w:t>
            </w:r>
          </w:p>
        </w:tc>
        <w:tc>
          <w:tcPr>
            <w:tcW w:w="1513" w:type="pct"/>
            <w:shd w:val="clear" w:color="auto" w:fill="auto"/>
            <w:noWrap/>
            <w:vAlign w:val="center"/>
          </w:tcPr>
          <w:p w14:paraId="7D280AFB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4" w:type="pct"/>
            <w:vAlign w:val="center"/>
          </w:tcPr>
          <w:p w14:paraId="043A3161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  <w:noWrap/>
            <w:vAlign w:val="center"/>
          </w:tcPr>
          <w:p w14:paraId="478502D2" w14:textId="77777777" w:rsidR="00012AE1" w:rsidRPr="006A7505" w:rsidRDefault="00012AE1" w:rsidP="005072E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511C94" w:rsidRPr="006A7505" w14:paraId="76B74D7D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</w:tcPr>
          <w:p w14:paraId="66B03A9D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670" w:type="pct"/>
            <w:shd w:val="clear" w:color="auto" w:fill="auto"/>
            <w:vAlign w:val="center"/>
          </w:tcPr>
          <w:p w14:paraId="11C59186" w14:textId="77777777" w:rsidR="00012AE1" w:rsidRPr="006A7505" w:rsidRDefault="00012AE1" w:rsidP="00340A46">
            <w:pPr>
              <w:pStyle w:val="ListParagraph"/>
              <w:numPr>
                <w:ilvl w:val="0"/>
                <w:numId w:val="25"/>
              </w:numPr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Exhibit/Display Station Staffing</w:t>
            </w:r>
          </w:p>
        </w:tc>
        <w:tc>
          <w:tcPr>
            <w:tcW w:w="1513" w:type="pct"/>
            <w:shd w:val="clear" w:color="auto" w:fill="auto"/>
            <w:noWrap/>
            <w:vAlign w:val="center"/>
          </w:tcPr>
          <w:p w14:paraId="636C7827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4" w:type="pct"/>
            <w:vAlign w:val="center"/>
          </w:tcPr>
          <w:p w14:paraId="534A4C07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  <w:noWrap/>
            <w:vAlign w:val="center"/>
          </w:tcPr>
          <w:p w14:paraId="64539CE8" w14:textId="77777777" w:rsidR="00012AE1" w:rsidRPr="006A7505" w:rsidRDefault="00012AE1" w:rsidP="005072E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511C94" w:rsidRPr="006A7505" w14:paraId="12A6238A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</w:tcPr>
          <w:p w14:paraId="7124B31C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670" w:type="pct"/>
            <w:shd w:val="clear" w:color="auto" w:fill="auto"/>
            <w:vAlign w:val="center"/>
          </w:tcPr>
          <w:p w14:paraId="27F83F5F" w14:textId="77777777" w:rsidR="00012AE1" w:rsidRPr="006A7505" w:rsidRDefault="00012AE1" w:rsidP="00340A46">
            <w:pPr>
              <w:pStyle w:val="ListParagraph"/>
              <w:numPr>
                <w:ilvl w:val="0"/>
                <w:numId w:val="25"/>
              </w:numPr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Exhibit/Display Station Staffing</w:t>
            </w:r>
          </w:p>
        </w:tc>
        <w:tc>
          <w:tcPr>
            <w:tcW w:w="1513" w:type="pct"/>
            <w:shd w:val="clear" w:color="auto" w:fill="auto"/>
            <w:noWrap/>
            <w:vAlign w:val="center"/>
          </w:tcPr>
          <w:p w14:paraId="79A3DF46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4" w:type="pct"/>
            <w:vAlign w:val="center"/>
          </w:tcPr>
          <w:p w14:paraId="1EB97060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  <w:noWrap/>
            <w:vAlign w:val="center"/>
          </w:tcPr>
          <w:p w14:paraId="4B18D4BD" w14:textId="77777777" w:rsidR="00012AE1" w:rsidRPr="006A7505" w:rsidRDefault="00012AE1" w:rsidP="005072E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511C94" w:rsidRPr="006A7505" w14:paraId="0AEFEA07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</w:tcPr>
          <w:p w14:paraId="0AAE268C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670" w:type="pct"/>
            <w:shd w:val="clear" w:color="auto" w:fill="auto"/>
            <w:vAlign w:val="center"/>
          </w:tcPr>
          <w:p w14:paraId="5609924A" w14:textId="77777777" w:rsidR="00012AE1" w:rsidRPr="006A7505" w:rsidRDefault="00012AE1" w:rsidP="00340A46">
            <w:pPr>
              <w:pStyle w:val="ListParagraph"/>
              <w:numPr>
                <w:ilvl w:val="0"/>
                <w:numId w:val="25"/>
              </w:numPr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Exhibit/Display Station Staffing</w:t>
            </w:r>
          </w:p>
        </w:tc>
        <w:tc>
          <w:tcPr>
            <w:tcW w:w="1513" w:type="pct"/>
            <w:shd w:val="clear" w:color="auto" w:fill="auto"/>
            <w:noWrap/>
            <w:vAlign w:val="center"/>
          </w:tcPr>
          <w:p w14:paraId="483DFB05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4" w:type="pct"/>
            <w:vAlign w:val="center"/>
          </w:tcPr>
          <w:p w14:paraId="0CD3DC5D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  <w:noWrap/>
            <w:vAlign w:val="center"/>
          </w:tcPr>
          <w:p w14:paraId="36B9A4B1" w14:textId="77777777" w:rsidR="00012AE1" w:rsidRPr="006A7505" w:rsidRDefault="00012AE1" w:rsidP="005072E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511C94" w:rsidRPr="006A7505" w14:paraId="5261CAE9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</w:tcPr>
          <w:p w14:paraId="30F1CC36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670" w:type="pct"/>
            <w:shd w:val="clear" w:color="auto" w:fill="auto"/>
            <w:vAlign w:val="center"/>
          </w:tcPr>
          <w:p w14:paraId="4733F9E6" w14:textId="77777777" w:rsidR="00012AE1" w:rsidRPr="006A7505" w:rsidRDefault="00012AE1" w:rsidP="00340A46">
            <w:pPr>
              <w:pStyle w:val="ListParagraph"/>
              <w:numPr>
                <w:ilvl w:val="0"/>
                <w:numId w:val="25"/>
              </w:numPr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Facilitator</w:t>
            </w:r>
          </w:p>
        </w:tc>
        <w:tc>
          <w:tcPr>
            <w:tcW w:w="1513" w:type="pct"/>
            <w:shd w:val="clear" w:color="auto" w:fill="auto"/>
            <w:noWrap/>
            <w:vAlign w:val="center"/>
          </w:tcPr>
          <w:p w14:paraId="3006D4EE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4" w:type="pct"/>
            <w:vAlign w:val="center"/>
          </w:tcPr>
          <w:p w14:paraId="11238947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  <w:noWrap/>
            <w:vAlign w:val="center"/>
          </w:tcPr>
          <w:p w14:paraId="1B5621F7" w14:textId="77777777" w:rsidR="00012AE1" w:rsidRPr="006A7505" w:rsidRDefault="00012AE1" w:rsidP="005072E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511C94" w:rsidRPr="006A7505" w14:paraId="22E12039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</w:tcPr>
          <w:p w14:paraId="0CB21FBE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670" w:type="pct"/>
            <w:shd w:val="clear" w:color="auto" w:fill="auto"/>
            <w:vAlign w:val="center"/>
          </w:tcPr>
          <w:p w14:paraId="2878805C" w14:textId="77777777" w:rsidR="00012AE1" w:rsidRPr="006A7505" w:rsidRDefault="00012AE1" w:rsidP="00340A46">
            <w:pPr>
              <w:pStyle w:val="ListParagraph"/>
              <w:numPr>
                <w:ilvl w:val="0"/>
                <w:numId w:val="25"/>
              </w:numPr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Presenter(s)/Speaker(s)</w:t>
            </w:r>
          </w:p>
        </w:tc>
        <w:tc>
          <w:tcPr>
            <w:tcW w:w="1513" w:type="pct"/>
            <w:shd w:val="clear" w:color="auto" w:fill="auto"/>
            <w:noWrap/>
            <w:vAlign w:val="center"/>
          </w:tcPr>
          <w:p w14:paraId="31E11613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4" w:type="pct"/>
            <w:vAlign w:val="center"/>
          </w:tcPr>
          <w:p w14:paraId="2318A9C6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  <w:noWrap/>
            <w:vAlign w:val="center"/>
          </w:tcPr>
          <w:p w14:paraId="0435E6BA" w14:textId="77777777" w:rsidR="00012AE1" w:rsidRPr="006A7505" w:rsidRDefault="00012AE1" w:rsidP="005072E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511C94" w:rsidRPr="006A7505" w14:paraId="7000C0B7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</w:tcPr>
          <w:p w14:paraId="319DFC74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670" w:type="pct"/>
            <w:shd w:val="clear" w:color="auto" w:fill="auto"/>
            <w:vAlign w:val="center"/>
          </w:tcPr>
          <w:p w14:paraId="14EACE80" w14:textId="77777777" w:rsidR="00012AE1" w:rsidRPr="006A7505" w:rsidRDefault="00012AE1" w:rsidP="00340A46">
            <w:pPr>
              <w:pStyle w:val="ListParagraph"/>
              <w:numPr>
                <w:ilvl w:val="0"/>
                <w:numId w:val="25"/>
              </w:numPr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Q&amp;A Panel Participants (if applicable)</w:t>
            </w:r>
          </w:p>
        </w:tc>
        <w:tc>
          <w:tcPr>
            <w:tcW w:w="1513" w:type="pct"/>
            <w:shd w:val="clear" w:color="auto" w:fill="auto"/>
            <w:noWrap/>
            <w:vAlign w:val="center"/>
          </w:tcPr>
          <w:p w14:paraId="0F00CE9B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4" w:type="pct"/>
            <w:vAlign w:val="center"/>
          </w:tcPr>
          <w:p w14:paraId="2D02DC70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  <w:noWrap/>
            <w:vAlign w:val="center"/>
          </w:tcPr>
          <w:p w14:paraId="61CF7D24" w14:textId="77777777" w:rsidR="00012AE1" w:rsidRPr="006A7505" w:rsidRDefault="00012AE1" w:rsidP="005072E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511C94" w:rsidRPr="006A7505" w14:paraId="4FDEA8B0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</w:tcPr>
          <w:p w14:paraId="67EE293C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670" w:type="pct"/>
            <w:shd w:val="clear" w:color="auto" w:fill="auto"/>
            <w:vAlign w:val="center"/>
          </w:tcPr>
          <w:p w14:paraId="36B0CD45" w14:textId="77777777" w:rsidR="00012AE1" w:rsidRPr="006A7505" w:rsidRDefault="00012AE1" w:rsidP="00340A46">
            <w:pPr>
              <w:pStyle w:val="ListParagraph"/>
              <w:numPr>
                <w:ilvl w:val="0"/>
                <w:numId w:val="25"/>
              </w:numPr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Note-Taker</w:t>
            </w:r>
          </w:p>
        </w:tc>
        <w:tc>
          <w:tcPr>
            <w:tcW w:w="1513" w:type="pct"/>
            <w:shd w:val="clear" w:color="auto" w:fill="auto"/>
            <w:noWrap/>
            <w:vAlign w:val="center"/>
          </w:tcPr>
          <w:p w14:paraId="37BFAE2D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4" w:type="pct"/>
            <w:vAlign w:val="center"/>
          </w:tcPr>
          <w:p w14:paraId="4F89D395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  <w:noWrap/>
            <w:vAlign w:val="center"/>
          </w:tcPr>
          <w:p w14:paraId="7586CFCC" w14:textId="77777777" w:rsidR="00012AE1" w:rsidRPr="006A7505" w:rsidRDefault="00012AE1" w:rsidP="005072E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511C94" w:rsidRPr="006A7505" w14:paraId="5AE4D4F6" w14:textId="77777777" w:rsidTr="006A7505">
        <w:trPr>
          <w:trHeight w:val="300"/>
          <w:jc w:val="center"/>
        </w:trPr>
        <w:tc>
          <w:tcPr>
            <w:tcW w:w="309" w:type="pct"/>
            <w:shd w:val="clear" w:color="auto" w:fill="auto"/>
            <w:noWrap/>
            <w:vAlign w:val="center"/>
          </w:tcPr>
          <w:p w14:paraId="2BFA5137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670" w:type="pct"/>
            <w:shd w:val="clear" w:color="auto" w:fill="auto"/>
            <w:vAlign w:val="center"/>
          </w:tcPr>
          <w:p w14:paraId="3D0A6653" w14:textId="77777777" w:rsidR="00012AE1" w:rsidRPr="006A7505" w:rsidRDefault="00012AE1" w:rsidP="00340A46">
            <w:pPr>
              <w:pStyle w:val="ListParagraph"/>
              <w:numPr>
                <w:ilvl w:val="0"/>
                <w:numId w:val="25"/>
              </w:numPr>
              <w:rPr>
                <w:rFonts w:eastAsiaTheme="majorEastAsia" w:cstheme="minorHAnsi"/>
                <w:sz w:val="18"/>
                <w:szCs w:val="18"/>
              </w:rPr>
            </w:pPr>
            <w:r w:rsidRPr="006A7505">
              <w:rPr>
                <w:rFonts w:eastAsiaTheme="majorEastAsia" w:cstheme="minorHAnsi"/>
                <w:sz w:val="18"/>
                <w:szCs w:val="18"/>
              </w:rPr>
              <w:t>Comment Table Staffing (if needed)</w:t>
            </w:r>
          </w:p>
        </w:tc>
        <w:tc>
          <w:tcPr>
            <w:tcW w:w="1513" w:type="pct"/>
            <w:shd w:val="clear" w:color="auto" w:fill="auto"/>
            <w:noWrap/>
            <w:vAlign w:val="center"/>
          </w:tcPr>
          <w:p w14:paraId="53045298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4" w:type="pct"/>
            <w:vAlign w:val="center"/>
          </w:tcPr>
          <w:p w14:paraId="67E18641" w14:textId="77777777" w:rsidR="00012AE1" w:rsidRPr="006A7505" w:rsidRDefault="00012AE1" w:rsidP="005072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  <w:noWrap/>
            <w:vAlign w:val="center"/>
          </w:tcPr>
          <w:p w14:paraId="51E8612D" w14:textId="77777777" w:rsidR="00012AE1" w:rsidRPr="006A7505" w:rsidRDefault="00012AE1" w:rsidP="005072E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1B97F873" w14:textId="63FED43E" w:rsidR="00511C94" w:rsidRDefault="00511C94"/>
    <w:p w14:paraId="1E22084D" w14:textId="6A7855A7" w:rsidR="00DD18A1" w:rsidRPr="00DD18A1" w:rsidRDefault="00DD18A1" w:rsidP="00DD18A1">
      <w:pPr>
        <w:pStyle w:val="Caption"/>
        <w:spacing w:after="0"/>
        <w:rPr>
          <w:sz w:val="16"/>
          <w:szCs w:val="16"/>
        </w:rPr>
      </w:pPr>
    </w:p>
    <w:p w14:paraId="5EB0E1A0" w14:textId="5B17DADF" w:rsidR="00340A46" w:rsidRDefault="00340A46" w:rsidP="00DD18A1">
      <w:pPr>
        <w:spacing w:before="120" w:after="120"/>
        <w:rPr>
          <w:rFonts w:cstheme="minorHAnsi"/>
          <w:b/>
          <w:color w:val="00338D"/>
          <w:sz w:val="20"/>
          <w:szCs w:val="20"/>
        </w:rPr>
      </w:pPr>
      <w:r>
        <w:rPr>
          <w:rFonts w:cstheme="minorHAnsi"/>
          <w:b/>
          <w:color w:val="00338D"/>
          <w:sz w:val="20"/>
          <w:szCs w:val="20"/>
        </w:rPr>
        <w:t>Meeting Follow-Up</w:t>
      </w:r>
    </w:p>
    <w:p w14:paraId="50AE1874" w14:textId="54DF3DB8" w:rsidR="00DD18A1" w:rsidRPr="00DD18A1" w:rsidRDefault="00DD18A1" w:rsidP="00DD18A1">
      <w:pPr>
        <w:pStyle w:val="Caption"/>
        <w:rPr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D9D9D9" w:themeColor="background2" w:themeShade="D9"/>
          <w:left w:val="single" w:sz="4" w:space="0" w:color="D9D9D9" w:themeColor="background2" w:themeShade="D9"/>
          <w:bottom w:val="single" w:sz="4" w:space="0" w:color="D9D9D9" w:themeColor="background2" w:themeShade="D9"/>
          <w:right w:val="single" w:sz="4" w:space="0" w:color="D9D9D9" w:themeColor="background2" w:themeShade="D9"/>
          <w:insideH w:val="single" w:sz="4" w:space="0" w:color="D9D9D9" w:themeColor="background2" w:themeShade="D9"/>
          <w:insideV w:val="single" w:sz="4" w:space="0" w:color="D9D9D9" w:themeColor="background2" w:themeShade="D9"/>
        </w:tblBorders>
        <w:tblLook w:val="04A0" w:firstRow="1" w:lastRow="0" w:firstColumn="1" w:lastColumn="0" w:noHBand="0" w:noVBand="1"/>
      </w:tblPr>
      <w:tblGrid>
        <w:gridCol w:w="666"/>
        <w:gridCol w:w="4519"/>
        <w:gridCol w:w="3597"/>
        <w:gridCol w:w="2400"/>
        <w:gridCol w:w="1309"/>
      </w:tblGrid>
      <w:tr w:rsidR="00340A46" w:rsidRPr="006A7505" w14:paraId="585C493E" w14:textId="77777777" w:rsidTr="006A7505">
        <w:trPr>
          <w:trHeight w:val="300"/>
          <w:jc w:val="center"/>
        </w:trPr>
        <w:tc>
          <w:tcPr>
            <w:tcW w:w="275" w:type="pct"/>
            <w:shd w:val="clear" w:color="auto" w:fill="00338D"/>
            <w:noWrap/>
            <w:vAlign w:val="center"/>
            <w:hideMark/>
          </w:tcPr>
          <w:p w14:paraId="78B4A8DD" w14:textId="77777777" w:rsidR="00012AE1" w:rsidRPr="006A7505" w:rsidRDefault="00012AE1" w:rsidP="005072EF">
            <w:pPr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Done</w:t>
            </w:r>
          </w:p>
        </w:tc>
        <w:tc>
          <w:tcPr>
            <w:tcW w:w="1823" w:type="pct"/>
            <w:shd w:val="clear" w:color="auto" w:fill="00338D"/>
            <w:vAlign w:val="center"/>
            <w:hideMark/>
          </w:tcPr>
          <w:p w14:paraId="45BF1C99" w14:textId="77777777" w:rsidR="00012AE1" w:rsidRPr="006A7505" w:rsidRDefault="00012AE1" w:rsidP="005072EF">
            <w:pPr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To-Do</w:t>
            </w:r>
          </w:p>
        </w:tc>
        <w:tc>
          <w:tcPr>
            <w:tcW w:w="1395" w:type="pct"/>
            <w:shd w:val="clear" w:color="auto" w:fill="00338D"/>
            <w:noWrap/>
            <w:vAlign w:val="center"/>
            <w:hideMark/>
          </w:tcPr>
          <w:p w14:paraId="4FB8EC3A" w14:textId="77777777" w:rsidR="00012AE1" w:rsidRPr="006A7505" w:rsidRDefault="00012AE1" w:rsidP="005072EF">
            <w:pPr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Notes and Template/Guidance Location</w:t>
            </w:r>
          </w:p>
        </w:tc>
        <w:tc>
          <w:tcPr>
            <w:tcW w:w="972" w:type="pct"/>
            <w:shd w:val="clear" w:color="auto" w:fill="00338D"/>
            <w:vAlign w:val="center"/>
          </w:tcPr>
          <w:p w14:paraId="044B5453" w14:textId="77777777" w:rsidR="00012AE1" w:rsidRPr="006A7505" w:rsidRDefault="00012AE1" w:rsidP="005072EF">
            <w:pPr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Assigned To</w:t>
            </w:r>
          </w:p>
        </w:tc>
        <w:tc>
          <w:tcPr>
            <w:tcW w:w="535" w:type="pct"/>
            <w:shd w:val="clear" w:color="auto" w:fill="00338D"/>
            <w:noWrap/>
            <w:vAlign w:val="center"/>
            <w:hideMark/>
          </w:tcPr>
          <w:p w14:paraId="58EEB32A" w14:textId="77777777" w:rsidR="00012AE1" w:rsidRPr="006A7505" w:rsidRDefault="00012AE1" w:rsidP="005072EF">
            <w:pPr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6A750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Due Date</w:t>
            </w:r>
          </w:p>
        </w:tc>
      </w:tr>
      <w:tr w:rsidR="00340A46" w:rsidRPr="006A7505" w14:paraId="0C2CA2C6" w14:textId="77777777" w:rsidTr="006A7505">
        <w:trPr>
          <w:trHeight w:val="300"/>
          <w:jc w:val="center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6772BA72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23" w:type="pct"/>
            <w:shd w:val="clear" w:color="auto" w:fill="auto"/>
            <w:vAlign w:val="center"/>
            <w:hideMark/>
          </w:tcPr>
          <w:p w14:paraId="376788F9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Prepare comment responses and public meeting report and circulate for review</w:t>
            </w:r>
          </w:p>
        </w:tc>
        <w:tc>
          <w:tcPr>
            <w:tcW w:w="1395" w:type="pct"/>
            <w:shd w:val="clear" w:color="auto" w:fill="auto"/>
            <w:noWrap/>
            <w:vAlign w:val="center"/>
            <w:hideMark/>
          </w:tcPr>
          <w:p w14:paraId="19FE7EF8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2" w:type="pct"/>
            <w:vAlign w:val="center"/>
          </w:tcPr>
          <w:p w14:paraId="5359A0A5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35" w:type="pct"/>
            <w:shd w:val="clear" w:color="auto" w:fill="auto"/>
            <w:noWrap/>
            <w:vAlign w:val="center"/>
            <w:hideMark/>
          </w:tcPr>
          <w:p w14:paraId="3074CEC2" w14:textId="77777777" w:rsidR="00012AE1" w:rsidRPr="006A7505" w:rsidRDefault="00012AE1" w:rsidP="005072E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340A46" w:rsidRPr="006A7505" w14:paraId="5108D121" w14:textId="77777777" w:rsidTr="006A7505">
        <w:trPr>
          <w:trHeight w:val="300"/>
          <w:jc w:val="center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276D458C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23" w:type="pct"/>
            <w:shd w:val="clear" w:color="auto" w:fill="auto"/>
            <w:vAlign w:val="center"/>
            <w:hideMark/>
          </w:tcPr>
          <w:p w14:paraId="2611C781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Send/Publish comment responses within 30-60 calendar days after close of comment period</w:t>
            </w:r>
          </w:p>
        </w:tc>
        <w:tc>
          <w:tcPr>
            <w:tcW w:w="1395" w:type="pct"/>
            <w:shd w:val="clear" w:color="auto" w:fill="auto"/>
            <w:noWrap/>
            <w:vAlign w:val="center"/>
            <w:hideMark/>
          </w:tcPr>
          <w:p w14:paraId="131F69D2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2" w:type="pct"/>
            <w:vAlign w:val="center"/>
          </w:tcPr>
          <w:p w14:paraId="372B5B7B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35" w:type="pct"/>
            <w:shd w:val="clear" w:color="auto" w:fill="auto"/>
            <w:noWrap/>
            <w:vAlign w:val="center"/>
            <w:hideMark/>
          </w:tcPr>
          <w:p w14:paraId="15614E62" w14:textId="77777777" w:rsidR="00012AE1" w:rsidRPr="006A7505" w:rsidRDefault="00012AE1" w:rsidP="005072E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340A46" w:rsidRPr="006A7505" w14:paraId="18764CC8" w14:textId="77777777" w:rsidTr="006A7505">
        <w:trPr>
          <w:trHeight w:val="300"/>
          <w:jc w:val="center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5A4BBC6C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23" w:type="pct"/>
            <w:shd w:val="clear" w:color="auto" w:fill="auto"/>
            <w:vAlign w:val="center"/>
            <w:hideMark/>
          </w:tcPr>
          <w:p w14:paraId="2688687B" w14:textId="70B72789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 xml:space="preserve">Upload materials to </w:t>
            </w:r>
            <w:r w:rsidR="006A7505">
              <w:rPr>
                <w:rFonts w:cstheme="minorHAnsi"/>
                <w:color w:val="000000"/>
                <w:sz w:val="18"/>
                <w:szCs w:val="18"/>
              </w:rPr>
              <w:t>intranet</w:t>
            </w:r>
          </w:p>
        </w:tc>
        <w:tc>
          <w:tcPr>
            <w:tcW w:w="1395" w:type="pct"/>
            <w:shd w:val="clear" w:color="auto" w:fill="auto"/>
            <w:noWrap/>
            <w:vAlign w:val="center"/>
            <w:hideMark/>
          </w:tcPr>
          <w:p w14:paraId="5A1D0A14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 xml:space="preserve">PI Toolbox-File Management </w:t>
            </w:r>
          </w:p>
        </w:tc>
        <w:tc>
          <w:tcPr>
            <w:tcW w:w="972" w:type="pct"/>
            <w:vAlign w:val="center"/>
          </w:tcPr>
          <w:p w14:paraId="2718817A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35" w:type="pct"/>
            <w:shd w:val="clear" w:color="auto" w:fill="auto"/>
            <w:noWrap/>
            <w:vAlign w:val="center"/>
            <w:hideMark/>
          </w:tcPr>
          <w:p w14:paraId="722BE17C" w14:textId="77777777" w:rsidR="00012AE1" w:rsidRPr="006A7505" w:rsidRDefault="00012AE1" w:rsidP="005072E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340A46" w:rsidRPr="006A7505" w14:paraId="6556CB08" w14:textId="77777777" w:rsidTr="006A7505">
        <w:trPr>
          <w:trHeight w:val="300"/>
          <w:jc w:val="center"/>
        </w:trPr>
        <w:tc>
          <w:tcPr>
            <w:tcW w:w="275" w:type="pct"/>
            <w:shd w:val="clear" w:color="auto" w:fill="auto"/>
            <w:noWrap/>
            <w:vAlign w:val="center"/>
          </w:tcPr>
          <w:p w14:paraId="0D6C5C84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823" w:type="pct"/>
            <w:shd w:val="clear" w:color="auto" w:fill="auto"/>
            <w:vAlign w:val="center"/>
          </w:tcPr>
          <w:p w14:paraId="1125EEDA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Update Public Engagement Plan, if necessary</w:t>
            </w:r>
          </w:p>
        </w:tc>
        <w:tc>
          <w:tcPr>
            <w:tcW w:w="1395" w:type="pct"/>
            <w:shd w:val="clear" w:color="auto" w:fill="auto"/>
            <w:noWrap/>
            <w:vAlign w:val="center"/>
          </w:tcPr>
          <w:p w14:paraId="7748CBD4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sz w:val="18"/>
                <w:szCs w:val="18"/>
              </w:rPr>
              <w:t>PI Toolbox-Public Engagement Plan</w:t>
            </w:r>
          </w:p>
        </w:tc>
        <w:tc>
          <w:tcPr>
            <w:tcW w:w="972" w:type="pct"/>
            <w:vAlign w:val="center"/>
          </w:tcPr>
          <w:p w14:paraId="3EC06B6B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35" w:type="pct"/>
            <w:shd w:val="clear" w:color="auto" w:fill="auto"/>
            <w:noWrap/>
            <w:vAlign w:val="center"/>
          </w:tcPr>
          <w:p w14:paraId="76E5B4D2" w14:textId="77777777" w:rsidR="00012AE1" w:rsidRPr="006A7505" w:rsidRDefault="00012AE1" w:rsidP="005072E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340A46" w:rsidRPr="006A7505" w14:paraId="355F3C62" w14:textId="77777777" w:rsidTr="006A7505">
        <w:trPr>
          <w:trHeight w:val="300"/>
          <w:jc w:val="center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4DB7DDBA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  <w:p w14:paraId="21C21106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  <w:p w14:paraId="2D13CE99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23" w:type="pct"/>
            <w:shd w:val="clear" w:color="auto" w:fill="auto"/>
            <w:vAlign w:val="center"/>
            <w:hideMark/>
          </w:tcPr>
          <w:p w14:paraId="6BE99EFE" w14:textId="57A65B18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 xml:space="preserve">Prepare and upload Public Meeting Summary to </w:t>
            </w:r>
            <w:r w:rsidR="006A7505">
              <w:rPr>
                <w:rFonts w:cstheme="minorHAnsi"/>
                <w:color w:val="000000"/>
                <w:sz w:val="18"/>
                <w:szCs w:val="18"/>
              </w:rPr>
              <w:t>intranet</w:t>
            </w:r>
            <w:r w:rsidRPr="006A7505">
              <w:rPr>
                <w:rFonts w:cstheme="minorHAnsi"/>
                <w:color w:val="000000"/>
                <w:sz w:val="18"/>
                <w:szCs w:val="18"/>
              </w:rPr>
              <w:t xml:space="preserve"> within 60 calendar days after close of comment period</w:t>
            </w:r>
          </w:p>
        </w:tc>
        <w:tc>
          <w:tcPr>
            <w:tcW w:w="1395" w:type="pct"/>
            <w:shd w:val="clear" w:color="auto" w:fill="auto"/>
            <w:noWrap/>
            <w:vAlign w:val="center"/>
            <w:hideMark/>
          </w:tcPr>
          <w:p w14:paraId="7C856730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A7505"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6A7505">
              <w:rPr>
                <w:rFonts w:cstheme="minorHAnsi"/>
                <w:sz w:val="18"/>
                <w:szCs w:val="18"/>
              </w:rPr>
              <w:t>PI Toolbox-Public Notifications</w:t>
            </w:r>
          </w:p>
        </w:tc>
        <w:tc>
          <w:tcPr>
            <w:tcW w:w="972" w:type="pct"/>
            <w:vAlign w:val="center"/>
          </w:tcPr>
          <w:p w14:paraId="24D49274" w14:textId="77777777" w:rsidR="00012AE1" w:rsidRPr="006A7505" w:rsidRDefault="00012AE1" w:rsidP="005072EF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535" w:type="pct"/>
            <w:shd w:val="clear" w:color="auto" w:fill="auto"/>
            <w:noWrap/>
            <w:vAlign w:val="center"/>
            <w:hideMark/>
          </w:tcPr>
          <w:p w14:paraId="0A0322EB" w14:textId="77777777" w:rsidR="00012AE1" w:rsidRPr="006A7505" w:rsidRDefault="00012AE1" w:rsidP="005072EF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</w:tbl>
    <w:p w14:paraId="43C9DD08" w14:textId="77777777" w:rsidR="00012AE1" w:rsidRPr="00012AE1" w:rsidRDefault="00012AE1" w:rsidP="00012AE1">
      <w:pPr>
        <w:pStyle w:val="BodyText"/>
        <w:spacing w:before="120" w:after="120"/>
        <w:rPr>
          <w:rFonts w:cstheme="minorHAnsi"/>
          <w:b/>
        </w:rPr>
      </w:pPr>
    </w:p>
    <w:sectPr w:rsidR="00012AE1" w:rsidRPr="00012AE1" w:rsidSect="006A750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2" w:h="12242" w:orient="landscape" w:code="1"/>
      <w:pgMar w:top="1440" w:right="1440" w:bottom="1440" w:left="1440" w:header="1080" w:footer="801" w:gutter="461"/>
      <w:cols w:space="737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CE521" w14:textId="77777777" w:rsidR="0097091C" w:rsidRDefault="0097091C" w:rsidP="003F0066">
      <w:r>
        <w:separator/>
      </w:r>
    </w:p>
  </w:endnote>
  <w:endnote w:type="continuationSeparator" w:id="0">
    <w:p w14:paraId="5CD4F844" w14:textId="77777777" w:rsidR="0097091C" w:rsidRDefault="0097091C" w:rsidP="003F0066">
      <w:r>
        <w:continuationSeparator/>
      </w:r>
    </w:p>
  </w:endnote>
  <w:endnote w:type="continuationNotice" w:id="1">
    <w:p w14:paraId="08A08E40" w14:textId="77777777" w:rsidR="0097091C" w:rsidRDefault="009709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" w:fontKey="{785DB7FD-5F7A-4B01-BEE6-514743F0A647}"/>
    <w:embedBold r:id="rId2" w:fontKey="{36008C10-90FB-4D8C-96A2-8610AB7BD35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D9025CE7-C7C3-48A1-8A35-919B3DD2A181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4" w:fontKey="{EAD930CA-B5BE-44F4-8B16-00078A76BB2C}"/>
  </w:font>
  <w:font w:name="Arial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5" w:fontKey="{724A4596-F978-4894-9744-DD1A07774D7D}"/>
    <w:embedItalic r:id="rId6" w:fontKey="{A6856AD3-D22F-435D-BC3D-8E215C1F8EA2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845709B6-7FC6-495D-AD29-38BE148E8ADD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8" w:fontKey="{23A42F2E-367B-40AD-9781-AAB6E6DD8567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Italic r:id="rId9" w:fontKey="{D252C1EF-EA11-43AA-936B-3A3159902DF3}"/>
  </w:font>
  <w:font w:name="+mn-ea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63B13" w14:textId="77777777" w:rsidR="00580B62" w:rsidRDefault="00580B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FF8F0" w14:textId="048F3DD5" w:rsidR="00425340" w:rsidRDefault="00425340" w:rsidP="008F7103">
    <w:pPr>
      <w:pStyle w:val="NormalWeb"/>
      <w:spacing w:before="0" w:beforeAutospacing="0" w:after="0" w:afterAutospacing="0" w:line="240" w:lineRule="exact"/>
      <w:rPr>
        <w:rStyle w:val="PageNumber"/>
        <w:rFonts w:asciiTheme="majorHAnsi" w:hAnsiTheme="majorHAnsi" w:cstheme="majorHAnsi"/>
        <w:b w:val="0"/>
        <w:bCs/>
        <w:color w:val="25408F"/>
        <w:sz w:val="16"/>
      </w:rPr>
    </w:pPr>
    <w:r w:rsidRPr="009A11C2">
      <w:rPr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016DD4BA" wp14:editId="6E0B54AD">
              <wp:simplePos x="0" y="0"/>
              <wp:positionH relativeFrom="column">
                <wp:posOffset>902335</wp:posOffset>
              </wp:positionH>
              <wp:positionV relativeFrom="page">
                <wp:posOffset>10217092</wp:posOffset>
              </wp:positionV>
              <wp:extent cx="3719945" cy="429491"/>
              <wp:effectExtent l="0" t="0" r="0" b="889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9945" cy="4294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C146FF" w14:textId="240B2E78" w:rsidR="00425340" w:rsidRPr="002E0312" w:rsidRDefault="00425340" w:rsidP="003F0066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580B62">
                            <w:rPr>
                              <w:noProof/>
                            </w:rPr>
                            <w:t>2023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CF37A0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3ECD4F32" w14:textId="3A7BB2DF" w:rsidR="00425340" w:rsidRPr="002E0312" w:rsidRDefault="00425340" w:rsidP="003F0066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1795564309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6DD4B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1.05pt;margin-top:804.5pt;width:292.9pt;height:33.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" filled="f" stroked="f">
              <v:textbox>
                <w:txbxContent>
                  <w:p w14:paraId="11C146FF" w14:textId="240B2E78" w:rsidR="00425340" w:rsidRPr="002E0312" w:rsidRDefault="00425340" w:rsidP="003F0066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580B62">
                      <w:rPr>
                        <w:noProof/>
                      </w:rPr>
                      <w:t>2023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CF37A0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3ECD4F32" w14:textId="3A7BB2DF" w:rsidR="00425340" w:rsidRPr="002E0312" w:rsidRDefault="00425340" w:rsidP="003F0066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1795564309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 w:rsidRPr="009A11C2">
      <w:rPr>
        <w:rFonts w:asciiTheme="majorHAnsi" w:hAnsiTheme="majorHAnsi" w:cstheme="majorHAnsi"/>
        <w:b/>
        <w:noProof/>
        <w:color w:val="25408F"/>
        <w:sz w:val="16"/>
        <w:szCs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CD99600" wp14:editId="43BC6D27">
              <wp:simplePos x="0" y="0"/>
              <wp:positionH relativeFrom="column">
                <wp:posOffset>756920</wp:posOffset>
              </wp:positionH>
              <wp:positionV relativeFrom="page">
                <wp:posOffset>10224655</wp:posOffset>
              </wp:positionV>
              <wp:extent cx="3851564" cy="436418"/>
              <wp:effectExtent l="0" t="0" r="0" b="1905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1564" cy="4364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C8CC77" w14:textId="51BA1EEC" w:rsidR="00425340" w:rsidRPr="002E0312" w:rsidRDefault="00425340" w:rsidP="00317D31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580B62">
                            <w:rPr>
                              <w:noProof/>
                            </w:rPr>
                            <w:t>2023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CF37A0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6758B9FC" w14:textId="7771AF11" w:rsidR="00425340" w:rsidRPr="002E0312" w:rsidRDefault="00425340" w:rsidP="00317D31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-1777868569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D99600" id="Text Box 3" o:spid="_x0000_s1027" type="#_x0000_t202" style="position:absolute;margin-left:59.6pt;margin-top:805.1pt;width:303.25pt;height:34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" filled="f" stroked="f">
              <v:textbox>
                <w:txbxContent>
                  <w:p w14:paraId="39C8CC77" w14:textId="51BA1EEC" w:rsidR="00425340" w:rsidRPr="002E0312" w:rsidRDefault="00425340" w:rsidP="00317D31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580B62">
                      <w:rPr>
                        <w:noProof/>
                      </w:rPr>
                      <w:t>2023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CF37A0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6758B9FC" w14:textId="7771AF11" w:rsidR="00425340" w:rsidRPr="002E0312" w:rsidRDefault="00425340" w:rsidP="00317D31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-1777868569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 w:rsid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8F7103">
      <w:rPr>
        <w:rStyle w:val="PageNumber"/>
        <w:rFonts w:asciiTheme="majorHAnsi" w:hAnsiTheme="majorHAnsi" w:cstheme="majorHAnsi"/>
        <w:b w:val="0"/>
        <w:bCs/>
        <w:color w:val="25408F"/>
        <w:sz w:val="16"/>
      </w:rPr>
      <w:t xml:space="preserve">                  </w:t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begin"/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instrText xml:space="preserve"> PAGE </w:instrText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separate"/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>i</w:t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end"/>
    </w:r>
  </w:p>
  <w:p w14:paraId="7FC03DF6" w14:textId="24A5075E" w:rsidR="009A11C2" w:rsidRPr="009A11C2" w:rsidRDefault="009A11C2" w:rsidP="009A11C2">
    <w:pPr>
      <w:pStyle w:val="NormalWeb"/>
      <w:spacing w:before="0" w:beforeAutospacing="0" w:after="0" w:afterAutospacing="0" w:line="240" w:lineRule="exact"/>
      <w:jc w:val="center"/>
      <w:rPr>
        <w:sz w:val="16"/>
        <w:szCs w:val="16"/>
      </w:rPr>
    </w:pPr>
    <w:bookmarkStart w:id="2" w:name="_Hlk126858421"/>
    <w:bookmarkStart w:id="3" w:name="_Hlk126858422"/>
    <w:r w:rsidRPr="00317D31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>IN</w:t>
    </w:r>
    <w:r w:rsidRPr="00317D31">
      <w:rPr>
        <w:rFonts w:asciiTheme="minorHAnsi" w:eastAsia="+mn-ea" w:hAnsiTheme="minorHAnsi" w:cstheme="minorHAnsi"/>
        <w:b/>
        <w:bCs/>
        <w:color w:val="25408F"/>
        <w:spacing w:val="5"/>
        <w:kern w:val="24"/>
        <w:sz w:val="16"/>
        <w:szCs w:val="16"/>
      </w:rPr>
      <w:t>DOT</w:t>
    </w:r>
    <w:r w:rsidR="00044AA0">
      <w:rPr>
        <w:rFonts w:asciiTheme="minorHAnsi" w:eastAsia="+mn-ea" w:hAnsiTheme="minorHAnsi" w:cstheme="minorHAnsi"/>
        <w:b/>
        <w:bCs/>
        <w:color w:val="25408F"/>
        <w:spacing w:val="5"/>
        <w:kern w:val="24"/>
        <w:sz w:val="16"/>
        <w:szCs w:val="16"/>
      </w:rPr>
      <w:t xml:space="preserve"> </w:t>
    </w:r>
    <w:r>
      <w:rPr>
        <w:rFonts w:asciiTheme="minorHAnsi" w:eastAsia="Wingdings 2" w:hAnsiTheme="minorHAnsi" w:cstheme="minorHAnsi"/>
        <w:b/>
        <w:bCs/>
        <w:color w:val="25408F"/>
        <w:spacing w:val="5"/>
        <w:kern w:val="24"/>
        <w:sz w:val="16"/>
        <w:szCs w:val="16"/>
      </w:rPr>
      <w:t>□</w:t>
    </w:r>
    <w:r w:rsidR="00044AA0">
      <w:rPr>
        <w:rFonts w:asciiTheme="minorHAnsi" w:eastAsia="+mn-ea" w:hAnsiTheme="minorHAnsi" w:cstheme="minorHAnsi"/>
        <w:b/>
        <w:bCs/>
        <w:color w:val="25408F"/>
        <w:spacing w:val="5"/>
        <w:kern w:val="24"/>
        <w:sz w:val="16"/>
        <w:szCs w:val="16"/>
      </w:rPr>
      <w:t xml:space="preserve"> </w:t>
    </w:r>
    <w:r w:rsidR="008F7103">
      <w:rPr>
        <w:rFonts w:asciiTheme="minorHAnsi" w:eastAsia="+mn-ea" w:hAnsiTheme="minorHAnsi" w:cstheme="minorHAnsi"/>
        <w:color w:val="CDA139"/>
        <w:spacing w:val="5"/>
        <w:kern w:val="24"/>
        <w:sz w:val="16"/>
        <w:szCs w:val="16"/>
      </w:rPr>
      <w:t>VIRTUAL PUBLIC</w:t>
    </w:r>
    <w:r w:rsidR="00BA6BF5">
      <w:rPr>
        <w:rFonts w:asciiTheme="minorHAnsi" w:eastAsia="+mn-ea" w:hAnsiTheme="minorHAnsi" w:cstheme="minorHAnsi"/>
        <w:color w:val="CDA139"/>
        <w:spacing w:val="5"/>
        <w:kern w:val="24"/>
        <w:sz w:val="16"/>
        <w:szCs w:val="16"/>
      </w:rPr>
      <w:t xml:space="preserve"> </w:t>
    </w:r>
    <w:r w:rsidR="00012AE1">
      <w:rPr>
        <w:rFonts w:asciiTheme="minorHAnsi" w:eastAsia="+mn-ea" w:hAnsiTheme="minorHAnsi" w:cstheme="minorHAnsi"/>
        <w:color w:val="CDA139"/>
        <w:spacing w:val="5"/>
        <w:kern w:val="24"/>
        <w:sz w:val="16"/>
        <w:szCs w:val="16"/>
      </w:rPr>
      <w:t xml:space="preserve">MEETING 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1C277" w14:textId="77777777" w:rsidR="00580B62" w:rsidRDefault="00580B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ACC25" w14:textId="77777777" w:rsidR="0097091C" w:rsidRDefault="0097091C" w:rsidP="003F0066">
      <w:r>
        <w:separator/>
      </w:r>
    </w:p>
  </w:footnote>
  <w:footnote w:type="continuationSeparator" w:id="0">
    <w:p w14:paraId="220EA87B" w14:textId="77777777" w:rsidR="0097091C" w:rsidRDefault="0097091C" w:rsidP="003F0066">
      <w:r>
        <w:continuationSeparator/>
      </w:r>
    </w:p>
  </w:footnote>
  <w:footnote w:type="continuationNotice" w:id="1">
    <w:p w14:paraId="7BE41978" w14:textId="77777777" w:rsidR="0097091C" w:rsidRDefault="009709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E600C" w14:textId="77777777" w:rsidR="00580B62" w:rsidRDefault="00580B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87925" w14:textId="591A67FB" w:rsidR="001F1C3C" w:rsidRPr="0018510F" w:rsidRDefault="00012AE1" w:rsidP="009A11C2">
    <w:pPr>
      <w:spacing w:before="20"/>
      <w:ind w:left="20"/>
      <w:rPr>
        <w:color w:val="A6A6A6" w:themeColor="background2" w:themeShade="A6"/>
      </w:rPr>
    </w:pPr>
    <w:r>
      <w:rPr>
        <w:noProof/>
        <w:color w:val="A6A6A6" w:themeColor="background2" w:themeShade="A6"/>
      </w:rPr>
      <w:drawing>
        <wp:anchor distT="0" distB="0" distL="114300" distR="114300" simplePos="0" relativeHeight="251658752" behindDoc="1" locked="0" layoutInCell="1" allowOverlap="1" wp14:anchorId="695F651D" wp14:editId="4BCF6E82">
          <wp:simplePos x="0" y="0"/>
          <wp:positionH relativeFrom="column">
            <wp:posOffset>-1103142</wp:posOffset>
          </wp:positionH>
          <wp:positionV relativeFrom="paragraph">
            <wp:posOffset>-310662</wp:posOffset>
          </wp:positionV>
          <wp:extent cx="10064262" cy="334010"/>
          <wp:effectExtent l="0" t="0" r="0" b="889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4303" cy="3429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color w:val="A6A6A6" w:themeColor="background2" w:themeShade="A6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549CE19C" wp14:editId="1453D41B">
              <wp:simplePos x="0" y="0"/>
              <wp:positionH relativeFrom="margin">
                <wp:align>center</wp:align>
              </wp:positionH>
              <wp:positionV relativeFrom="paragraph">
                <wp:posOffset>-550122</wp:posOffset>
              </wp:positionV>
              <wp:extent cx="727671" cy="727671"/>
              <wp:effectExtent l="0" t="0" r="34925" b="34925"/>
              <wp:wrapNone/>
              <wp:docPr id="6" name="object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7671" cy="727671"/>
                      </a:xfrm>
                      <a:prstGeom prst="rect">
                        <a:avLst/>
                      </a:prstGeom>
                      <a:blipFill>
                        <a:blip r:embed="rId2" cstate="print"/>
                        <a:stretch>
                          <a:fillRect/>
                        </a:stretch>
                      </a:blipFill>
                      <a:ln>
                        <a:noFill/>
                      </a:ln>
                      <a:effectLst>
                        <a:outerShdw blurRad="12700" dist="254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rect w14:anchorId="3A936798" id="object 7" o:spid="_x0000_s1026" style="position:absolute;margin-left:0;margin-top:-43.3pt;width:57.3pt;height:57.3pt;z-index:-25165670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" stroked="f">
              <v:fill r:id="rId3" o:title="" recolor="t" rotate="t" type="frame"/>
              <v:shadow on="t" color="black" opacity="26214f" origin="-.5,-.5" offset=".49892mm,.49892mm"/>
              <v:textbox inset="0,0,0,0"/>
              <w10:wrap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F5314" w14:textId="77777777" w:rsidR="00580B62" w:rsidRDefault="00580B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6666"/>
    <w:multiLevelType w:val="multilevel"/>
    <w:tmpl w:val="DD0E0746"/>
    <w:lvl w:ilvl="0">
      <w:start w:val="1"/>
      <w:numFmt w:val="bullet"/>
      <w:pStyle w:val="ListBullet"/>
      <w:lvlText w:val=""/>
      <w:lvlJc w:val="left"/>
      <w:pPr>
        <w:ind w:left="360" w:hanging="360"/>
      </w:pPr>
      <w:rPr>
        <w:rFonts w:ascii="Wingdings 2" w:hAnsi="Wingdings 2" w:hint="default"/>
        <w:b w:val="0"/>
        <w:i w:val="0"/>
        <w:color w:val="CDA139" w:themeColor="text2"/>
        <w:sz w:val="20"/>
        <w:szCs w:val="22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>
      <w:start w:val="1"/>
      <w:numFmt w:val="bullet"/>
      <w:pStyle w:val="ListBullet5"/>
      <w:lvlText w:val="—"/>
      <w:lvlJc w:val="left"/>
      <w:pPr>
        <w:tabs>
          <w:tab w:val="num" w:pos="1700"/>
        </w:tabs>
        <w:ind w:left="1700" w:hanging="340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720"/>
        </w:tabs>
        <w:ind w:left="2720" w:hanging="34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060"/>
        </w:tabs>
        <w:ind w:left="3060" w:hanging="340"/>
      </w:pPr>
      <w:rPr>
        <w:rFonts w:ascii="Wingdings" w:hAnsi="Wingdings" w:hint="default"/>
      </w:rPr>
    </w:lvl>
  </w:abstractNum>
  <w:abstractNum w:abstractNumId="1" w15:restartNumberingAfterBreak="0">
    <w:nsid w:val="0CCB0C54"/>
    <w:multiLevelType w:val="hybridMultilevel"/>
    <w:tmpl w:val="F20C7A6E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06DCD"/>
    <w:multiLevelType w:val="hybridMultilevel"/>
    <w:tmpl w:val="19149700"/>
    <w:lvl w:ilvl="0" w:tplc="657EF498">
      <w:start w:val="9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82012"/>
    <w:multiLevelType w:val="hybridMultilevel"/>
    <w:tmpl w:val="23BA2342"/>
    <w:lvl w:ilvl="0" w:tplc="0336AE4C">
      <w:start w:val="1"/>
      <w:numFmt w:val="bullet"/>
      <w:pStyle w:val="ListBullet4"/>
      <w:lvlText w:val="—"/>
      <w:lvlJc w:val="left"/>
      <w:pPr>
        <w:ind w:left="3580" w:hanging="360"/>
      </w:pPr>
      <w:rPr>
        <w:rFonts w:ascii="Roboto" w:hAnsi="Roboto" w:hint="default"/>
        <w:b w:val="0"/>
        <w:i w:val="0"/>
        <w:color w:val="CDA139" w:themeColor="text2"/>
        <w:sz w:val="16"/>
      </w:rPr>
    </w:lvl>
    <w:lvl w:ilvl="1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0" w:hanging="360"/>
      </w:pPr>
      <w:rPr>
        <w:rFonts w:ascii="Wingdings" w:hAnsi="Wingdings" w:hint="default"/>
      </w:rPr>
    </w:lvl>
  </w:abstractNum>
  <w:abstractNum w:abstractNumId="4" w15:restartNumberingAfterBreak="0">
    <w:nsid w:val="1BF11801"/>
    <w:multiLevelType w:val="hybridMultilevel"/>
    <w:tmpl w:val="2804AAF0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0D5653"/>
    <w:multiLevelType w:val="hybridMultilevel"/>
    <w:tmpl w:val="CAD87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1C5E28"/>
    <w:multiLevelType w:val="hybridMultilevel"/>
    <w:tmpl w:val="CF4AC4B4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C514F4"/>
    <w:multiLevelType w:val="hybridMultilevel"/>
    <w:tmpl w:val="15166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865563"/>
    <w:multiLevelType w:val="multilevel"/>
    <w:tmpl w:val="6170A530"/>
    <w:lvl w:ilvl="0">
      <w:start w:val="1"/>
      <w:numFmt w:val="upperLetter"/>
      <w:lvlText w:val="%1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844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564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284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6004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724" w:firstLine="0"/>
      </w:pPr>
      <w:rPr>
        <w:rFonts w:hint="default"/>
      </w:rPr>
    </w:lvl>
  </w:abstractNum>
  <w:abstractNum w:abstractNumId="9" w15:restartNumberingAfterBreak="0">
    <w:nsid w:val="222C2A6A"/>
    <w:multiLevelType w:val="hybridMultilevel"/>
    <w:tmpl w:val="D2409676"/>
    <w:lvl w:ilvl="0" w:tplc="595A4048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10" w15:restartNumberingAfterBreak="0">
    <w:nsid w:val="2A703AE7"/>
    <w:multiLevelType w:val="hybridMultilevel"/>
    <w:tmpl w:val="EDFEB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6F514E"/>
    <w:multiLevelType w:val="multilevel"/>
    <w:tmpl w:val="EE8CFA50"/>
    <w:lvl w:ilvl="0">
      <w:start w:val="1"/>
      <w:numFmt w:val="decimal"/>
      <w:pStyle w:val="List"/>
      <w:lvlText w:val="%1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1">
      <w:start w:val="1"/>
      <w:numFmt w:val="decimal"/>
      <w:pStyle w:val="List2"/>
      <w:lvlText w:val="%1.%2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2">
      <w:start w:val="1"/>
      <w:numFmt w:val="decimal"/>
      <w:pStyle w:val="List3"/>
      <w:lvlText w:val="%1.%2.%3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6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8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</w:abstractNum>
  <w:abstractNum w:abstractNumId="12" w15:restartNumberingAfterBreak="0">
    <w:nsid w:val="3F044A2A"/>
    <w:multiLevelType w:val="hybridMultilevel"/>
    <w:tmpl w:val="D8E45FB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595A40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DA139" w:themeColor="text2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C472CB"/>
    <w:multiLevelType w:val="hybridMultilevel"/>
    <w:tmpl w:val="DD06C07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595A40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DA139" w:themeColor="text2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9955A1"/>
    <w:multiLevelType w:val="hybridMultilevel"/>
    <w:tmpl w:val="F87AEBC8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28458F"/>
    <w:multiLevelType w:val="hybridMultilevel"/>
    <w:tmpl w:val="C778C58A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1A6091"/>
    <w:multiLevelType w:val="hybridMultilevel"/>
    <w:tmpl w:val="47A6046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595A40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DA139" w:themeColor="text2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4A5920"/>
    <w:multiLevelType w:val="hybridMultilevel"/>
    <w:tmpl w:val="17AC73D6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595A40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DA139" w:themeColor="text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392907"/>
    <w:multiLevelType w:val="hybridMultilevel"/>
    <w:tmpl w:val="516CF2DA"/>
    <w:lvl w:ilvl="0" w:tplc="DCAA04D8">
      <w:start w:val="1"/>
      <w:numFmt w:val="bullet"/>
      <w:pStyle w:val="ListBullet3"/>
      <w:lvlText w:val=""/>
      <w:lvlJc w:val="left"/>
      <w:pPr>
        <w:ind w:left="792" w:hanging="360"/>
      </w:pPr>
      <w:rPr>
        <w:rFonts w:ascii="Wingdings 2" w:hAnsi="Wingdings 2" w:hint="default"/>
        <w:b w:val="0"/>
        <w:i w:val="0"/>
        <w:color w:val="CDA139" w:themeColor="text2"/>
        <w:sz w:val="14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9" w15:restartNumberingAfterBreak="0">
    <w:nsid w:val="6BC66967"/>
    <w:multiLevelType w:val="hybridMultilevel"/>
    <w:tmpl w:val="2D846E78"/>
    <w:lvl w:ilvl="0" w:tplc="081A3DF2">
      <w:start w:val="1"/>
      <w:numFmt w:val="decimal"/>
      <w:pStyle w:val="ListNumber"/>
      <w:lvlText w:val="%1"/>
      <w:lvlJc w:val="left"/>
      <w:pPr>
        <w:tabs>
          <w:tab w:val="num" w:pos="340"/>
        </w:tabs>
        <w:ind w:left="340" w:hanging="340"/>
      </w:pPr>
      <w:rPr>
        <w:rFonts w:asciiTheme="minorHAnsi" w:hAnsiTheme="minorHAnsi" w:hint="default"/>
        <w:sz w:val="22"/>
      </w:rPr>
    </w:lvl>
    <w:lvl w:ilvl="1" w:tplc="D2AA3B24">
      <w:start w:val="1"/>
      <w:numFmt w:val="lowerLetter"/>
      <w:pStyle w:val="ListNumber2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34483A7A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Theme="minorHAnsi" w:hAnsiTheme="minorHAnsi" w:cs="Times New Roman" w:hint="default"/>
        <w:color w:val="auto"/>
      </w:rPr>
    </w:lvl>
    <w:lvl w:ilvl="3" w:tplc="A6404E2C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 w:tplc="6096DF66">
      <w:start w:val="1"/>
      <w:numFmt w:val="bullet"/>
      <w:lvlText w:val="—"/>
      <w:lvlJc w:val="left"/>
      <w:pPr>
        <w:tabs>
          <w:tab w:val="num" w:pos="1700"/>
        </w:tabs>
        <w:ind w:left="1700" w:hanging="340"/>
      </w:pPr>
      <w:rPr>
        <w:rFonts w:asciiTheme="minorHAnsi" w:hAnsiTheme="minorHAnsi" w:cs="Times New Roman" w:hint="default"/>
        <w:color w:val="auto"/>
      </w:rPr>
    </w:lvl>
    <w:lvl w:ilvl="5" w:tplc="E0B068D8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 w:tplc="95204FF8">
      <w:start w:val="1"/>
      <w:numFmt w:val="bullet"/>
      <w:lvlText w:val="—"/>
      <w:lvlJc w:val="left"/>
      <w:pPr>
        <w:tabs>
          <w:tab w:val="num" w:pos="2380"/>
        </w:tabs>
        <w:ind w:left="2380" w:hanging="340"/>
      </w:pPr>
      <w:rPr>
        <w:rFonts w:ascii="Arial" w:hAnsi="Arial" w:hint="default"/>
      </w:rPr>
    </w:lvl>
    <w:lvl w:ilvl="7" w:tplc="2F32F6C0">
      <w:start w:val="1"/>
      <w:numFmt w:val="bullet"/>
      <w:lvlText w:val="-"/>
      <w:lvlJc w:val="left"/>
      <w:pPr>
        <w:tabs>
          <w:tab w:val="num" w:pos="2720"/>
        </w:tabs>
        <w:ind w:left="2720" w:hanging="340"/>
      </w:pPr>
      <w:rPr>
        <w:rFonts w:ascii="Arial" w:hAnsi="Arial" w:hint="default"/>
      </w:rPr>
    </w:lvl>
    <w:lvl w:ilvl="8" w:tplc="D2DCBE4E">
      <w:start w:val="1"/>
      <w:numFmt w:val="bullet"/>
      <w:lvlText w:val="—"/>
      <w:lvlJc w:val="left"/>
      <w:pPr>
        <w:tabs>
          <w:tab w:val="num" w:pos="3060"/>
        </w:tabs>
        <w:ind w:left="3060" w:hanging="340"/>
      </w:pPr>
      <w:rPr>
        <w:rFonts w:ascii="Arial" w:hAnsi="Arial" w:hint="default"/>
      </w:rPr>
    </w:lvl>
  </w:abstractNum>
  <w:abstractNum w:abstractNumId="20" w15:restartNumberingAfterBreak="0">
    <w:nsid w:val="6DC44F41"/>
    <w:multiLevelType w:val="hybridMultilevel"/>
    <w:tmpl w:val="80A6FC78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F92FB4"/>
    <w:multiLevelType w:val="hybridMultilevel"/>
    <w:tmpl w:val="A0CA0B3E"/>
    <w:lvl w:ilvl="0" w:tplc="508C9DCA">
      <w:start w:val="1"/>
      <w:numFmt w:val="bullet"/>
      <w:pStyle w:val="ListBullet2"/>
      <w:lvlText w:val="—"/>
      <w:lvlJc w:val="left"/>
      <w:pPr>
        <w:ind w:left="1060" w:hanging="360"/>
      </w:pPr>
      <w:rPr>
        <w:rFonts w:ascii="Roboto" w:hAnsi="Roboto" w:hint="default"/>
        <w:b w:val="0"/>
        <w:i w:val="0"/>
        <w:color w:val="CDA139" w:themeColor="text2"/>
        <w:sz w:val="20"/>
      </w:rPr>
    </w:lvl>
    <w:lvl w:ilvl="1" w:tplc="04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2" w15:restartNumberingAfterBreak="0">
    <w:nsid w:val="72F97F07"/>
    <w:multiLevelType w:val="hybridMultilevel"/>
    <w:tmpl w:val="E3AE0C82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C9730D"/>
    <w:multiLevelType w:val="hybridMultilevel"/>
    <w:tmpl w:val="FFDC4876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F91F94"/>
    <w:multiLevelType w:val="hybridMultilevel"/>
    <w:tmpl w:val="51A48DF6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293AB9"/>
    <w:multiLevelType w:val="hybridMultilevel"/>
    <w:tmpl w:val="293A04B8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430B74"/>
    <w:multiLevelType w:val="hybridMultilevel"/>
    <w:tmpl w:val="2D7EA3BE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F00209"/>
    <w:multiLevelType w:val="hybridMultilevel"/>
    <w:tmpl w:val="743C9F6E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910226">
    <w:abstractNumId w:val="0"/>
  </w:num>
  <w:num w:numId="2" w16cid:durableId="368914125">
    <w:abstractNumId w:val="19"/>
  </w:num>
  <w:num w:numId="3" w16cid:durableId="1969624719">
    <w:abstractNumId w:val="11"/>
  </w:num>
  <w:num w:numId="4" w16cid:durableId="594560630">
    <w:abstractNumId w:val="8"/>
  </w:num>
  <w:num w:numId="5" w16cid:durableId="978850309">
    <w:abstractNumId w:val="21"/>
  </w:num>
  <w:num w:numId="6" w16cid:durableId="335309447">
    <w:abstractNumId w:val="18"/>
  </w:num>
  <w:num w:numId="7" w16cid:durableId="1875144946">
    <w:abstractNumId w:val="3"/>
  </w:num>
  <w:num w:numId="8" w16cid:durableId="375588973">
    <w:abstractNumId w:val="17"/>
  </w:num>
  <w:num w:numId="9" w16cid:durableId="729813595">
    <w:abstractNumId w:val="22"/>
  </w:num>
  <w:num w:numId="10" w16cid:durableId="757168689">
    <w:abstractNumId w:val="27"/>
  </w:num>
  <w:num w:numId="11" w16cid:durableId="1717311860">
    <w:abstractNumId w:val="6"/>
  </w:num>
  <w:num w:numId="12" w16cid:durableId="425738443">
    <w:abstractNumId w:val="13"/>
  </w:num>
  <w:num w:numId="13" w16cid:durableId="1444568937">
    <w:abstractNumId w:val="25"/>
  </w:num>
  <w:num w:numId="14" w16cid:durableId="1128086889">
    <w:abstractNumId w:val="9"/>
  </w:num>
  <w:num w:numId="15" w16cid:durableId="1403288801">
    <w:abstractNumId w:val="16"/>
  </w:num>
  <w:num w:numId="16" w16cid:durableId="1815098917">
    <w:abstractNumId w:val="12"/>
  </w:num>
  <w:num w:numId="17" w16cid:durableId="2067336326">
    <w:abstractNumId w:val="10"/>
  </w:num>
  <w:num w:numId="18" w16cid:durableId="327439226">
    <w:abstractNumId w:val="2"/>
  </w:num>
  <w:num w:numId="19" w16cid:durableId="1020157945">
    <w:abstractNumId w:val="7"/>
  </w:num>
  <w:num w:numId="20" w16cid:durableId="423191984">
    <w:abstractNumId w:val="5"/>
  </w:num>
  <w:num w:numId="21" w16cid:durableId="215703391">
    <w:abstractNumId w:val="23"/>
  </w:num>
  <w:num w:numId="22" w16cid:durableId="494875994">
    <w:abstractNumId w:val="1"/>
  </w:num>
  <w:num w:numId="23" w16cid:durableId="878052113">
    <w:abstractNumId w:val="15"/>
  </w:num>
  <w:num w:numId="24" w16cid:durableId="1005405381">
    <w:abstractNumId w:val="14"/>
  </w:num>
  <w:num w:numId="25" w16cid:durableId="230428194">
    <w:abstractNumId w:val="20"/>
  </w:num>
  <w:num w:numId="26" w16cid:durableId="868759057">
    <w:abstractNumId w:val="26"/>
  </w:num>
  <w:num w:numId="27" w16cid:durableId="153569177">
    <w:abstractNumId w:val="24"/>
  </w:num>
  <w:num w:numId="28" w16cid:durableId="2082409009">
    <w:abstractNumId w:val="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attachedTemplate r:id="rId1"/>
  <w:documentProtection w:edit="readOnly" w:enforcement="0"/>
  <w:defaultTabStop w:val="56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irmName" w:val="KPMG LLP"/>
    <w:docVar w:name="HdrInfo" w:val="January 2021"/>
    <w:docVar w:name="KISDocType" w:val="Report"/>
    <w:docVar w:name="KISFilledIn" w:val="Y"/>
    <w:docVar w:name="KISVer" w:val="5.2"/>
    <w:docVar w:name="Num3Paras" w:val="No"/>
    <w:docVar w:name="OffIndex" w:val=" 0"/>
    <w:docVar w:name="OffName" w:val="Please select an office"/>
    <w:docVar w:name="Orientation" w:val="Portrait"/>
    <w:docVar w:name="PrLangInserted" w:val="1"/>
    <w:docVar w:name="ReptStyle" w:val=" 0"/>
  </w:docVars>
  <w:rsids>
    <w:rsidRoot w:val="003A4ECE"/>
    <w:rsid w:val="000008A5"/>
    <w:rsid w:val="00000EFA"/>
    <w:rsid w:val="0000156C"/>
    <w:rsid w:val="00002385"/>
    <w:rsid w:val="00002C1B"/>
    <w:rsid w:val="000033A5"/>
    <w:rsid w:val="0000444B"/>
    <w:rsid w:val="00004AA9"/>
    <w:rsid w:val="00004B6F"/>
    <w:rsid w:val="0000560C"/>
    <w:rsid w:val="00005942"/>
    <w:rsid w:val="00005E31"/>
    <w:rsid w:val="00006095"/>
    <w:rsid w:val="00006FA2"/>
    <w:rsid w:val="0000771C"/>
    <w:rsid w:val="0001001C"/>
    <w:rsid w:val="000108D5"/>
    <w:rsid w:val="00010B14"/>
    <w:rsid w:val="00011475"/>
    <w:rsid w:val="00011589"/>
    <w:rsid w:val="000120F9"/>
    <w:rsid w:val="0001258D"/>
    <w:rsid w:val="00012AE1"/>
    <w:rsid w:val="00013543"/>
    <w:rsid w:val="00014085"/>
    <w:rsid w:val="00014EC2"/>
    <w:rsid w:val="0001569C"/>
    <w:rsid w:val="00016482"/>
    <w:rsid w:val="000205A3"/>
    <w:rsid w:val="0002088C"/>
    <w:rsid w:val="00021419"/>
    <w:rsid w:val="00021AE3"/>
    <w:rsid w:val="000222AB"/>
    <w:rsid w:val="00022B75"/>
    <w:rsid w:val="00022DCA"/>
    <w:rsid w:val="00022FAE"/>
    <w:rsid w:val="00023565"/>
    <w:rsid w:val="000242E5"/>
    <w:rsid w:val="00024AB1"/>
    <w:rsid w:val="00024BB2"/>
    <w:rsid w:val="00025329"/>
    <w:rsid w:val="00025C89"/>
    <w:rsid w:val="00025CC8"/>
    <w:rsid w:val="000272CE"/>
    <w:rsid w:val="00027408"/>
    <w:rsid w:val="00027E00"/>
    <w:rsid w:val="00027EBD"/>
    <w:rsid w:val="00030C25"/>
    <w:rsid w:val="00030F85"/>
    <w:rsid w:val="00032DA7"/>
    <w:rsid w:val="00032F39"/>
    <w:rsid w:val="00033689"/>
    <w:rsid w:val="000343E0"/>
    <w:rsid w:val="00036222"/>
    <w:rsid w:val="0004063C"/>
    <w:rsid w:val="00040D2C"/>
    <w:rsid w:val="00040FFE"/>
    <w:rsid w:val="0004140C"/>
    <w:rsid w:val="00041476"/>
    <w:rsid w:val="00042517"/>
    <w:rsid w:val="00042A50"/>
    <w:rsid w:val="00042E60"/>
    <w:rsid w:val="000432F8"/>
    <w:rsid w:val="000436FB"/>
    <w:rsid w:val="000440E5"/>
    <w:rsid w:val="00044212"/>
    <w:rsid w:val="0004485E"/>
    <w:rsid w:val="00044AA0"/>
    <w:rsid w:val="00044C47"/>
    <w:rsid w:val="000454FB"/>
    <w:rsid w:val="0004563B"/>
    <w:rsid w:val="00045ACB"/>
    <w:rsid w:val="0004614B"/>
    <w:rsid w:val="00046A2B"/>
    <w:rsid w:val="00047356"/>
    <w:rsid w:val="00047F25"/>
    <w:rsid w:val="00047FFE"/>
    <w:rsid w:val="00050262"/>
    <w:rsid w:val="0005051A"/>
    <w:rsid w:val="00050A69"/>
    <w:rsid w:val="00050B5C"/>
    <w:rsid w:val="00050BE4"/>
    <w:rsid w:val="00051CA0"/>
    <w:rsid w:val="00052E8F"/>
    <w:rsid w:val="00053E09"/>
    <w:rsid w:val="000545DB"/>
    <w:rsid w:val="000551E9"/>
    <w:rsid w:val="0005667B"/>
    <w:rsid w:val="0005738F"/>
    <w:rsid w:val="000575CB"/>
    <w:rsid w:val="0005767F"/>
    <w:rsid w:val="00057CB3"/>
    <w:rsid w:val="00060DDF"/>
    <w:rsid w:val="00061BC8"/>
    <w:rsid w:val="00061EE0"/>
    <w:rsid w:val="000625BA"/>
    <w:rsid w:val="00062F3E"/>
    <w:rsid w:val="000634C4"/>
    <w:rsid w:val="00063E4F"/>
    <w:rsid w:val="00064111"/>
    <w:rsid w:val="000645FA"/>
    <w:rsid w:val="00064C70"/>
    <w:rsid w:val="00065EA1"/>
    <w:rsid w:val="000667B8"/>
    <w:rsid w:val="00067A2D"/>
    <w:rsid w:val="00067ED8"/>
    <w:rsid w:val="00070683"/>
    <w:rsid w:val="00070D68"/>
    <w:rsid w:val="0007147C"/>
    <w:rsid w:val="00071B66"/>
    <w:rsid w:val="00072524"/>
    <w:rsid w:val="000739E1"/>
    <w:rsid w:val="000741B4"/>
    <w:rsid w:val="00074375"/>
    <w:rsid w:val="00074FCC"/>
    <w:rsid w:val="00075733"/>
    <w:rsid w:val="00076C4B"/>
    <w:rsid w:val="00080D9B"/>
    <w:rsid w:val="000814D5"/>
    <w:rsid w:val="00082851"/>
    <w:rsid w:val="000837E5"/>
    <w:rsid w:val="00083817"/>
    <w:rsid w:val="000843BD"/>
    <w:rsid w:val="00084FCF"/>
    <w:rsid w:val="000859FA"/>
    <w:rsid w:val="00086F2E"/>
    <w:rsid w:val="00087015"/>
    <w:rsid w:val="0008730D"/>
    <w:rsid w:val="0008731B"/>
    <w:rsid w:val="00091106"/>
    <w:rsid w:val="00091210"/>
    <w:rsid w:val="00092309"/>
    <w:rsid w:val="00092A17"/>
    <w:rsid w:val="00093BA7"/>
    <w:rsid w:val="00093CCF"/>
    <w:rsid w:val="000947BD"/>
    <w:rsid w:val="00094CF1"/>
    <w:rsid w:val="00094F92"/>
    <w:rsid w:val="000958CF"/>
    <w:rsid w:val="00096169"/>
    <w:rsid w:val="000969D7"/>
    <w:rsid w:val="000969EC"/>
    <w:rsid w:val="0009787E"/>
    <w:rsid w:val="00097CE8"/>
    <w:rsid w:val="000A002C"/>
    <w:rsid w:val="000A0095"/>
    <w:rsid w:val="000A11B5"/>
    <w:rsid w:val="000A22E3"/>
    <w:rsid w:val="000A3C30"/>
    <w:rsid w:val="000A3FED"/>
    <w:rsid w:val="000A410E"/>
    <w:rsid w:val="000A4ED1"/>
    <w:rsid w:val="000A67B2"/>
    <w:rsid w:val="000A72D0"/>
    <w:rsid w:val="000A7624"/>
    <w:rsid w:val="000A7872"/>
    <w:rsid w:val="000A78F2"/>
    <w:rsid w:val="000A7E52"/>
    <w:rsid w:val="000B09CC"/>
    <w:rsid w:val="000B0E05"/>
    <w:rsid w:val="000B3553"/>
    <w:rsid w:val="000B3CFD"/>
    <w:rsid w:val="000B5263"/>
    <w:rsid w:val="000B5D50"/>
    <w:rsid w:val="000B6D5A"/>
    <w:rsid w:val="000B799B"/>
    <w:rsid w:val="000C0491"/>
    <w:rsid w:val="000C06F3"/>
    <w:rsid w:val="000C0A79"/>
    <w:rsid w:val="000C115D"/>
    <w:rsid w:val="000C1CA6"/>
    <w:rsid w:val="000C21E4"/>
    <w:rsid w:val="000C3B08"/>
    <w:rsid w:val="000C444F"/>
    <w:rsid w:val="000C4A1A"/>
    <w:rsid w:val="000C4AFF"/>
    <w:rsid w:val="000C4FD8"/>
    <w:rsid w:val="000C5EFF"/>
    <w:rsid w:val="000C7224"/>
    <w:rsid w:val="000C7267"/>
    <w:rsid w:val="000C73DD"/>
    <w:rsid w:val="000C774D"/>
    <w:rsid w:val="000D132A"/>
    <w:rsid w:val="000D179D"/>
    <w:rsid w:val="000D210D"/>
    <w:rsid w:val="000D2822"/>
    <w:rsid w:val="000D31CB"/>
    <w:rsid w:val="000D31EF"/>
    <w:rsid w:val="000D35F3"/>
    <w:rsid w:val="000D4E43"/>
    <w:rsid w:val="000D4FBE"/>
    <w:rsid w:val="000D562B"/>
    <w:rsid w:val="000D66D4"/>
    <w:rsid w:val="000D7956"/>
    <w:rsid w:val="000E0071"/>
    <w:rsid w:val="000E01FB"/>
    <w:rsid w:val="000E083D"/>
    <w:rsid w:val="000E1459"/>
    <w:rsid w:val="000E1528"/>
    <w:rsid w:val="000E194C"/>
    <w:rsid w:val="000E1BCE"/>
    <w:rsid w:val="000E1D06"/>
    <w:rsid w:val="000E282B"/>
    <w:rsid w:val="000E29C5"/>
    <w:rsid w:val="000E2D82"/>
    <w:rsid w:val="000E3506"/>
    <w:rsid w:val="000E4462"/>
    <w:rsid w:val="000E54E2"/>
    <w:rsid w:val="000E61E0"/>
    <w:rsid w:val="000E64CD"/>
    <w:rsid w:val="000E6953"/>
    <w:rsid w:val="000E7BDA"/>
    <w:rsid w:val="000F03D3"/>
    <w:rsid w:val="000F052B"/>
    <w:rsid w:val="000F0690"/>
    <w:rsid w:val="000F0DFE"/>
    <w:rsid w:val="000F1038"/>
    <w:rsid w:val="000F194D"/>
    <w:rsid w:val="000F218F"/>
    <w:rsid w:val="000F2205"/>
    <w:rsid w:val="000F2F0A"/>
    <w:rsid w:val="000F372F"/>
    <w:rsid w:val="000F458A"/>
    <w:rsid w:val="000F55CF"/>
    <w:rsid w:val="000F649F"/>
    <w:rsid w:val="000F6937"/>
    <w:rsid w:val="000F6999"/>
    <w:rsid w:val="00100453"/>
    <w:rsid w:val="001004EA"/>
    <w:rsid w:val="001010FF"/>
    <w:rsid w:val="001018C2"/>
    <w:rsid w:val="00101F99"/>
    <w:rsid w:val="0010296D"/>
    <w:rsid w:val="00103190"/>
    <w:rsid w:val="001031E3"/>
    <w:rsid w:val="00103427"/>
    <w:rsid w:val="001040B6"/>
    <w:rsid w:val="001042AD"/>
    <w:rsid w:val="00104816"/>
    <w:rsid w:val="00104B27"/>
    <w:rsid w:val="00105011"/>
    <w:rsid w:val="001055A8"/>
    <w:rsid w:val="00105F05"/>
    <w:rsid w:val="00106589"/>
    <w:rsid w:val="00106944"/>
    <w:rsid w:val="0011133E"/>
    <w:rsid w:val="0011199E"/>
    <w:rsid w:val="00113216"/>
    <w:rsid w:val="00113462"/>
    <w:rsid w:val="00113532"/>
    <w:rsid w:val="00113655"/>
    <w:rsid w:val="00114883"/>
    <w:rsid w:val="00114F16"/>
    <w:rsid w:val="00115363"/>
    <w:rsid w:val="0011562F"/>
    <w:rsid w:val="00116163"/>
    <w:rsid w:val="00116800"/>
    <w:rsid w:val="00116AC1"/>
    <w:rsid w:val="00120A50"/>
    <w:rsid w:val="00122234"/>
    <w:rsid w:val="00122690"/>
    <w:rsid w:val="00122D2B"/>
    <w:rsid w:val="001236F8"/>
    <w:rsid w:val="00124649"/>
    <w:rsid w:val="001246FA"/>
    <w:rsid w:val="00124E22"/>
    <w:rsid w:val="00125263"/>
    <w:rsid w:val="00125587"/>
    <w:rsid w:val="00125823"/>
    <w:rsid w:val="0012609C"/>
    <w:rsid w:val="001261AE"/>
    <w:rsid w:val="00127837"/>
    <w:rsid w:val="001305D0"/>
    <w:rsid w:val="00131189"/>
    <w:rsid w:val="001317C3"/>
    <w:rsid w:val="0013229B"/>
    <w:rsid w:val="001323CD"/>
    <w:rsid w:val="00132BA2"/>
    <w:rsid w:val="00134636"/>
    <w:rsid w:val="00134C5B"/>
    <w:rsid w:val="0013524F"/>
    <w:rsid w:val="00135EB8"/>
    <w:rsid w:val="00136827"/>
    <w:rsid w:val="001401BA"/>
    <w:rsid w:val="001404E4"/>
    <w:rsid w:val="00140533"/>
    <w:rsid w:val="001405B9"/>
    <w:rsid w:val="001405C9"/>
    <w:rsid w:val="001409AC"/>
    <w:rsid w:val="001412A4"/>
    <w:rsid w:val="00141338"/>
    <w:rsid w:val="0014139B"/>
    <w:rsid w:val="00142D86"/>
    <w:rsid w:val="00142EE0"/>
    <w:rsid w:val="001433D4"/>
    <w:rsid w:val="001436D6"/>
    <w:rsid w:val="00143DA6"/>
    <w:rsid w:val="00144AF3"/>
    <w:rsid w:val="00144F55"/>
    <w:rsid w:val="00145898"/>
    <w:rsid w:val="00145F3D"/>
    <w:rsid w:val="001469A4"/>
    <w:rsid w:val="00146BD7"/>
    <w:rsid w:val="00147EA6"/>
    <w:rsid w:val="001504AA"/>
    <w:rsid w:val="001513C5"/>
    <w:rsid w:val="00151868"/>
    <w:rsid w:val="00151F44"/>
    <w:rsid w:val="00152E37"/>
    <w:rsid w:val="0015306F"/>
    <w:rsid w:val="001537C6"/>
    <w:rsid w:val="0015402C"/>
    <w:rsid w:val="00154116"/>
    <w:rsid w:val="001543DF"/>
    <w:rsid w:val="0015440D"/>
    <w:rsid w:val="00154610"/>
    <w:rsid w:val="001552AF"/>
    <w:rsid w:val="001562BA"/>
    <w:rsid w:val="001563D4"/>
    <w:rsid w:val="00156831"/>
    <w:rsid w:val="00156887"/>
    <w:rsid w:val="00156B95"/>
    <w:rsid w:val="00157398"/>
    <w:rsid w:val="00160FF6"/>
    <w:rsid w:val="001628AD"/>
    <w:rsid w:val="00163115"/>
    <w:rsid w:val="00163B6F"/>
    <w:rsid w:val="001644B9"/>
    <w:rsid w:val="00164FDF"/>
    <w:rsid w:val="001658D3"/>
    <w:rsid w:val="00165A84"/>
    <w:rsid w:val="00165F1D"/>
    <w:rsid w:val="00166ACA"/>
    <w:rsid w:val="00166CDB"/>
    <w:rsid w:val="00167AA0"/>
    <w:rsid w:val="00167BD6"/>
    <w:rsid w:val="00171491"/>
    <w:rsid w:val="00171721"/>
    <w:rsid w:val="001720B8"/>
    <w:rsid w:val="0017314D"/>
    <w:rsid w:val="001733EF"/>
    <w:rsid w:val="001735AE"/>
    <w:rsid w:val="00173830"/>
    <w:rsid w:val="00173A46"/>
    <w:rsid w:val="00174262"/>
    <w:rsid w:val="00174AB8"/>
    <w:rsid w:val="00174F00"/>
    <w:rsid w:val="001756B0"/>
    <w:rsid w:val="00175860"/>
    <w:rsid w:val="00175AF6"/>
    <w:rsid w:val="00175B03"/>
    <w:rsid w:val="001763D6"/>
    <w:rsid w:val="00176552"/>
    <w:rsid w:val="001765A4"/>
    <w:rsid w:val="00177129"/>
    <w:rsid w:val="00177510"/>
    <w:rsid w:val="001775D7"/>
    <w:rsid w:val="00177D33"/>
    <w:rsid w:val="0018005C"/>
    <w:rsid w:val="00180C57"/>
    <w:rsid w:val="001814B3"/>
    <w:rsid w:val="00181648"/>
    <w:rsid w:val="00181A66"/>
    <w:rsid w:val="00182FFC"/>
    <w:rsid w:val="00183E14"/>
    <w:rsid w:val="00184A57"/>
    <w:rsid w:val="0018510F"/>
    <w:rsid w:val="0018537D"/>
    <w:rsid w:val="001853EE"/>
    <w:rsid w:val="001861B0"/>
    <w:rsid w:val="0018678E"/>
    <w:rsid w:val="00186DA4"/>
    <w:rsid w:val="001870EB"/>
    <w:rsid w:val="00187AB0"/>
    <w:rsid w:val="00187F49"/>
    <w:rsid w:val="0019036C"/>
    <w:rsid w:val="0019053F"/>
    <w:rsid w:val="00191A75"/>
    <w:rsid w:val="001931AC"/>
    <w:rsid w:val="00193427"/>
    <w:rsid w:val="0019373C"/>
    <w:rsid w:val="00193F54"/>
    <w:rsid w:val="00194AED"/>
    <w:rsid w:val="00195719"/>
    <w:rsid w:val="00196C78"/>
    <w:rsid w:val="001A0EF7"/>
    <w:rsid w:val="001A1332"/>
    <w:rsid w:val="001A2463"/>
    <w:rsid w:val="001A3473"/>
    <w:rsid w:val="001A438E"/>
    <w:rsid w:val="001A445B"/>
    <w:rsid w:val="001A447D"/>
    <w:rsid w:val="001A4E71"/>
    <w:rsid w:val="001A4E8E"/>
    <w:rsid w:val="001A52D0"/>
    <w:rsid w:val="001A5D76"/>
    <w:rsid w:val="001A6CD1"/>
    <w:rsid w:val="001A6CD7"/>
    <w:rsid w:val="001A6D0D"/>
    <w:rsid w:val="001A74B6"/>
    <w:rsid w:val="001B08B5"/>
    <w:rsid w:val="001B09C3"/>
    <w:rsid w:val="001B1683"/>
    <w:rsid w:val="001B289B"/>
    <w:rsid w:val="001B28F3"/>
    <w:rsid w:val="001B2BAD"/>
    <w:rsid w:val="001B2DC0"/>
    <w:rsid w:val="001B328B"/>
    <w:rsid w:val="001B3FB0"/>
    <w:rsid w:val="001B4133"/>
    <w:rsid w:val="001B41BD"/>
    <w:rsid w:val="001B5285"/>
    <w:rsid w:val="001B5F8B"/>
    <w:rsid w:val="001B6441"/>
    <w:rsid w:val="001B71AE"/>
    <w:rsid w:val="001B7813"/>
    <w:rsid w:val="001B7CD0"/>
    <w:rsid w:val="001B7FC4"/>
    <w:rsid w:val="001C1225"/>
    <w:rsid w:val="001C151E"/>
    <w:rsid w:val="001C184A"/>
    <w:rsid w:val="001C226F"/>
    <w:rsid w:val="001C240F"/>
    <w:rsid w:val="001C3547"/>
    <w:rsid w:val="001C3C9B"/>
    <w:rsid w:val="001C3DE0"/>
    <w:rsid w:val="001C42A7"/>
    <w:rsid w:val="001C49E5"/>
    <w:rsid w:val="001C4F2A"/>
    <w:rsid w:val="001C53F5"/>
    <w:rsid w:val="001C70A1"/>
    <w:rsid w:val="001C73A6"/>
    <w:rsid w:val="001C7435"/>
    <w:rsid w:val="001C7625"/>
    <w:rsid w:val="001C767B"/>
    <w:rsid w:val="001D0599"/>
    <w:rsid w:val="001D1845"/>
    <w:rsid w:val="001D1B9D"/>
    <w:rsid w:val="001D24C0"/>
    <w:rsid w:val="001D272D"/>
    <w:rsid w:val="001D2DB3"/>
    <w:rsid w:val="001D3E12"/>
    <w:rsid w:val="001D4EDF"/>
    <w:rsid w:val="001D53E6"/>
    <w:rsid w:val="001D5498"/>
    <w:rsid w:val="001D5B1C"/>
    <w:rsid w:val="001D5FC0"/>
    <w:rsid w:val="001D633D"/>
    <w:rsid w:val="001D66B3"/>
    <w:rsid w:val="001D6807"/>
    <w:rsid w:val="001D6BA7"/>
    <w:rsid w:val="001D6DA6"/>
    <w:rsid w:val="001D7299"/>
    <w:rsid w:val="001E03E4"/>
    <w:rsid w:val="001E06D4"/>
    <w:rsid w:val="001E12F4"/>
    <w:rsid w:val="001E1E23"/>
    <w:rsid w:val="001E1F56"/>
    <w:rsid w:val="001E1F9D"/>
    <w:rsid w:val="001E2556"/>
    <w:rsid w:val="001E3049"/>
    <w:rsid w:val="001E3071"/>
    <w:rsid w:val="001E3471"/>
    <w:rsid w:val="001E3655"/>
    <w:rsid w:val="001E4A66"/>
    <w:rsid w:val="001E4FE5"/>
    <w:rsid w:val="001E57DA"/>
    <w:rsid w:val="001E603D"/>
    <w:rsid w:val="001E649D"/>
    <w:rsid w:val="001E67CF"/>
    <w:rsid w:val="001E7086"/>
    <w:rsid w:val="001E74A6"/>
    <w:rsid w:val="001E782F"/>
    <w:rsid w:val="001E7AA4"/>
    <w:rsid w:val="001E7AA9"/>
    <w:rsid w:val="001E7D24"/>
    <w:rsid w:val="001F0811"/>
    <w:rsid w:val="001F09AE"/>
    <w:rsid w:val="001F1320"/>
    <w:rsid w:val="001F162D"/>
    <w:rsid w:val="001F1C3C"/>
    <w:rsid w:val="001F2893"/>
    <w:rsid w:val="001F4B3B"/>
    <w:rsid w:val="001F4EEF"/>
    <w:rsid w:val="001F506F"/>
    <w:rsid w:val="001F53C3"/>
    <w:rsid w:val="001F545C"/>
    <w:rsid w:val="001F5707"/>
    <w:rsid w:val="001F6223"/>
    <w:rsid w:val="001F74A0"/>
    <w:rsid w:val="001F78AE"/>
    <w:rsid w:val="001F7B7B"/>
    <w:rsid w:val="00200613"/>
    <w:rsid w:val="002006A5"/>
    <w:rsid w:val="00200A7F"/>
    <w:rsid w:val="00200CC7"/>
    <w:rsid w:val="00200FB9"/>
    <w:rsid w:val="00201FFE"/>
    <w:rsid w:val="002026EA"/>
    <w:rsid w:val="0020371F"/>
    <w:rsid w:val="00203906"/>
    <w:rsid w:val="00203DE8"/>
    <w:rsid w:val="00205019"/>
    <w:rsid w:val="0020512B"/>
    <w:rsid w:val="002055B1"/>
    <w:rsid w:val="00205DBA"/>
    <w:rsid w:val="0020629F"/>
    <w:rsid w:val="00206D51"/>
    <w:rsid w:val="00207063"/>
    <w:rsid w:val="0021022A"/>
    <w:rsid w:val="002104D3"/>
    <w:rsid w:val="00210DAE"/>
    <w:rsid w:val="002111C4"/>
    <w:rsid w:val="00211316"/>
    <w:rsid w:val="0021150E"/>
    <w:rsid w:val="00211ADF"/>
    <w:rsid w:val="00211C5A"/>
    <w:rsid w:val="00211D2B"/>
    <w:rsid w:val="0021246A"/>
    <w:rsid w:val="00212EA6"/>
    <w:rsid w:val="00213023"/>
    <w:rsid w:val="002133B3"/>
    <w:rsid w:val="002136A6"/>
    <w:rsid w:val="0021371B"/>
    <w:rsid w:val="00214993"/>
    <w:rsid w:val="00214B36"/>
    <w:rsid w:val="00214BB3"/>
    <w:rsid w:val="00214E87"/>
    <w:rsid w:val="00215510"/>
    <w:rsid w:val="00215598"/>
    <w:rsid w:val="002159B4"/>
    <w:rsid w:val="002164C2"/>
    <w:rsid w:val="00216A8A"/>
    <w:rsid w:val="00216B7B"/>
    <w:rsid w:val="00217354"/>
    <w:rsid w:val="00217FB0"/>
    <w:rsid w:val="00220061"/>
    <w:rsid w:val="00220684"/>
    <w:rsid w:val="00221001"/>
    <w:rsid w:val="002216E9"/>
    <w:rsid w:val="0022188A"/>
    <w:rsid w:val="00221962"/>
    <w:rsid w:val="00222286"/>
    <w:rsid w:val="002223B8"/>
    <w:rsid w:val="00222405"/>
    <w:rsid w:val="00223940"/>
    <w:rsid w:val="002248CD"/>
    <w:rsid w:val="0022491A"/>
    <w:rsid w:val="002257D4"/>
    <w:rsid w:val="002260A0"/>
    <w:rsid w:val="002262AD"/>
    <w:rsid w:val="00226398"/>
    <w:rsid w:val="00226462"/>
    <w:rsid w:val="00226843"/>
    <w:rsid w:val="00227475"/>
    <w:rsid w:val="00227A00"/>
    <w:rsid w:val="00227B0B"/>
    <w:rsid w:val="00227D9C"/>
    <w:rsid w:val="002305A4"/>
    <w:rsid w:val="0023062F"/>
    <w:rsid w:val="0023069C"/>
    <w:rsid w:val="00230C7E"/>
    <w:rsid w:val="00231A3E"/>
    <w:rsid w:val="00231CA0"/>
    <w:rsid w:val="002321F3"/>
    <w:rsid w:val="002327A8"/>
    <w:rsid w:val="00232900"/>
    <w:rsid w:val="0023298A"/>
    <w:rsid w:val="00233493"/>
    <w:rsid w:val="00233756"/>
    <w:rsid w:val="0023443A"/>
    <w:rsid w:val="00234EC0"/>
    <w:rsid w:val="002350AF"/>
    <w:rsid w:val="00235838"/>
    <w:rsid w:val="0023597F"/>
    <w:rsid w:val="00235EDD"/>
    <w:rsid w:val="0023685A"/>
    <w:rsid w:val="00236BAB"/>
    <w:rsid w:val="00236C22"/>
    <w:rsid w:val="00237A37"/>
    <w:rsid w:val="00240ED1"/>
    <w:rsid w:val="00241EF7"/>
    <w:rsid w:val="0024289C"/>
    <w:rsid w:val="0024312E"/>
    <w:rsid w:val="00243B09"/>
    <w:rsid w:val="00243BDE"/>
    <w:rsid w:val="00243F7F"/>
    <w:rsid w:val="00244807"/>
    <w:rsid w:val="0024503F"/>
    <w:rsid w:val="00245548"/>
    <w:rsid w:val="0024566A"/>
    <w:rsid w:val="00245E7D"/>
    <w:rsid w:val="00251404"/>
    <w:rsid w:val="00251680"/>
    <w:rsid w:val="002516EB"/>
    <w:rsid w:val="00251F2A"/>
    <w:rsid w:val="002535C8"/>
    <w:rsid w:val="002540B9"/>
    <w:rsid w:val="002549A8"/>
    <w:rsid w:val="00254B6C"/>
    <w:rsid w:val="00255A99"/>
    <w:rsid w:val="00255EE4"/>
    <w:rsid w:val="00256214"/>
    <w:rsid w:val="0025671E"/>
    <w:rsid w:val="0026071C"/>
    <w:rsid w:val="00260C66"/>
    <w:rsid w:val="00260F3F"/>
    <w:rsid w:val="00261374"/>
    <w:rsid w:val="0026166E"/>
    <w:rsid w:val="00262196"/>
    <w:rsid w:val="00262954"/>
    <w:rsid w:val="00262CD1"/>
    <w:rsid w:val="00262DD3"/>
    <w:rsid w:val="002634F8"/>
    <w:rsid w:val="00263662"/>
    <w:rsid w:val="0026449D"/>
    <w:rsid w:val="0026458D"/>
    <w:rsid w:val="0026467D"/>
    <w:rsid w:val="00265C6A"/>
    <w:rsid w:val="00266702"/>
    <w:rsid w:val="00266A49"/>
    <w:rsid w:val="00266A4F"/>
    <w:rsid w:val="002673A2"/>
    <w:rsid w:val="00267A62"/>
    <w:rsid w:val="00271134"/>
    <w:rsid w:val="002713CB"/>
    <w:rsid w:val="00271497"/>
    <w:rsid w:val="0027179B"/>
    <w:rsid w:val="00271EA1"/>
    <w:rsid w:val="00271F4E"/>
    <w:rsid w:val="002729F2"/>
    <w:rsid w:val="00272F51"/>
    <w:rsid w:val="002730FE"/>
    <w:rsid w:val="002731FE"/>
    <w:rsid w:val="00274284"/>
    <w:rsid w:val="00274DF9"/>
    <w:rsid w:val="00274F18"/>
    <w:rsid w:val="00275FFD"/>
    <w:rsid w:val="002760BF"/>
    <w:rsid w:val="0027625F"/>
    <w:rsid w:val="00276723"/>
    <w:rsid w:val="002768DD"/>
    <w:rsid w:val="0027706A"/>
    <w:rsid w:val="00277147"/>
    <w:rsid w:val="00277539"/>
    <w:rsid w:val="002777DD"/>
    <w:rsid w:val="002828A1"/>
    <w:rsid w:val="00283233"/>
    <w:rsid w:val="00283A2D"/>
    <w:rsid w:val="002841DC"/>
    <w:rsid w:val="002844CD"/>
    <w:rsid w:val="00284ECE"/>
    <w:rsid w:val="0028527F"/>
    <w:rsid w:val="00285832"/>
    <w:rsid w:val="0028607D"/>
    <w:rsid w:val="002861D9"/>
    <w:rsid w:val="002863F5"/>
    <w:rsid w:val="00286442"/>
    <w:rsid w:val="00286B5B"/>
    <w:rsid w:val="0028708C"/>
    <w:rsid w:val="00287771"/>
    <w:rsid w:val="00290227"/>
    <w:rsid w:val="002908B4"/>
    <w:rsid w:val="00290F06"/>
    <w:rsid w:val="00291A2E"/>
    <w:rsid w:val="00291FF1"/>
    <w:rsid w:val="00292302"/>
    <w:rsid w:val="002934CB"/>
    <w:rsid w:val="00293A34"/>
    <w:rsid w:val="00293DB8"/>
    <w:rsid w:val="00293FB2"/>
    <w:rsid w:val="002941DA"/>
    <w:rsid w:val="00294F15"/>
    <w:rsid w:val="002953F2"/>
    <w:rsid w:val="002955F5"/>
    <w:rsid w:val="002970E1"/>
    <w:rsid w:val="00297C48"/>
    <w:rsid w:val="002A0870"/>
    <w:rsid w:val="002A107F"/>
    <w:rsid w:val="002A1476"/>
    <w:rsid w:val="002A2D23"/>
    <w:rsid w:val="002A2EDF"/>
    <w:rsid w:val="002A3003"/>
    <w:rsid w:val="002A33BC"/>
    <w:rsid w:val="002A344D"/>
    <w:rsid w:val="002A4DB9"/>
    <w:rsid w:val="002A4FF9"/>
    <w:rsid w:val="002A5613"/>
    <w:rsid w:val="002A6979"/>
    <w:rsid w:val="002A7989"/>
    <w:rsid w:val="002A7BC6"/>
    <w:rsid w:val="002A7E2F"/>
    <w:rsid w:val="002B0491"/>
    <w:rsid w:val="002B08C2"/>
    <w:rsid w:val="002B107C"/>
    <w:rsid w:val="002B1390"/>
    <w:rsid w:val="002B2E19"/>
    <w:rsid w:val="002B37D6"/>
    <w:rsid w:val="002B3A58"/>
    <w:rsid w:val="002B3DC2"/>
    <w:rsid w:val="002B3E46"/>
    <w:rsid w:val="002B61CD"/>
    <w:rsid w:val="002B6CFA"/>
    <w:rsid w:val="002B6E5B"/>
    <w:rsid w:val="002B746B"/>
    <w:rsid w:val="002B75B1"/>
    <w:rsid w:val="002B7A79"/>
    <w:rsid w:val="002C0653"/>
    <w:rsid w:val="002C083A"/>
    <w:rsid w:val="002C0A8C"/>
    <w:rsid w:val="002C0D3D"/>
    <w:rsid w:val="002C1E83"/>
    <w:rsid w:val="002C2A3D"/>
    <w:rsid w:val="002C2A41"/>
    <w:rsid w:val="002C33E4"/>
    <w:rsid w:val="002C3AF4"/>
    <w:rsid w:val="002C4599"/>
    <w:rsid w:val="002C4997"/>
    <w:rsid w:val="002C5792"/>
    <w:rsid w:val="002C6132"/>
    <w:rsid w:val="002C6508"/>
    <w:rsid w:val="002C6D49"/>
    <w:rsid w:val="002C7EC0"/>
    <w:rsid w:val="002D0150"/>
    <w:rsid w:val="002D038E"/>
    <w:rsid w:val="002D0468"/>
    <w:rsid w:val="002D050F"/>
    <w:rsid w:val="002D059C"/>
    <w:rsid w:val="002D14AC"/>
    <w:rsid w:val="002D1CFD"/>
    <w:rsid w:val="002D309D"/>
    <w:rsid w:val="002D3233"/>
    <w:rsid w:val="002D59BB"/>
    <w:rsid w:val="002D6DF1"/>
    <w:rsid w:val="002D7143"/>
    <w:rsid w:val="002D7167"/>
    <w:rsid w:val="002D76D3"/>
    <w:rsid w:val="002D7A65"/>
    <w:rsid w:val="002D7BAD"/>
    <w:rsid w:val="002E0312"/>
    <w:rsid w:val="002E05C5"/>
    <w:rsid w:val="002E08CE"/>
    <w:rsid w:val="002E0BEF"/>
    <w:rsid w:val="002E10DB"/>
    <w:rsid w:val="002E14AE"/>
    <w:rsid w:val="002E1E73"/>
    <w:rsid w:val="002E2CD4"/>
    <w:rsid w:val="002E38C9"/>
    <w:rsid w:val="002E4B16"/>
    <w:rsid w:val="002E4E1C"/>
    <w:rsid w:val="002E5DA7"/>
    <w:rsid w:val="002E6E0F"/>
    <w:rsid w:val="002E7148"/>
    <w:rsid w:val="002E798C"/>
    <w:rsid w:val="002E7B68"/>
    <w:rsid w:val="002F00C0"/>
    <w:rsid w:val="002F09AB"/>
    <w:rsid w:val="002F144D"/>
    <w:rsid w:val="002F1A86"/>
    <w:rsid w:val="002F2022"/>
    <w:rsid w:val="002F2194"/>
    <w:rsid w:val="002F249C"/>
    <w:rsid w:val="002F260A"/>
    <w:rsid w:val="002F3B01"/>
    <w:rsid w:val="002F45F7"/>
    <w:rsid w:val="002F5025"/>
    <w:rsid w:val="002F544A"/>
    <w:rsid w:val="002F5A13"/>
    <w:rsid w:val="002F62D9"/>
    <w:rsid w:val="002F6AEA"/>
    <w:rsid w:val="002F6BE7"/>
    <w:rsid w:val="002F70CA"/>
    <w:rsid w:val="002F7577"/>
    <w:rsid w:val="002F7B53"/>
    <w:rsid w:val="002F7BDA"/>
    <w:rsid w:val="00300057"/>
    <w:rsid w:val="00301656"/>
    <w:rsid w:val="00301B9F"/>
    <w:rsid w:val="00301D05"/>
    <w:rsid w:val="003023C5"/>
    <w:rsid w:val="003029E2"/>
    <w:rsid w:val="00303EAD"/>
    <w:rsid w:val="003042B7"/>
    <w:rsid w:val="00304487"/>
    <w:rsid w:val="00304729"/>
    <w:rsid w:val="00304770"/>
    <w:rsid w:val="00305446"/>
    <w:rsid w:val="00305E53"/>
    <w:rsid w:val="00307174"/>
    <w:rsid w:val="00307BCF"/>
    <w:rsid w:val="003106AA"/>
    <w:rsid w:val="003117A5"/>
    <w:rsid w:val="00312667"/>
    <w:rsid w:val="00313595"/>
    <w:rsid w:val="00313738"/>
    <w:rsid w:val="0031390F"/>
    <w:rsid w:val="00314D48"/>
    <w:rsid w:val="00315282"/>
    <w:rsid w:val="003153DD"/>
    <w:rsid w:val="00316A91"/>
    <w:rsid w:val="00316E25"/>
    <w:rsid w:val="00316EC7"/>
    <w:rsid w:val="003179A4"/>
    <w:rsid w:val="00317D31"/>
    <w:rsid w:val="0032057D"/>
    <w:rsid w:val="00320A87"/>
    <w:rsid w:val="003216CD"/>
    <w:rsid w:val="0032206E"/>
    <w:rsid w:val="00322D71"/>
    <w:rsid w:val="00323560"/>
    <w:rsid w:val="003238B4"/>
    <w:rsid w:val="00323FFC"/>
    <w:rsid w:val="00324BF4"/>
    <w:rsid w:val="00325065"/>
    <w:rsid w:val="00325415"/>
    <w:rsid w:val="00326801"/>
    <w:rsid w:val="00327866"/>
    <w:rsid w:val="00331934"/>
    <w:rsid w:val="003319F7"/>
    <w:rsid w:val="00331E4D"/>
    <w:rsid w:val="003320D9"/>
    <w:rsid w:val="00332DCD"/>
    <w:rsid w:val="0033333A"/>
    <w:rsid w:val="00333F36"/>
    <w:rsid w:val="00334E17"/>
    <w:rsid w:val="00334ECB"/>
    <w:rsid w:val="00335AE4"/>
    <w:rsid w:val="00336AB5"/>
    <w:rsid w:val="003377ED"/>
    <w:rsid w:val="00340523"/>
    <w:rsid w:val="00340A46"/>
    <w:rsid w:val="00340F1B"/>
    <w:rsid w:val="003420A9"/>
    <w:rsid w:val="0034218A"/>
    <w:rsid w:val="00342380"/>
    <w:rsid w:val="003434AB"/>
    <w:rsid w:val="0034367B"/>
    <w:rsid w:val="00343E96"/>
    <w:rsid w:val="003444A8"/>
    <w:rsid w:val="003451A6"/>
    <w:rsid w:val="003453C7"/>
    <w:rsid w:val="0034549F"/>
    <w:rsid w:val="003454EF"/>
    <w:rsid w:val="00345512"/>
    <w:rsid w:val="00345E8E"/>
    <w:rsid w:val="00346BE8"/>
    <w:rsid w:val="00347355"/>
    <w:rsid w:val="003505D4"/>
    <w:rsid w:val="003514A3"/>
    <w:rsid w:val="00351D71"/>
    <w:rsid w:val="00351F1C"/>
    <w:rsid w:val="0035297D"/>
    <w:rsid w:val="00354D84"/>
    <w:rsid w:val="003554EA"/>
    <w:rsid w:val="00355AB8"/>
    <w:rsid w:val="0035606D"/>
    <w:rsid w:val="00357325"/>
    <w:rsid w:val="00357A02"/>
    <w:rsid w:val="003606CF"/>
    <w:rsid w:val="00360C32"/>
    <w:rsid w:val="00361B78"/>
    <w:rsid w:val="00361F73"/>
    <w:rsid w:val="00362E12"/>
    <w:rsid w:val="0036407E"/>
    <w:rsid w:val="00364720"/>
    <w:rsid w:val="003647CB"/>
    <w:rsid w:val="00364B51"/>
    <w:rsid w:val="00364CCD"/>
    <w:rsid w:val="003661D9"/>
    <w:rsid w:val="00366778"/>
    <w:rsid w:val="00366D43"/>
    <w:rsid w:val="00367675"/>
    <w:rsid w:val="003677E1"/>
    <w:rsid w:val="00367C0D"/>
    <w:rsid w:val="0037057A"/>
    <w:rsid w:val="00370719"/>
    <w:rsid w:val="003713C4"/>
    <w:rsid w:val="0037149F"/>
    <w:rsid w:val="003716C1"/>
    <w:rsid w:val="0037280F"/>
    <w:rsid w:val="00372B28"/>
    <w:rsid w:val="00372D17"/>
    <w:rsid w:val="00373820"/>
    <w:rsid w:val="00373C5A"/>
    <w:rsid w:val="0037410D"/>
    <w:rsid w:val="00374840"/>
    <w:rsid w:val="00374987"/>
    <w:rsid w:val="00374A1F"/>
    <w:rsid w:val="00374F87"/>
    <w:rsid w:val="00375AC6"/>
    <w:rsid w:val="0037601A"/>
    <w:rsid w:val="00376810"/>
    <w:rsid w:val="003768C3"/>
    <w:rsid w:val="00376FDB"/>
    <w:rsid w:val="00377739"/>
    <w:rsid w:val="00377CD0"/>
    <w:rsid w:val="00380005"/>
    <w:rsid w:val="00380079"/>
    <w:rsid w:val="00380236"/>
    <w:rsid w:val="00381912"/>
    <w:rsid w:val="003823AF"/>
    <w:rsid w:val="00382494"/>
    <w:rsid w:val="00383C14"/>
    <w:rsid w:val="00383CCB"/>
    <w:rsid w:val="003842C3"/>
    <w:rsid w:val="003843B7"/>
    <w:rsid w:val="00385CF6"/>
    <w:rsid w:val="0038618E"/>
    <w:rsid w:val="0038646B"/>
    <w:rsid w:val="00386E66"/>
    <w:rsid w:val="0039053E"/>
    <w:rsid w:val="00390934"/>
    <w:rsid w:val="00390AFA"/>
    <w:rsid w:val="0039200F"/>
    <w:rsid w:val="0039206A"/>
    <w:rsid w:val="003920AB"/>
    <w:rsid w:val="003928F8"/>
    <w:rsid w:val="00392936"/>
    <w:rsid w:val="00393138"/>
    <w:rsid w:val="00393B85"/>
    <w:rsid w:val="003947E6"/>
    <w:rsid w:val="0039625D"/>
    <w:rsid w:val="00397075"/>
    <w:rsid w:val="0039750E"/>
    <w:rsid w:val="0039789C"/>
    <w:rsid w:val="00397F05"/>
    <w:rsid w:val="003A08B9"/>
    <w:rsid w:val="003A2331"/>
    <w:rsid w:val="003A241F"/>
    <w:rsid w:val="003A2EC3"/>
    <w:rsid w:val="003A2F2A"/>
    <w:rsid w:val="003A3655"/>
    <w:rsid w:val="003A3A8B"/>
    <w:rsid w:val="003A3C25"/>
    <w:rsid w:val="003A4463"/>
    <w:rsid w:val="003A4640"/>
    <w:rsid w:val="003A4C22"/>
    <w:rsid w:val="003A4CF2"/>
    <w:rsid w:val="003A4ECE"/>
    <w:rsid w:val="003A52AD"/>
    <w:rsid w:val="003A58A3"/>
    <w:rsid w:val="003A65F3"/>
    <w:rsid w:val="003A6DB0"/>
    <w:rsid w:val="003A7076"/>
    <w:rsid w:val="003A768C"/>
    <w:rsid w:val="003A7D20"/>
    <w:rsid w:val="003B035B"/>
    <w:rsid w:val="003B03FF"/>
    <w:rsid w:val="003B0E1B"/>
    <w:rsid w:val="003B1298"/>
    <w:rsid w:val="003B1B06"/>
    <w:rsid w:val="003B1BC5"/>
    <w:rsid w:val="003B3EC3"/>
    <w:rsid w:val="003B414E"/>
    <w:rsid w:val="003B4276"/>
    <w:rsid w:val="003B4C5B"/>
    <w:rsid w:val="003B4F52"/>
    <w:rsid w:val="003B52A5"/>
    <w:rsid w:val="003B5457"/>
    <w:rsid w:val="003B56B0"/>
    <w:rsid w:val="003B57FD"/>
    <w:rsid w:val="003B6206"/>
    <w:rsid w:val="003B6274"/>
    <w:rsid w:val="003C1204"/>
    <w:rsid w:val="003C2105"/>
    <w:rsid w:val="003C2224"/>
    <w:rsid w:val="003C3B0B"/>
    <w:rsid w:val="003C3C8E"/>
    <w:rsid w:val="003C3CBF"/>
    <w:rsid w:val="003C5149"/>
    <w:rsid w:val="003C5C49"/>
    <w:rsid w:val="003C67B1"/>
    <w:rsid w:val="003C6949"/>
    <w:rsid w:val="003C6A67"/>
    <w:rsid w:val="003C7154"/>
    <w:rsid w:val="003C7F0E"/>
    <w:rsid w:val="003D0BCE"/>
    <w:rsid w:val="003D1EB4"/>
    <w:rsid w:val="003D1F17"/>
    <w:rsid w:val="003D22D5"/>
    <w:rsid w:val="003D25DA"/>
    <w:rsid w:val="003D2C06"/>
    <w:rsid w:val="003D2D0F"/>
    <w:rsid w:val="003D4148"/>
    <w:rsid w:val="003D43D4"/>
    <w:rsid w:val="003D47F0"/>
    <w:rsid w:val="003D4ECB"/>
    <w:rsid w:val="003D5547"/>
    <w:rsid w:val="003D6569"/>
    <w:rsid w:val="003D757A"/>
    <w:rsid w:val="003E04DD"/>
    <w:rsid w:val="003E0538"/>
    <w:rsid w:val="003E088A"/>
    <w:rsid w:val="003E0A9C"/>
    <w:rsid w:val="003E16F4"/>
    <w:rsid w:val="003E22CB"/>
    <w:rsid w:val="003E2679"/>
    <w:rsid w:val="003E2B5C"/>
    <w:rsid w:val="003E3D32"/>
    <w:rsid w:val="003E48C8"/>
    <w:rsid w:val="003E4DDE"/>
    <w:rsid w:val="003E4E98"/>
    <w:rsid w:val="003E4EDF"/>
    <w:rsid w:val="003E57BF"/>
    <w:rsid w:val="003E5A74"/>
    <w:rsid w:val="003E5B3B"/>
    <w:rsid w:val="003E64BE"/>
    <w:rsid w:val="003E72F8"/>
    <w:rsid w:val="003E7445"/>
    <w:rsid w:val="003E74A9"/>
    <w:rsid w:val="003E7B6B"/>
    <w:rsid w:val="003F0066"/>
    <w:rsid w:val="003F180A"/>
    <w:rsid w:val="003F1AD2"/>
    <w:rsid w:val="003F27A4"/>
    <w:rsid w:val="003F2918"/>
    <w:rsid w:val="003F2AEA"/>
    <w:rsid w:val="003F393D"/>
    <w:rsid w:val="003F3E3D"/>
    <w:rsid w:val="003F487A"/>
    <w:rsid w:val="003F4A5F"/>
    <w:rsid w:val="003F4B70"/>
    <w:rsid w:val="003F4CC6"/>
    <w:rsid w:val="003F5233"/>
    <w:rsid w:val="003F5652"/>
    <w:rsid w:val="003F5A40"/>
    <w:rsid w:val="003F5A9E"/>
    <w:rsid w:val="003F654D"/>
    <w:rsid w:val="003F6BB3"/>
    <w:rsid w:val="004001D4"/>
    <w:rsid w:val="004005CD"/>
    <w:rsid w:val="004008E7"/>
    <w:rsid w:val="0040128C"/>
    <w:rsid w:val="00401C31"/>
    <w:rsid w:val="00401C98"/>
    <w:rsid w:val="004032A6"/>
    <w:rsid w:val="00403C21"/>
    <w:rsid w:val="00403E16"/>
    <w:rsid w:val="00403ECE"/>
    <w:rsid w:val="00404326"/>
    <w:rsid w:val="00404673"/>
    <w:rsid w:val="004049E7"/>
    <w:rsid w:val="00404F9F"/>
    <w:rsid w:val="00405396"/>
    <w:rsid w:val="00405C38"/>
    <w:rsid w:val="00405CDD"/>
    <w:rsid w:val="0040603D"/>
    <w:rsid w:val="00406FFF"/>
    <w:rsid w:val="0040798D"/>
    <w:rsid w:val="0041063E"/>
    <w:rsid w:val="00410A10"/>
    <w:rsid w:val="00410A4E"/>
    <w:rsid w:val="0041151A"/>
    <w:rsid w:val="00411F5C"/>
    <w:rsid w:val="00411FE2"/>
    <w:rsid w:val="00412BAF"/>
    <w:rsid w:val="00412C8A"/>
    <w:rsid w:val="00413087"/>
    <w:rsid w:val="004130CA"/>
    <w:rsid w:val="004133A6"/>
    <w:rsid w:val="00413818"/>
    <w:rsid w:val="00413E2D"/>
    <w:rsid w:val="0041471C"/>
    <w:rsid w:val="0041473F"/>
    <w:rsid w:val="00415080"/>
    <w:rsid w:val="00415E17"/>
    <w:rsid w:val="00416520"/>
    <w:rsid w:val="0041658C"/>
    <w:rsid w:val="00417331"/>
    <w:rsid w:val="00417DBE"/>
    <w:rsid w:val="004207BE"/>
    <w:rsid w:val="00420D6B"/>
    <w:rsid w:val="00421D2E"/>
    <w:rsid w:val="00422795"/>
    <w:rsid w:val="00422F9E"/>
    <w:rsid w:val="00423007"/>
    <w:rsid w:val="0042316F"/>
    <w:rsid w:val="004236E9"/>
    <w:rsid w:val="00425234"/>
    <w:rsid w:val="00425340"/>
    <w:rsid w:val="0042619C"/>
    <w:rsid w:val="004262AC"/>
    <w:rsid w:val="00427F2C"/>
    <w:rsid w:val="00430AB2"/>
    <w:rsid w:val="0043158D"/>
    <w:rsid w:val="004316D7"/>
    <w:rsid w:val="0043290F"/>
    <w:rsid w:val="004353FF"/>
    <w:rsid w:val="00435594"/>
    <w:rsid w:val="00435620"/>
    <w:rsid w:val="0043586F"/>
    <w:rsid w:val="004378BC"/>
    <w:rsid w:val="00437E21"/>
    <w:rsid w:val="004401E6"/>
    <w:rsid w:val="00440297"/>
    <w:rsid w:val="004404F5"/>
    <w:rsid w:val="004418F7"/>
    <w:rsid w:val="0044265C"/>
    <w:rsid w:val="00443828"/>
    <w:rsid w:val="00443837"/>
    <w:rsid w:val="00443D7A"/>
    <w:rsid w:val="00443D98"/>
    <w:rsid w:val="00444635"/>
    <w:rsid w:val="00444670"/>
    <w:rsid w:val="004447C8"/>
    <w:rsid w:val="0044481F"/>
    <w:rsid w:val="00444D0A"/>
    <w:rsid w:val="00445063"/>
    <w:rsid w:val="00446B42"/>
    <w:rsid w:val="00447054"/>
    <w:rsid w:val="00447675"/>
    <w:rsid w:val="00447934"/>
    <w:rsid w:val="00450748"/>
    <w:rsid w:val="00452788"/>
    <w:rsid w:val="00452F79"/>
    <w:rsid w:val="0045326C"/>
    <w:rsid w:val="00453E20"/>
    <w:rsid w:val="0045456D"/>
    <w:rsid w:val="00454A77"/>
    <w:rsid w:val="00454EAE"/>
    <w:rsid w:val="00454F1B"/>
    <w:rsid w:val="00455603"/>
    <w:rsid w:val="004559D3"/>
    <w:rsid w:val="00456EB4"/>
    <w:rsid w:val="00456F42"/>
    <w:rsid w:val="0045711E"/>
    <w:rsid w:val="0045712A"/>
    <w:rsid w:val="0045756F"/>
    <w:rsid w:val="00460729"/>
    <w:rsid w:val="00460857"/>
    <w:rsid w:val="00460F11"/>
    <w:rsid w:val="00461155"/>
    <w:rsid w:val="00461A83"/>
    <w:rsid w:val="00461F81"/>
    <w:rsid w:val="004620B4"/>
    <w:rsid w:val="004622F3"/>
    <w:rsid w:val="004624C3"/>
    <w:rsid w:val="00462B83"/>
    <w:rsid w:val="004630A8"/>
    <w:rsid w:val="00463338"/>
    <w:rsid w:val="00463CB0"/>
    <w:rsid w:val="00463EDB"/>
    <w:rsid w:val="00463F59"/>
    <w:rsid w:val="00465598"/>
    <w:rsid w:val="004663D4"/>
    <w:rsid w:val="00466573"/>
    <w:rsid w:val="004673FD"/>
    <w:rsid w:val="00467623"/>
    <w:rsid w:val="00470270"/>
    <w:rsid w:val="00470E98"/>
    <w:rsid w:val="0047104A"/>
    <w:rsid w:val="004725D1"/>
    <w:rsid w:val="00472840"/>
    <w:rsid w:val="004753C1"/>
    <w:rsid w:val="00475F8E"/>
    <w:rsid w:val="0047681E"/>
    <w:rsid w:val="00476A31"/>
    <w:rsid w:val="00476EBB"/>
    <w:rsid w:val="004776F3"/>
    <w:rsid w:val="00477EAA"/>
    <w:rsid w:val="00480076"/>
    <w:rsid w:val="004801C6"/>
    <w:rsid w:val="004808AE"/>
    <w:rsid w:val="00481436"/>
    <w:rsid w:val="00482075"/>
    <w:rsid w:val="004837D9"/>
    <w:rsid w:val="00483F23"/>
    <w:rsid w:val="00484B22"/>
    <w:rsid w:val="004859D3"/>
    <w:rsid w:val="00486691"/>
    <w:rsid w:val="00486C3D"/>
    <w:rsid w:val="00486FEA"/>
    <w:rsid w:val="004872CC"/>
    <w:rsid w:val="00487A2E"/>
    <w:rsid w:val="00490455"/>
    <w:rsid w:val="004906B0"/>
    <w:rsid w:val="00491092"/>
    <w:rsid w:val="0049155F"/>
    <w:rsid w:val="00492D47"/>
    <w:rsid w:val="00493726"/>
    <w:rsid w:val="00493754"/>
    <w:rsid w:val="00493856"/>
    <w:rsid w:val="004950D8"/>
    <w:rsid w:val="004954BE"/>
    <w:rsid w:val="004957EE"/>
    <w:rsid w:val="00495E95"/>
    <w:rsid w:val="00495FFD"/>
    <w:rsid w:val="004963EE"/>
    <w:rsid w:val="00496546"/>
    <w:rsid w:val="00497246"/>
    <w:rsid w:val="004A0421"/>
    <w:rsid w:val="004A0E44"/>
    <w:rsid w:val="004A0FBF"/>
    <w:rsid w:val="004A1378"/>
    <w:rsid w:val="004A142A"/>
    <w:rsid w:val="004A166D"/>
    <w:rsid w:val="004A1DF9"/>
    <w:rsid w:val="004A3FD4"/>
    <w:rsid w:val="004A4A74"/>
    <w:rsid w:val="004A5762"/>
    <w:rsid w:val="004A6137"/>
    <w:rsid w:val="004A6D3D"/>
    <w:rsid w:val="004A7AD0"/>
    <w:rsid w:val="004B03E2"/>
    <w:rsid w:val="004B0731"/>
    <w:rsid w:val="004B083B"/>
    <w:rsid w:val="004B12CB"/>
    <w:rsid w:val="004B271E"/>
    <w:rsid w:val="004B2B3B"/>
    <w:rsid w:val="004B2E5D"/>
    <w:rsid w:val="004B2F32"/>
    <w:rsid w:val="004B3B09"/>
    <w:rsid w:val="004B474F"/>
    <w:rsid w:val="004B4C48"/>
    <w:rsid w:val="004B514F"/>
    <w:rsid w:val="004B5828"/>
    <w:rsid w:val="004B5F41"/>
    <w:rsid w:val="004C0A32"/>
    <w:rsid w:val="004C16A6"/>
    <w:rsid w:val="004C1C2F"/>
    <w:rsid w:val="004C33D9"/>
    <w:rsid w:val="004C3480"/>
    <w:rsid w:val="004C3564"/>
    <w:rsid w:val="004C3DB1"/>
    <w:rsid w:val="004C4706"/>
    <w:rsid w:val="004C4A11"/>
    <w:rsid w:val="004C4A69"/>
    <w:rsid w:val="004C6621"/>
    <w:rsid w:val="004D0055"/>
    <w:rsid w:val="004D063C"/>
    <w:rsid w:val="004D06FB"/>
    <w:rsid w:val="004D0996"/>
    <w:rsid w:val="004D2FE6"/>
    <w:rsid w:val="004D3020"/>
    <w:rsid w:val="004D32B2"/>
    <w:rsid w:val="004D3C9B"/>
    <w:rsid w:val="004D4754"/>
    <w:rsid w:val="004D5901"/>
    <w:rsid w:val="004D5E79"/>
    <w:rsid w:val="004D6769"/>
    <w:rsid w:val="004D72C9"/>
    <w:rsid w:val="004D73B8"/>
    <w:rsid w:val="004D7526"/>
    <w:rsid w:val="004D760B"/>
    <w:rsid w:val="004D797D"/>
    <w:rsid w:val="004D7A0B"/>
    <w:rsid w:val="004D7B34"/>
    <w:rsid w:val="004D7F42"/>
    <w:rsid w:val="004E0778"/>
    <w:rsid w:val="004E10DD"/>
    <w:rsid w:val="004E1587"/>
    <w:rsid w:val="004E1666"/>
    <w:rsid w:val="004E17F1"/>
    <w:rsid w:val="004E19C4"/>
    <w:rsid w:val="004E1DF2"/>
    <w:rsid w:val="004E2B75"/>
    <w:rsid w:val="004E2E0C"/>
    <w:rsid w:val="004E31AC"/>
    <w:rsid w:val="004E347F"/>
    <w:rsid w:val="004E3528"/>
    <w:rsid w:val="004E3ADF"/>
    <w:rsid w:val="004E3C21"/>
    <w:rsid w:val="004E4B01"/>
    <w:rsid w:val="004E4C40"/>
    <w:rsid w:val="004E5338"/>
    <w:rsid w:val="004E5473"/>
    <w:rsid w:val="004E5814"/>
    <w:rsid w:val="004E6C04"/>
    <w:rsid w:val="004E74BE"/>
    <w:rsid w:val="004E7EAC"/>
    <w:rsid w:val="004F1727"/>
    <w:rsid w:val="004F19C9"/>
    <w:rsid w:val="004F246C"/>
    <w:rsid w:val="004F2646"/>
    <w:rsid w:val="004F2C4B"/>
    <w:rsid w:val="004F3103"/>
    <w:rsid w:val="004F3527"/>
    <w:rsid w:val="004F3E33"/>
    <w:rsid w:val="004F4541"/>
    <w:rsid w:val="004F4718"/>
    <w:rsid w:val="004F4EC5"/>
    <w:rsid w:val="004F4F3E"/>
    <w:rsid w:val="004F5A25"/>
    <w:rsid w:val="004F6021"/>
    <w:rsid w:val="004F6CE6"/>
    <w:rsid w:val="004F7956"/>
    <w:rsid w:val="004F7CB3"/>
    <w:rsid w:val="005004E3"/>
    <w:rsid w:val="0050072D"/>
    <w:rsid w:val="00500781"/>
    <w:rsid w:val="00500EAB"/>
    <w:rsid w:val="005011BA"/>
    <w:rsid w:val="005015FE"/>
    <w:rsid w:val="00501A18"/>
    <w:rsid w:val="0050286E"/>
    <w:rsid w:val="0050332E"/>
    <w:rsid w:val="0050335E"/>
    <w:rsid w:val="0050367D"/>
    <w:rsid w:val="005043F0"/>
    <w:rsid w:val="00506A95"/>
    <w:rsid w:val="00507B90"/>
    <w:rsid w:val="0051070D"/>
    <w:rsid w:val="00510EA0"/>
    <w:rsid w:val="00511940"/>
    <w:rsid w:val="00511ABC"/>
    <w:rsid w:val="00511C5A"/>
    <w:rsid w:val="00511C94"/>
    <w:rsid w:val="0051225E"/>
    <w:rsid w:val="00512D16"/>
    <w:rsid w:val="00512ED8"/>
    <w:rsid w:val="00513F02"/>
    <w:rsid w:val="00514003"/>
    <w:rsid w:val="00514684"/>
    <w:rsid w:val="005153B6"/>
    <w:rsid w:val="00515CD6"/>
    <w:rsid w:val="00515EBD"/>
    <w:rsid w:val="00515F93"/>
    <w:rsid w:val="005165BA"/>
    <w:rsid w:val="00516EB7"/>
    <w:rsid w:val="00516FC7"/>
    <w:rsid w:val="005172F1"/>
    <w:rsid w:val="00517A26"/>
    <w:rsid w:val="00517CCC"/>
    <w:rsid w:val="00517FA5"/>
    <w:rsid w:val="0052190C"/>
    <w:rsid w:val="00521DAB"/>
    <w:rsid w:val="00521E09"/>
    <w:rsid w:val="00523734"/>
    <w:rsid w:val="005249DA"/>
    <w:rsid w:val="00524AD7"/>
    <w:rsid w:val="005253DA"/>
    <w:rsid w:val="0052585B"/>
    <w:rsid w:val="00526CCF"/>
    <w:rsid w:val="00527165"/>
    <w:rsid w:val="00527813"/>
    <w:rsid w:val="00527FEC"/>
    <w:rsid w:val="00530A0F"/>
    <w:rsid w:val="00531D4E"/>
    <w:rsid w:val="005326ED"/>
    <w:rsid w:val="00532938"/>
    <w:rsid w:val="00532E1B"/>
    <w:rsid w:val="005333C2"/>
    <w:rsid w:val="00534F18"/>
    <w:rsid w:val="0053515C"/>
    <w:rsid w:val="00535816"/>
    <w:rsid w:val="00536D15"/>
    <w:rsid w:val="005374E4"/>
    <w:rsid w:val="005386F0"/>
    <w:rsid w:val="00540135"/>
    <w:rsid w:val="0054038E"/>
    <w:rsid w:val="005404E2"/>
    <w:rsid w:val="005405ED"/>
    <w:rsid w:val="0054193B"/>
    <w:rsid w:val="00542293"/>
    <w:rsid w:val="00543113"/>
    <w:rsid w:val="00543AC7"/>
    <w:rsid w:val="005452F7"/>
    <w:rsid w:val="00545476"/>
    <w:rsid w:val="00546010"/>
    <w:rsid w:val="0054645D"/>
    <w:rsid w:val="005468D5"/>
    <w:rsid w:val="0054710D"/>
    <w:rsid w:val="00547655"/>
    <w:rsid w:val="00547ABA"/>
    <w:rsid w:val="00547D48"/>
    <w:rsid w:val="00547F12"/>
    <w:rsid w:val="005510CA"/>
    <w:rsid w:val="00551D31"/>
    <w:rsid w:val="00551E23"/>
    <w:rsid w:val="00551FB5"/>
    <w:rsid w:val="00552665"/>
    <w:rsid w:val="00553A71"/>
    <w:rsid w:val="005540CE"/>
    <w:rsid w:val="0055438A"/>
    <w:rsid w:val="005547D8"/>
    <w:rsid w:val="0055531E"/>
    <w:rsid w:val="00555515"/>
    <w:rsid w:val="00555B59"/>
    <w:rsid w:val="00555FAD"/>
    <w:rsid w:val="0055785D"/>
    <w:rsid w:val="00561D30"/>
    <w:rsid w:val="0056206D"/>
    <w:rsid w:val="00562377"/>
    <w:rsid w:val="0056257B"/>
    <w:rsid w:val="00562DF1"/>
    <w:rsid w:val="00563418"/>
    <w:rsid w:val="00563C14"/>
    <w:rsid w:val="0056405E"/>
    <w:rsid w:val="005653B5"/>
    <w:rsid w:val="00565798"/>
    <w:rsid w:val="00565ECE"/>
    <w:rsid w:val="00565FD0"/>
    <w:rsid w:val="005660BB"/>
    <w:rsid w:val="0056644A"/>
    <w:rsid w:val="005665DB"/>
    <w:rsid w:val="00566BDB"/>
    <w:rsid w:val="005705CE"/>
    <w:rsid w:val="00570E16"/>
    <w:rsid w:val="00571000"/>
    <w:rsid w:val="0057118D"/>
    <w:rsid w:val="0057164A"/>
    <w:rsid w:val="00571A67"/>
    <w:rsid w:val="00571A68"/>
    <w:rsid w:val="005723D0"/>
    <w:rsid w:val="005725FF"/>
    <w:rsid w:val="00573C5A"/>
    <w:rsid w:val="00573E93"/>
    <w:rsid w:val="00574221"/>
    <w:rsid w:val="00574774"/>
    <w:rsid w:val="005767FE"/>
    <w:rsid w:val="00576CC8"/>
    <w:rsid w:val="00576EED"/>
    <w:rsid w:val="00577470"/>
    <w:rsid w:val="005775F3"/>
    <w:rsid w:val="00580032"/>
    <w:rsid w:val="00580076"/>
    <w:rsid w:val="00580B62"/>
    <w:rsid w:val="0058101A"/>
    <w:rsid w:val="005825B6"/>
    <w:rsid w:val="00582646"/>
    <w:rsid w:val="005832BD"/>
    <w:rsid w:val="00584233"/>
    <w:rsid w:val="005849FF"/>
    <w:rsid w:val="00584D10"/>
    <w:rsid w:val="005854C1"/>
    <w:rsid w:val="00585766"/>
    <w:rsid w:val="00585D3A"/>
    <w:rsid w:val="00585F27"/>
    <w:rsid w:val="0058777E"/>
    <w:rsid w:val="00590160"/>
    <w:rsid w:val="00591399"/>
    <w:rsid w:val="00592365"/>
    <w:rsid w:val="005931AC"/>
    <w:rsid w:val="00593B4E"/>
    <w:rsid w:val="00594538"/>
    <w:rsid w:val="005948A8"/>
    <w:rsid w:val="00595579"/>
    <w:rsid w:val="00595AC7"/>
    <w:rsid w:val="005960CC"/>
    <w:rsid w:val="00596191"/>
    <w:rsid w:val="0059634B"/>
    <w:rsid w:val="00596860"/>
    <w:rsid w:val="00597705"/>
    <w:rsid w:val="00597823"/>
    <w:rsid w:val="00597D23"/>
    <w:rsid w:val="00597D86"/>
    <w:rsid w:val="00597E0C"/>
    <w:rsid w:val="005A0279"/>
    <w:rsid w:val="005A076B"/>
    <w:rsid w:val="005A0CD1"/>
    <w:rsid w:val="005A1674"/>
    <w:rsid w:val="005A196E"/>
    <w:rsid w:val="005A1A00"/>
    <w:rsid w:val="005A25A1"/>
    <w:rsid w:val="005A2988"/>
    <w:rsid w:val="005A2CDA"/>
    <w:rsid w:val="005A2E80"/>
    <w:rsid w:val="005A3CAC"/>
    <w:rsid w:val="005A4203"/>
    <w:rsid w:val="005A5FB3"/>
    <w:rsid w:val="005A73A4"/>
    <w:rsid w:val="005A7498"/>
    <w:rsid w:val="005B167F"/>
    <w:rsid w:val="005B171C"/>
    <w:rsid w:val="005B1A51"/>
    <w:rsid w:val="005B20E4"/>
    <w:rsid w:val="005B254E"/>
    <w:rsid w:val="005B2DEB"/>
    <w:rsid w:val="005B3D52"/>
    <w:rsid w:val="005B45A1"/>
    <w:rsid w:val="005B4C4B"/>
    <w:rsid w:val="005B5706"/>
    <w:rsid w:val="005B5A84"/>
    <w:rsid w:val="005B5BB0"/>
    <w:rsid w:val="005B67DA"/>
    <w:rsid w:val="005B68BC"/>
    <w:rsid w:val="005B6B81"/>
    <w:rsid w:val="005B6CB9"/>
    <w:rsid w:val="005C0D3B"/>
    <w:rsid w:val="005C2913"/>
    <w:rsid w:val="005C29F4"/>
    <w:rsid w:val="005C2DE0"/>
    <w:rsid w:val="005C31BF"/>
    <w:rsid w:val="005C3907"/>
    <w:rsid w:val="005C441D"/>
    <w:rsid w:val="005C491F"/>
    <w:rsid w:val="005C4BBD"/>
    <w:rsid w:val="005C4F83"/>
    <w:rsid w:val="005C654E"/>
    <w:rsid w:val="005C7328"/>
    <w:rsid w:val="005D01C7"/>
    <w:rsid w:val="005D03B3"/>
    <w:rsid w:val="005D0814"/>
    <w:rsid w:val="005D0A73"/>
    <w:rsid w:val="005D129E"/>
    <w:rsid w:val="005D144A"/>
    <w:rsid w:val="005D2330"/>
    <w:rsid w:val="005D286B"/>
    <w:rsid w:val="005D305C"/>
    <w:rsid w:val="005D4573"/>
    <w:rsid w:val="005D4738"/>
    <w:rsid w:val="005D4AE5"/>
    <w:rsid w:val="005D4E3E"/>
    <w:rsid w:val="005D5457"/>
    <w:rsid w:val="005D5498"/>
    <w:rsid w:val="005D5805"/>
    <w:rsid w:val="005D5B67"/>
    <w:rsid w:val="005D6649"/>
    <w:rsid w:val="005D6C6A"/>
    <w:rsid w:val="005D70A9"/>
    <w:rsid w:val="005D7C4D"/>
    <w:rsid w:val="005D7D01"/>
    <w:rsid w:val="005E0C3F"/>
    <w:rsid w:val="005E170C"/>
    <w:rsid w:val="005E25EB"/>
    <w:rsid w:val="005E2615"/>
    <w:rsid w:val="005E267E"/>
    <w:rsid w:val="005E2A7E"/>
    <w:rsid w:val="005E2D83"/>
    <w:rsid w:val="005E3005"/>
    <w:rsid w:val="005E389A"/>
    <w:rsid w:val="005E3B2A"/>
    <w:rsid w:val="005E47A2"/>
    <w:rsid w:val="005E4FAE"/>
    <w:rsid w:val="005E57B8"/>
    <w:rsid w:val="005E5BCB"/>
    <w:rsid w:val="005E6865"/>
    <w:rsid w:val="005E6EC0"/>
    <w:rsid w:val="005E710B"/>
    <w:rsid w:val="005F0674"/>
    <w:rsid w:val="005F1E21"/>
    <w:rsid w:val="005F303B"/>
    <w:rsid w:val="005F386B"/>
    <w:rsid w:val="005F4ACA"/>
    <w:rsid w:val="005F4D7F"/>
    <w:rsid w:val="005F5BFF"/>
    <w:rsid w:val="005F5C47"/>
    <w:rsid w:val="005F60DF"/>
    <w:rsid w:val="005F6480"/>
    <w:rsid w:val="005F659D"/>
    <w:rsid w:val="005F66B9"/>
    <w:rsid w:val="005F70D9"/>
    <w:rsid w:val="005F70E9"/>
    <w:rsid w:val="006015D0"/>
    <w:rsid w:val="0060181D"/>
    <w:rsid w:val="00601BAC"/>
    <w:rsid w:val="006022F7"/>
    <w:rsid w:val="00602B7B"/>
    <w:rsid w:val="00604F71"/>
    <w:rsid w:val="0060532A"/>
    <w:rsid w:val="00605AE4"/>
    <w:rsid w:val="00606E86"/>
    <w:rsid w:val="0060761C"/>
    <w:rsid w:val="00607F19"/>
    <w:rsid w:val="006119B6"/>
    <w:rsid w:val="0061252B"/>
    <w:rsid w:val="00612904"/>
    <w:rsid w:val="00612963"/>
    <w:rsid w:val="00613C05"/>
    <w:rsid w:val="00613E42"/>
    <w:rsid w:val="00614505"/>
    <w:rsid w:val="0061563F"/>
    <w:rsid w:val="00616709"/>
    <w:rsid w:val="0061731D"/>
    <w:rsid w:val="0061753B"/>
    <w:rsid w:val="006204EB"/>
    <w:rsid w:val="006208F1"/>
    <w:rsid w:val="006231BA"/>
    <w:rsid w:val="006242D4"/>
    <w:rsid w:val="00624B12"/>
    <w:rsid w:val="00624C2C"/>
    <w:rsid w:val="00625CA2"/>
    <w:rsid w:val="006261A2"/>
    <w:rsid w:val="00626F38"/>
    <w:rsid w:val="00630563"/>
    <w:rsid w:val="006305D3"/>
    <w:rsid w:val="006306B4"/>
    <w:rsid w:val="006311E3"/>
    <w:rsid w:val="00631BDD"/>
    <w:rsid w:val="00631DC3"/>
    <w:rsid w:val="00632A2D"/>
    <w:rsid w:val="00633D41"/>
    <w:rsid w:val="00634A4A"/>
    <w:rsid w:val="00634CBB"/>
    <w:rsid w:val="00635143"/>
    <w:rsid w:val="006359F7"/>
    <w:rsid w:val="00635A43"/>
    <w:rsid w:val="00636053"/>
    <w:rsid w:val="006362B3"/>
    <w:rsid w:val="00636B5D"/>
    <w:rsid w:val="006370A0"/>
    <w:rsid w:val="00637551"/>
    <w:rsid w:val="006377C2"/>
    <w:rsid w:val="00637D7F"/>
    <w:rsid w:val="00640290"/>
    <w:rsid w:val="006414D2"/>
    <w:rsid w:val="006422B2"/>
    <w:rsid w:val="00643FC5"/>
    <w:rsid w:val="00645C38"/>
    <w:rsid w:val="00645C97"/>
    <w:rsid w:val="00647849"/>
    <w:rsid w:val="00647AA9"/>
    <w:rsid w:val="00650109"/>
    <w:rsid w:val="0065081F"/>
    <w:rsid w:val="00650DDD"/>
    <w:rsid w:val="00651458"/>
    <w:rsid w:val="006516BE"/>
    <w:rsid w:val="0065200E"/>
    <w:rsid w:val="006527AF"/>
    <w:rsid w:val="00654178"/>
    <w:rsid w:val="00654C4C"/>
    <w:rsid w:val="00654D00"/>
    <w:rsid w:val="0065514D"/>
    <w:rsid w:val="00655608"/>
    <w:rsid w:val="00655AB0"/>
    <w:rsid w:val="006604CD"/>
    <w:rsid w:val="00660B73"/>
    <w:rsid w:val="00660D3F"/>
    <w:rsid w:val="00662AA7"/>
    <w:rsid w:val="00662F5A"/>
    <w:rsid w:val="00663809"/>
    <w:rsid w:val="00664535"/>
    <w:rsid w:val="00664C4F"/>
    <w:rsid w:val="00665139"/>
    <w:rsid w:val="00665657"/>
    <w:rsid w:val="00666001"/>
    <w:rsid w:val="006677F7"/>
    <w:rsid w:val="006708AC"/>
    <w:rsid w:val="00670A4F"/>
    <w:rsid w:val="00670E11"/>
    <w:rsid w:val="0067198E"/>
    <w:rsid w:val="0067206E"/>
    <w:rsid w:val="006720DF"/>
    <w:rsid w:val="00672947"/>
    <w:rsid w:val="00672ED8"/>
    <w:rsid w:val="00674954"/>
    <w:rsid w:val="00675A94"/>
    <w:rsid w:val="00675B76"/>
    <w:rsid w:val="00675C65"/>
    <w:rsid w:val="00676525"/>
    <w:rsid w:val="00676535"/>
    <w:rsid w:val="00676DE6"/>
    <w:rsid w:val="006777AE"/>
    <w:rsid w:val="0068050E"/>
    <w:rsid w:val="006813A6"/>
    <w:rsid w:val="00681839"/>
    <w:rsid w:val="00682F50"/>
    <w:rsid w:val="006834D2"/>
    <w:rsid w:val="00684301"/>
    <w:rsid w:val="0068491E"/>
    <w:rsid w:val="00685422"/>
    <w:rsid w:val="00685725"/>
    <w:rsid w:val="00685C2F"/>
    <w:rsid w:val="00685D6A"/>
    <w:rsid w:val="00685F9C"/>
    <w:rsid w:val="00686224"/>
    <w:rsid w:val="00690E00"/>
    <w:rsid w:val="00691022"/>
    <w:rsid w:val="0069268A"/>
    <w:rsid w:val="00692AFC"/>
    <w:rsid w:val="00693188"/>
    <w:rsid w:val="00694124"/>
    <w:rsid w:val="0069463D"/>
    <w:rsid w:val="00694F23"/>
    <w:rsid w:val="00694F7C"/>
    <w:rsid w:val="00695155"/>
    <w:rsid w:val="00696346"/>
    <w:rsid w:val="00697EED"/>
    <w:rsid w:val="006A01B0"/>
    <w:rsid w:val="006A0628"/>
    <w:rsid w:val="006A0B1D"/>
    <w:rsid w:val="006A0E4A"/>
    <w:rsid w:val="006A0EE9"/>
    <w:rsid w:val="006A1169"/>
    <w:rsid w:val="006A12EB"/>
    <w:rsid w:val="006A166A"/>
    <w:rsid w:val="006A1DF0"/>
    <w:rsid w:val="006A3D55"/>
    <w:rsid w:val="006A4484"/>
    <w:rsid w:val="006A471A"/>
    <w:rsid w:val="006A6675"/>
    <w:rsid w:val="006A67C7"/>
    <w:rsid w:val="006A694E"/>
    <w:rsid w:val="006A6ED6"/>
    <w:rsid w:val="006A7383"/>
    <w:rsid w:val="006A7505"/>
    <w:rsid w:val="006A7964"/>
    <w:rsid w:val="006A7BB9"/>
    <w:rsid w:val="006B0403"/>
    <w:rsid w:val="006B06BF"/>
    <w:rsid w:val="006B10B7"/>
    <w:rsid w:val="006B116F"/>
    <w:rsid w:val="006B1857"/>
    <w:rsid w:val="006B20D4"/>
    <w:rsid w:val="006B21EF"/>
    <w:rsid w:val="006B3A52"/>
    <w:rsid w:val="006B4617"/>
    <w:rsid w:val="006B48E7"/>
    <w:rsid w:val="006B5146"/>
    <w:rsid w:val="006B6537"/>
    <w:rsid w:val="006B6C01"/>
    <w:rsid w:val="006B75B6"/>
    <w:rsid w:val="006B7AAF"/>
    <w:rsid w:val="006B7AB9"/>
    <w:rsid w:val="006C038A"/>
    <w:rsid w:val="006C0DD6"/>
    <w:rsid w:val="006C1083"/>
    <w:rsid w:val="006C1FAF"/>
    <w:rsid w:val="006C23C4"/>
    <w:rsid w:val="006C25DE"/>
    <w:rsid w:val="006C2802"/>
    <w:rsid w:val="006C30C4"/>
    <w:rsid w:val="006C384A"/>
    <w:rsid w:val="006C4291"/>
    <w:rsid w:val="006C4C10"/>
    <w:rsid w:val="006C6DA3"/>
    <w:rsid w:val="006C75A3"/>
    <w:rsid w:val="006C7772"/>
    <w:rsid w:val="006C77FB"/>
    <w:rsid w:val="006C7AD1"/>
    <w:rsid w:val="006D0B1A"/>
    <w:rsid w:val="006D14BA"/>
    <w:rsid w:val="006D1FFD"/>
    <w:rsid w:val="006D3BD7"/>
    <w:rsid w:val="006D3EAE"/>
    <w:rsid w:val="006D3F99"/>
    <w:rsid w:val="006D4177"/>
    <w:rsid w:val="006D5B66"/>
    <w:rsid w:val="006D74A6"/>
    <w:rsid w:val="006D7619"/>
    <w:rsid w:val="006D7D7A"/>
    <w:rsid w:val="006E0751"/>
    <w:rsid w:val="006E092B"/>
    <w:rsid w:val="006E1031"/>
    <w:rsid w:val="006E140E"/>
    <w:rsid w:val="006E1462"/>
    <w:rsid w:val="006E15E3"/>
    <w:rsid w:val="006E1A4F"/>
    <w:rsid w:val="006E3165"/>
    <w:rsid w:val="006E364C"/>
    <w:rsid w:val="006E3F3F"/>
    <w:rsid w:val="006E462B"/>
    <w:rsid w:val="006E4682"/>
    <w:rsid w:val="006E4C88"/>
    <w:rsid w:val="006E5268"/>
    <w:rsid w:val="006E5550"/>
    <w:rsid w:val="006E6705"/>
    <w:rsid w:val="006E6D9E"/>
    <w:rsid w:val="006E6DBD"/>
    <w:rsid w:val="006E6FD0"/>
    <w:rsid w:val="006F05F7"/>
    <w:rsid w:val="006F103A"/>
    <w:rsid w:val="006F23C0"/>
    <w:rsid w:val="006F281C"/>
    <w:rsid w:val="006F3626"/>
    <w:rsid w:val="006F3E99"/>
    <w:rsid w:val="006F4473"/>
    <w:rsid w:val="006F5B84"/>
    <w:rsid w:val="006F6AE8"/>
    <w:rsid w:val="006F705F"/>
    <w:rsid w:val="006F7479"/>
    <w:rsid w:val="006F7637"/>
    <w:rsid w:val="0070096A"/>
    <w:rsid w:val="00700D9A"/>
    <w:rsid w:val="00700E96"/>
    <w:rsid w:val="00701223"/>
    <w:rsid w:val="0070171A"/>
    <w:rsid w:val="00701790"/>
    <w:rsid w:val="00701C54"/>
    <w:rsid w:val="0070210A"/>
    <w:rsid w:val="007027D8"/>
    <w:rsid w:val="00702939"/>
    <w:rsid w:val="00702AD5"/>
    <w:rsid w:val="00702F1C"/>
    <w:rsid w:val="00703832"/>
    <w:rsid w:val="00703BD3"/>
    <w:rsid w:val="00703EBC"/>
    <w:rsid w:val="0070459E"/>
    <w:rsid w:val="00704772"/>
    <w:rsid w:val="0070547A"/>
    <w:rsid w:val="00705C86"/>
    <w:rsid w:val="00706111"/>
    <w:rsid w:val="00707889"/>
    <w:rsid w:val="007078E5"/>
    <w:rsid w:val="00707975"/>
    <w:rsid w:val="00707BCF"/>
    <w:rsid w:val="00707E49"/>
    <w:rsid w:val="00707F0B"/>
    <w:rsid w:val="00710B8F"/>
    <w:rsid w:val="00710F4C"/>
    <w:rsid w:val="00712907"/>
    <w:rsid w:val="007129F8"/>
    <w:rsid w:val="007132CD"/>
    <w:rsid w:val="00713442"/>
    <w:rsid w:val="00713F45"/>
    <w:rsid w:val="00714731"/>
    <w:rsid w:val="007147DD"/>
    <w:rsid w:val="007154D5"/>
    <w:rsid w:val="00715AF9"/>
    <w:rsid w:val="00716605"/>
    <w:rsid w:val="0071682D"/>
    <w:rsid w:val="00716B05"/>
    <w:rsid w:val="00717400"/>
    <w:rsid w:val="0072086B"/>
    <w:rsid w:val="00722FE2"/>
    <w:rsid w:val="00723CFA"/>
    <w:rsid w:val="007248C1"/>
    <w:rsid w:val="00725466"/>
    <w:rsid w:val="007267B0"/>
    <w:rsid w:val="00726CD8"/>
    <w:rsid w:val="00727BAE"/>
    <w:rsid w:val="00727DF3"/>
    <w:rsid w:val="00727E5C"/>
    <w:rsid w:val="0073015D"/>
    <w:rsid w:val="0073025F"/>
    <w:rsid w:val="00730306"/>
    <w:rsid w:val="00730752"/>
    <w:rsid w:val="00731235"/>
    <w:rsid w:val="007313B9"/>
    <w:rsid w:val="007314D9"/>
    <w:rsid w:val="00731595"/>
    <w:rsid w:val="0073161A"/>
    <w:rsid w:val="00731F2C"/>
    <w:rsid w:val="00732B23"/>
    <w:rsid w:val="00732BCE"/>
    <w:rsid w:val="00733184"/>
    <w:rsid w:val="007336E3"/>
    <w:rsid w:val="00733A6A"/>
    <w:rsid w:val="00733A6F"/>
    <w:rsid w:val="00733E57"/>
    <w:rsid w:val="007346D7"/>
    <w:rsid w:val="00734997"/>
    <w:rsid w:val="007349B5"/>
    <w:rsid w:val="00734D22"/>
    <w:rsid w:val="0073622E"/>
    <w:rsid w:val="007371A6"/>
    <w:rsid w:val="007407A5"/>
    <w:rsid w:val="00741794"/>
    <w:rsid w:val="00742223"/>
    <w:rsid w:val="0074246A"/>
    <w:rsid w:val="00742643"/>
    <w:rsid w:val="00743496"/>
    <w:rsid w:val="00745528"/>
    <w:rsid w:val="007459C9"/>
    <w:rsid w:val="00746326"/>
    <w:rsid w:val="00747499"/>
    <w:rsid w:val="0075082D"/>
    <w:rsid w:val="0075097E"/>
    <w:rsid w:val="00750CB4"/>
    <w:rsid w:val="00751415"/>
    <w:rsid w:val="007536B3"/>
    <w:rsid w:val="00753AAA"/>
    <w:rsid w:val="00753FB2"/>
    <w:rsid w:val="007547B9"/>
    <w:rsid w:val="00754BD7"/>
    <w:rsid w:val="007553D7"/>
    <w:rsid w:val="0075625E"/>
    <w:rsid w:val="007564C6"/>
    <w:rsid w:val="00756E53"/>
    <w:rsid w:val="00757934"/>
    <w:rsid w:val="007613C6"/>
    <w:rsid w:val="0076152B"/>
    <w:rsid w:val="00762ADB"/>
    <w:rsid w:val="00764AC3"/>
    <w:rsid w:val="007653A7"/>
    <w:rsid w:val="00765457"/>
    <w:rsid w:val="00765E16"/>
    <w:rsid w:val="00765EE1"/>
    <w:rsid w:val="0076635C"/>
    <w:rsid w:val="0076641F"/>
    <w:rsid w:val="00766508"/>
    <w:rsid w:val="00766D47"/>
    <w:rsid w:val="00766F82"/>
    <w:rsid w:val="0076791C"/>
    <w:rsid w:val="007709ED"/>
    <w:rsid w:val="00770BA2"/>
    <w:rsid w:val="00770D75"/>
    <w:rsid w:val="0077135B"/>
    <w:rsid w:val="00771442"/>
    <w:rsid w:val="007717B1"/>
    <w:rsid w:val="00771B6E"/>
    <w:rsid w:val="00771C56"/>
    <w:rsid w:val="00771DE5"/>
    <w:rsid w:val="007729F8"/>
    <w:rsid w:val="00772EAE"/>
    <w:rsid w:val="00775315"/>
    <w:rsid w:val="0077538D"/>
    <w:rsid w:val="007756C8"/>
    <w:rsid w:val="007769D4"/>
    <w:rsid w:val="00776AD9"/>
    <w:rsid w:val="00776E9E"/>
    <w:rsid w:val="00777D48"/>
    <w:rsid w:val="007802C1"/>
    <w:rsid w:val="00780BD8"/>
    <w:rsid w:val="007820C0"/>
    <w:rsid w:val="0078287E"/>
    <w:rsid w:val="00782B38"/>
    <w:rsid w:val="00783034"/>
    <w:rsid w:val="007832BA"/>
    <w:rsid w:val="00783978"/>
    <w:rsid w:val="00784E33"/>
    <w:rsid w:val="00784EC4"/>
    <w:rsid w:val="007855A7"/>
    <w:rsid w:val="00785680"/>
    <w:rsid w:val="00785ABA"/>
    <w:rsid w:val="00785C62"/>
    <w:rsid w:val="00785EEF"/>
    <w:rsid w:val="00785F4D"/>
    <w:rsid w:val="0078642B"/>
    <w:rsid w:val="00787C03"/>
    <w:rsid w:val="007902F3"/>
    <w:rsid w:val="00790393"/>
    <w:rsid w:val="00790857"/>
    <w:rsid w:val="00790CC7"/>
    <w:rsid w:val="007913EC"/>
    <w:rsid w:val="00791871"/>
    <w:rsid w:val="007919B9"/>
    <w:rsid w:val="00791E65"/>
    <w:rsid w:val="00791F35"/>
    <w:rsid w:val="007922F1"/>
    <w:rsid w:val="007927E3"/>
    <w:rsid w:val="00793EDD"/>
    <w:rsid w:val="00794102"/>
    <w:rsid w:val="0079513C"/>
    <w:rsid w:val="00796468"/>
    <w:rsid w:val="00796606"/>
    <w:rsid w:val="00796961"/>
    <w:rsid w:val="007A00CC"/>
    <w:rsid w:val="007A0DC6"/>
    <w:rsid w:val="007A10DE"/>
    <w:rsid w:val="007A1D2A"/>
    <w:rsid w:val="007A22D9"/>
    <w:rsid w:val="007A2CF0"/>
    <w:rsid w:val="007A4B1C"/>
    <w:rsid w:val="007A72BB"/>
    <w:rsid w:val="007A72F4"/>
    <w:rsid w:val="007A7C1D"/>
    <w:rsid w:val="007B030A"/>
    <w:rsid w:val="007B0C88"/>
    <w:rsid w:val="007B0E67"/>
    <w:rsid w:val="007B139E"/>
    <w:rsid w:val="007B1457"/>
    <w:rsid w:val="007B249E"/>
    <w:rsid w:val="007B25B8"/>
    <w:rsid w:val="007B26A4"/>
    <w:rsid w:val="007B2A05"/>
    <w:rsid w:val="007B393B"/>
    <w:rsid w:val="007B4158"/>
    <w:rsid w:val="007B41FD"/>
    <w:rsid w:val="007B5351"/>
    <w:rsid w:val="007B5BCB"/>
    <w:rsid w:val="007B73AD"/>
    <w:rsid w:val="007B7EAF"/>
    <w:rsid w:val="007C3E94"/>
    <w:rsid w:val="007C4236"/>
    <w:rsid w:val="007C5AD0"/>
    <w:rsid w:val="007C5D9D"/>
    <w:rsid w:val="007C621B"/>
    <w:rsid w:val="007C6515"/>
    <w:rsid w:val="007C6624"/>
    <w:rsid w:val="007C7A4F"/>
    <w:rsid w:val="007C7B28"/>
    <w:rsid w:val="007C7F2F"/>
    <w:rsid w:val="007D13CB"/>
    <w:rsid w:val="007D145A"/>
    <w:rsid w:val="007D1C6F"/>
    <w:rsid w:val="007D1F77"/>
    <w:rsid w:val="007D381B"/>
    <w:rsid w:val="007D3B1C"/>
    <w:rsid w:val="007D3FAB"/>
    <w:rsid w:val="007D42F5"/>
    <w:rsid w:val="007D4ACB"/>
    <w:rsid w:val="007D51FF"/>
    <w:rsid w:val="007D553D"/>
    <w:rsid w:val="007D6C1D"/>
    <w:rsid w:val="007D6D92"/>
    <w:rsid w:val="007D7386"/>
    <w:rsid w:val="007D73A2"/>
    <w:rsid w:val="007D790C"/>
    <w:rsid w:val="007E00AB"/>
    <w:rsid w:val="007E0C40"/>
    <w:rsid w:val="007E10C1"/>
    <w:rsid w:val="007E1CA8"/>
    <w:rsid w:val="007E2DF8"/>
    <w:rsid w:val="007E38D8"/>
    <w:rsid w:val="007E4122"/>
    <w:rsid w:val="007E490E"/>
    <w:rsid w:val="007E5A31"/>
    <w:rsid w:val="007E5CA7"/>
    <w:rsid w:val="007E6508"/>
    <w:rsid w:val="007E6CF3"/>
    <w:rsid w:val="007E7069"/>
    <w:rsid w:val="007F0839"/>
    <w:rsid w:val="007F086D"/>
    <w:rsid w:val="007F0A69"/>
    <w:rsid w:val="007F10DC"/>
    <w:rsid w:val="007F10DE"/>
    <w:rsid w:val="007F1E44"/>
    <w:rsid w:val="007F2868"/>
    <w:rsid w:val="007F29BB"/>
    <w:rsid w:val="007F391C"/>
    <w:rsid w:val="007F3C16"/>
    <w:rsid w:val="007F3D0D"/>
    <w:rsid w:val="007F5011"/>
    <w:rsid w:val="007F52AA"/>
    <w:rsid w:val="007F5B98"/>
    <w:rsid w:val="007F65D8"/>
    <w:rsid w:val="008001C7"/>
    <w:rsid w:val="0080041A"/>
    <w:rsid w:val="00801464"/>
    <w:rsid w:val="008017E5"/>
    <w:rsid w:val="00801D81"/>
    <w:rsid w:val="00801F84"/>
    <w:rsid w:val="00802436"/>
    <w:rsid w:val="00802F22"/>
    <w:rsid w:val="008033CA"/>
    <w:rsid w:val="00803451"/>
    <w:rsid w:val="00803612"/>
    <w:rsid w:val="008045BE"/>
    <w:rsid w:val="0080479E"/>
    <w:rsid w:val="00804E24"/>
    <w:rsid w:val="00805215"/>
    <w:rsid w:val="0080555F"/>
    <w:rsid w:val="00805930"/>
    <w:rsid w:val="008060DD"/>
    <w:rsid w:val="0080627E"/>
    <w:rsid w:val="00806464"/>
    <w:rsid w:val="008066AB"/>
    <w:rsid w:val="00810822"/>
    <w:rsid w:val="0081140E"/>
    <w:rsid w:val="0081231F"/>
    <w:rsid w:val="00812D2F"/>
    <w:rsid w:val="00813378"/>
    <w:rsid w:val="00813582"/>
    <w:rsid w:val="008138B8"/>
    <w:rsid w:val="00814C86"/>
    <w:rsid w:val="00814F26"/>
    <w:rsid w:val="00815518"/>
    <w:rsid w:val="008166A5"/>
    <w:rsid w:val="0081672E"/>
    <w:rsid w:val="00816A8A"/>
    <w:rsid w:val="00816D54"/>
    <w:rsid w:val="00816ECD"/>
    <w:rsid w:val="008178D7"/>
    <w:rsid w:val="00820BBD"/>
    <w:rsid w:val="00820E12"/>
    <w:rsid w:val="008210B0"/>
    <w:rsid w:val="0082111D"/>
    <w:rsid w:val="00822290"/>
    <w:rsid w:val="008225DF"/>
    <w:rsid w:val="00822A6B"/>
    <w:rsid w:val="00824441"/>
    <w:rsid w:val="008267CA"/>
    <w:rsid w:val="008269B4"/>
    <w:rsid w:val="00826AC2"/>
    <w:rsid w:val="00826F68"/>
    <w:rsid w:val="008317CB"/>
    <w:rsid w:val="00831A5B"/>
    <w:rsid w:val="008323F2"/>
    <w:rsid w:val="0083251A"/>
    <w:rsid w:val="00832534"/>
    <w:rsid w:val="008330AC"/>
    <w:rsid w:val="00833865"/>
    <w:rsid w:val="008344CF"/>
    <w:rsid w:val="00836003"/>
    <w:rsid w:val="0083613E"/>
    <w:rsid w:val="0083621A"/>
    <w:rsid w:val="008362D9"/>
    <w:rsid w:val="0083747D"/>
    <w:rsid w:val="0083773C"/>
    <w:rsid w:val="008406BF"/>
    <w:rsid w:val="00840F49"/>
    <w:rsid w:val="00841EDF"/>
    <w:rsid w:val="00841F70"/>
    <w:rsid w:val="008426F2"/>
    <w:rsid w:val="00842787"/>
    <w:rsid w:val="008429D8"/>
    <w:rsid w:val="00842C87"/>
    <w:rsid w:val="00843335"/>
    <w:rsid w:val="00843ACB"/>
    <w:rsid w:val="008452D8"/>
    <w:rsid w:val="0084542A"/>
    <w:rsid w:val="00845985"/>
    <w:rsid w:val="00845D6F"/>
    <w:rsid w:val="00846C01"/>
    <w:rsid w:val="0084746A"/>
    <w:rsid w:val="0085098C"/>
    <w:rsid w:val="00850B5A"/>
    <w:rsid w:val="00850CDD"/>
    <w:rsid w:val="008514CC"/>
    <w:rsid w:val="0085303D"/>
    <w:rsid w:val="008543EA"/>
    <w:rsid w:val="00855069"/>
    <w:rsid w:val="00855937"/>
    <w:rsid w:val="008567C2"/>
    <w:rsid w:val="008573FA"/>
    <w:rsid w:val="0085791D"/>
    <w:rsid w:val="0086004F"/>
    <w:rsid w:val="00862125"/>
    <w:rsid w:val="008625A4"/>
    <w:rsid w:val="0086319E"/>
    <w:rsid w:val="00864FB3"/>
    <w:rsid w:val="0086510F"/>
    <w:rsid w:val="00867EBA"/>
    <w:rsid w:val="0087028D"/>
    <w:rsid w:val="00870413"/>
    <w:rsid w:val="00870846"/>
    <w:rsid w:val="00872EA3"/>
    <w:rsid w:val="00873C19"/>
    <w:rsid w:val="00873D08"/>
    <w:rsid w:val="008742B8"/>
    <w:rsid w:val="00874D43"/>
    <w:rsid w:val="00875379"/>
    <w:rsid w:val="008761B8"/>
    <w:rsid w:val="008766C9"/>
    <w:rsid w:val="0087674D"/>
    <w:rsid w:val="008806E5"/>
    <w:rsid w:val="00882029"/>
    <w:rsid w:val="00882273"/>
    <w:rsid w:val="00882318"/>
    <w:rsid w:val="00882B1E"/>
    <w:rsid w:val="00883236"/>
    <w:rsid w:val="00883392"/>
    <w:rsid w:val="00883DB9"/>
    <w:rsid w:val="00884459"/>
    <w:rsid w:val="00884805"/>
    <w:rsid w:val="00884874"/>
    <w:rsid w:val="00884944"/>
    <w:rsid w:val="00885ABD"/>
    <w:rsid w:val="008865D4"/>
    <w:rsid w:val="00886616"/>
    <w:rsid w:val="00886AEE"/>
    <w:rsid w:val="00886C66"/>
    <w:rsid w:val="00887A82"/>
    <w:rsid w:val="0089141B"/>
    <w:rsid w:val="00891E66"/>
    <w:rsid w:val="008935CB"/>
    <w:rsid w:val="00893A5A"/>
    <w:rsid w:val="00893A91"/>
    <w:rsid w:val="008944FC"/>
    <w:rsid w:val="008949EE"/>
    <w:rsid w:val="00895574"/>
    <w:rsid w:val="0089595B"/>
    <w:rsid w:val="00895ACA"/>
    <w:rsid w:val="008961D4"/>
    <w:rsid w:val="008968B6"/>
    <w:rsid w:val="00897EE2"/>
    <w:rsid w:val="008A0BFF"/>
    <w:rsid w:val="008A167C"/>
    <w:rsid w:val="008A1D0C"/>
    <w:rsid w:val="008A2DC9"/>
    <w:rsid w:val="008A32E2"/>
    <w:rsid w:val="008A35FE"/>
    <w:rsid w:val="008A4AAE"/>
    <w:rsid w:val="008A4EC3"/>
    <w:rsid w:val="008A5A65"/>
    <w:rsid w:val="008A6117"/>
    <w:rsid w:val="008A6482"/>
    <w:rsid w:val="008A649E"/>
    <w:rsid w:val="008A6A81"/>
    <w:rsid w:val="008A7BD6"/>
    <w:rsid w:val="008B1146"/>
    <w:rsid w:val="008B1A5D"/>
    <w:rsid w:val="008B1B65"/>
    <w:rsid w:val="008B327C"/>
    <w:rsid w:val="008B3BFB"/>
    <w:rsid w:val="008B3E53"/>
    <w:rsid w:val="008B4013"/>
    <w:rsid w:val="008B4B88"/>
    <w:rsid w:val="008B56F0"/>
    <w:rsid w:val="008B7A95"/>
    <w:rsid w:val="008C0156"/>
    <w:rsid w:val="008C12C5"/>
    <w:rsid w:val="008C2AFE"/>
    <w:rsid w:val="008C2C5E"/>
    <w:rsid w:val="008C2D21"/>
    <w:rsid w:val="008C31E9"/>
    <w:rsid w:val="008C3C4F"/>
    <w:rsid w:val="008C5799"/>
    <w:rsid w:val="008C605B"/>
    <w:rsid w:val="008C698F"/>
    <w:rsid w:val="008C751F"/>
    <w:rsid w:val="008C79C8"/>
    <w:rsid w:val="008C7FE5"/>
    <w:rsid w:val="008D0BB5"/>
    <w:rsid w:val="008D1448"/>
    <w:rsid w:val="008D20D5"/>
    <w:rsid w:val="008D32E2"/>
    <w:rsid w:val="008D4629"/>
    <w:rsid w:val="008D4BE4"/>
    <w:rsid w:val="008D5796"/>
    <w:rsid w:val="008D57BD"/>
    <w:rsid w:val="008D6B95"/>
    <w:rsid w:val="008D7FC2"/>
    <w:rsid w:val="008E04B4"/>
    <w:rsid w:val="008E08FE"/>
    <w:rsid w:val="008E0F55"/>
    <w:rsid w:val="008E1B84"/>
    <w:rsid w:val="008E2256"/>
    <w:rsid w:val="008E36CB"/>
    <w:rsid w:val="008E3C71"/>
    <w:rsid w:val="008E3CC2"/>
    <w:rsid w:val="008E43C5"/>
    <w:rsid w:val="008E6731"/>
    <w:rsid w:val="008E6B11"/>
    <w:rsid w:val="008E7385"/>
    <w:rsid w:val="008E742F"/>
    <w:rsid w:val="008E7975"/>
    <w:rsid w:val="008F059D"/>
    <w:rsid w:val="008F08EA"/>
    <w:rsid w:val="008F1016"/>
    <w:rsid w:val="008F1390"/>
    <w:rsid w:val="008F1BE8"/>
    <w:rsid w:val="008F1EE9"/>
    <w:rsid w:val="008F1F9A"/>
    <w:rsid w:val="008F2237"/>
    <w:rsid w:val="008F27B9"/>
    <w:rsid w:val="008F2974"/>
    <w:rsid w:val="008F375F"/>
    <w:rsid w:val="008F38CC"/>
    <w:rsid w:val="008F3A4A"/>
    <w:rsid w:val="008F45DE"/>
    <w:rsid w:val="008F5F22"/>
    <w:rsid w:val="008F6AF6"/>
    <w:rsid w:val="008F6D79"/>
    <w:rsid w:val="008F70F5"/>
    <w:rsid w:val="008F7103"/>
    <w:rsid w:val="008F781E"/>
    <w:rsid w:val="008F7B9A"/>
    <w:rsid w:val="00900ECE"/>
    <w:rsid w:val="0090125C"/>
    <w:rsid w:val="00901CD7"/>
    <w:rsid w:val="00901FEB"/>
    <w:rsid w:val="0090208F"/>
    <w:rsid w:val="00902FF7"/>
    <w:rsid w:val="00904F5D"/>
    <w:rsid w:val="00905555"/>
    <w:rsid w:val="0090565D"/>
    <w:rsid w:val="00905BA0"/>
    <w:rsid w:val="00905E20"/>
    <w:rsid w:val="00906117"/>
    <w:rsid w:val="00906324"/>
    <w:rsid w:val="009068B5"/>
    <w:rsid w:val="00906BE6"/>
    <w:rsid w:val="00907939"/>
    <w:rsid w:val="00907989"/>
    <w:rsid w:val="00907D7C"/>
    <w:rsid w:val="00907FAA"/>
    <w:rsid w:val="00910A13"/>
    <w:rsid w:val="00910F90"/>
    <w:rsid w:val="009113CC"/>
    <w:rsid w:val="009115F3"/>
    <w:rsid w:val="0091160B"/>
    <w:rsid w:val="00911744"/>
    <w:rsid w:val="00912309"/>
    <w:rsid w:val="00912C32"/>
    <w:rsid w:val="00913516"/>
    <w:rsid w:val="00913700"/>
    <w:rsid w:val="00913E36"/>
    <w:rsid w:val="00914E0A"/>
    <w:rsid w:val="00914FCC"/>
    <w:rsid w:val="00915852"/>
    <w:rsid w:val="00915989"/>
    <w:rsid w:val="00915A8B"/>
    <w:rsid w:val="00916A26"/>
    <w:rsid w:val="00917468"/>
    <w:rsid w:val="009176CB"/>
    <w:rsid w:val="00917EBE"/>
    <w:rsid w:val="00920571"/>
    <w:rsid w:val="0092071F"/>
    <w:rsid w:val="00921041"/>
    <w:rsid w:val="00921F71"/>
    <w:rsid w:val="00922BC2"/>
    <w:rsid w:val="00923DA4"/>
    <w:rsid w:val="00924A63"/>
    <w:rsid w:val="00924EED"/>
    <w:rsid w:val="00925102"/>
    <w:rsid w:val="009258D9"/>
    <w:rsid w:val="00926338"/>
    <w:rsid w:val="0092703E"/>
    <w:rsid w:val="00927547"/>
    <w:rsid w:val="0092770E"/>
    <w:rsid w:val="00927D0A"/>
    <w:rsid w:val="009300B4"/>
    <w:rsid w:val="009304D8"/>
    <w:rsid w:val="00930806"/>
    <w:rsid w:val="00933C71"/>
    <w:rsid w:val="00934790"/>
    <w:rsid w:val="009352AB"/>
    <w:rsid w:val="009355B0"/>
    <w:rsid w:val="009363CC"/>
    <w:rsid w:val="00936F5B"/>
    <w:rsid w:val="00936FF8"/>
    <w:rsid w:val="00940BCB"/>
    <w:rsid w:val="009415B0"/>
    <w:rsid w:val="00941E10"/>
    <w:rsid w:val="00941F47"/>
    <w:rsid w:val="0094250D"/>
    <w:rsid w:val="0094280C"/>
    <w:rsid w:val="009428D7"/>
    <w:rsid w:val="0094323A"/>
    <w:rsid w:val="00944AB4"/>
    <w:rsid w:val="00945A69"/>
    <w:rsid w:val="00945A7D"/>
    <w:rsid w:val="009461C7"/>
    <w:rsid w:val="00946A56"/>
    <w:rsid w:val="0094735D"/>
    <w:rsid w:val="009504F0"/>
    <w:rsid w:val="00950828"/>
    <w:rsid w:val="00950A21"/>
    <w:rsid w:val="0095135F"/>
    <w:rsid w:val="00952983"/>
    <w:rsid w:val="00952E1D"/>
    <w:rsid w:val="0095322F"/>
    <w:rsid w:val="00953E2B"/>
    <w:rsid w:val="0095416B"/>
    <w:rsid w:val="00954C8B"/>
    <w:rsid w:val="009557C9"/>
    <w:rsid w:val="00957337"/>
    <w:rsid w:val="00957824"/>
    <w:rsid w:val="009608B7"/>
    <w:rsid w:val="00960A59"/>
    <w:rsid w:val="00960BE7"/>
    <w:rsid w:val="00960F48"/>
    <w:rsid w:val="009634C1"/>
    <w:rsid w:val="00963D35"/>
    <w:rsid w:val="0096411A"/>
    <w:rsid w:val="00965311"/>
    <w:rsid w:val="009654FD"/>
    <w:rsid w:val="009657DA"/>
    <w:rsid w:val="0096640E"/>
    <w:rsid w:val="00966698"/>
    <w:rsid w:val="00966749"/>
    <w:rsid w:val="00966833"/>
    <w:rsid w:val="00966BEF"/>
    <w:rsid w:val="0097091C"/>
    <w:rsid w:val="009710ED"/>
    <w:rsid w:val="009712D0"/>
    <w:rsid w:val="009713A9"/>
    <w:rsid w:val="00972172"/>
    <w:rsid w:val="00972AE1"/>
    <w:rsid w:val="00972B05"/>
    <w:rsid w:val="00972CD7"/>
    <w:rsid w:val="00972D0A"/>
    <w:rsid w:val="00972D26"/>
    <w:rsid w:val="009734BD"/>
    <w:rsid w:val="00973618"/>
    <w:rsid w:val="00973AF8"/>
    <w:rsid w:val="00974AA8"/>
    <w:rsid w:val="00974D0C"/>
    <w:rsid w:val="00974D94"/>
    <w:rsid w:val="00975D2F"/>
    <w:rsid w:val="00976985"/>
    <w:rsid w:val="00981539"/>
    <w:rsid w:val="0098243A"/>
    <w:rsid w:val="00982CDD"/>
    <w:rsid w:val="00982F4D"/>
    <w:rsid w:val="009831CD"/>
    <w:rsid w:val="009831DF"/>
    <w:rsid w:val="009845F6"/>
    <w:rsid w:val="009848B0"/>
    <w:rsid w:val="00984D8E"/>
    <w:rsid w:val="00985A0D"/>
    <w:rsid w:val="0098604B"/>
    <w:rsid w:val="00986C48"/>
    <w:rsid w:val="00987E7C"/>
    <w:rsid w:val="00990614"/>
    <w:rsid w:val="00990B81"/>
    <w:rsid w:val="00991463"/>
    <w:rsid w:val="00992FD9"/>
    <w:rsid w:val="00993480"/>
    <w:rsid w:val="009936C5"/>
    <w:rsid w:val="00993BCB"/>
    <w:rsid w:val="009942F9"/>
    <w:rsid w:val="00995012"/>
    <w:rsid w:val="00995039"/>
    <w:rsid w:val="00995E94"/>
    <w:rsid w:val="009962D2"/>
    <w:rsid w:val="00996A0B"/>
    <w:rsid w:val="00996FE4"/>
    <w:rsid w:val="00997093"/>
    <w:rsid w:val="009A0240"/>
    <w:rsid w:val="009A0867"/>
    <w:rsid w:val="009A08EC"/>
    <w:rsid w:val="009A11C2"/>
    <w:rsid w:val="009A1266"/>
    <w:rsid w:val="009A163A"/>
    <w:rsid w:val="009A172F"/>
    <w:rsid w:val="009A1B75"/>
    <w:rsid w:val="009A209B"/>
    <w:rsid w:val="009A247F"/>
    <w:rsid w:val="009A251B"/>
    <w:rsid w:val="009A334C"/>
    <w:rsid w:val="009A3509"/>
    <w:rsid w:val="009A3539"/>
    <w:rsid w:val="009A4211"/>
    <w:rsid w:val="009A594B"/>
    <w:rsid w:val="009A6489"/>
    <w:rsid w:val="009A675E"/>
    <w:rsid w:val="009A6847"/>
    <w:rsid w:val="009A6B36"/>
    <w:rsid w:val="009A717E"/>
    <w:rsid w:val="009A751A"/>
    <w:rsid w:val="009A763C"/>
    <w:rsid w:val="009B0A73"/>
    <w:rsid w:val="009B2119"/>
    <w:rsid w:val="009B2345"/>
    <w:rsid w:val="009B23EA"/>
    <w:rsid w:val="009B2883"/>
    <w:rsid w:val="009B2E8A"/>
    <w:rsid w:val="009B3295"/>
    <w:rsid w:val="009B45C2"/>
    <w:rsid w:val="009B4A65"/>
    <w:rsid w:val="009B5324"/>
    <w:rsid w:val="009B5459"/>
    <w:rsid w:val="009B5CEE"/>
    <w:rsid w:val="009B5F91"/>
    <w:rsid w:val="009B633E"/>
    <w:rsid w:val="009B6468"/>
    <w:rsid w:val="009B661A"/>
    <w:rsid w:val="009B6715"/>
    <w:rsid w:val="009B72F3"/>
    <w:rsid w:val="009B74E1"/>
    <w:rsid w:val="009B7DBB"/>
    <w:rsid w:val="009C0665"/>
    <w:rsid w:val="009C071F"/>
    <w:rsid w:val="009C0BCC"/>
    <w:rsid w:val="009C0ED4"/>
    <w:rsid w:val="009C17D1"/>
    <w:rsid w:val="009C1C4A"/>
    <w:rsid w:val="009C2DB5"/>
    <w:rsid w:val="009C3463"/>
    <w:rsid w:val="009C3518"/>
    <w:rsid w:val="009C381C"/>
    <w:rsid w:val="009C38EB"/>
    <w:rsid w:val="009C3F07"/>
    <w:rsid w:val="009C42B0"/>
    <w:rsid w:val="009C460B"/>
    <w:rsid w:val="009C4AAA"/>
    <w:rsid w:val="009C4B1A"/>
    <w:rsid w:val="009C51A9"/>
    <w:rsid w:val="009C5DCC"/>
    <w:rsid w:val="009C5FEB"/>
    <w:rsid w:val="009C5FF9"/>
    <w:rsid w:val="009C6321"/>
    <w:rsid w:val="009C648A"/>
    <w:rsid w:val="009C656B"/>
    <w:rsid w:val="009C65FC"/>
    <w:rsid w:val="009C6A84"/>
    <w:rsid w:val="009D1A19"/>
    <w:rsid w:val="009D2107"/>
    <w:rsid w:val="009D2D13"/>
    <w:rsid w:val="009D344B"/>
    <w:rsid w:val="009D4018"/>
    <w:rsid w:val="009D4285"/>
    <w:rsid w:val="009D428C"/>
    <w:rsid w:val="009D4AA3"/>
    <w:rsid w:val="009D5ABB"/>
    <w:rsid w:val="009D6DEC"/>
    <w:rsid w:val="009D7316"/>
    <w:rsid w:val="009D77E0"/>
    <w:rsid w:val="009D7AAA"/>
    <w:rsid w:val="009D7B30"/>
    <w:rsid w:val="009E0854"/>
    <w:rsid w:val="009E1FFC"/>
    <w:rsid w:val="009E244B"/>
    <w:rsid w:val="009E2922"/>
    <w:rsid w:val="009E350B"/>
    <w:rsid w:val="009E49B4"/>
    <w:rsid w:val="009E4AE1"/>
    <w:rsid w:val="009E4AE9"/>
    <w:rsid w:val="009E4E69"/>
    <w:rsid w:val="009E5339"/>
    <w:rsid w:val="009E5B28"/>
    <w:rsid w:val="009E5CF3"/>
    <w:rsid w:val="009E7187"/>
    <w:rsid w:val="009F013F"/>
    <w:rsid w:val="009F0EF5"/>
    <w:rsid w:val="009F1440"/>
    <w:rsid w:val="009F17BD"/>
    <w:rsid w:val="009F2973"/>
    <w:rsid w:val="009F31CA"/>
    <w:rsid w:val="009F368E"/>
    <w:rsid w:val="009F439F"/>
    <w:rsid w:val="009F4D6A"/>
    <w:rsid w:val="009F5E75"/>
    <w:rsid w:val="009F5E76"/>
    <w:rsid w:val="009F63D5"/>
    <w:rsid w:val="009F641A"/>
    <w:rsid w:val="009F6660"/>
    <w:rsid w:val="009F72EA"/>
    <w:rsid w:val="009F7F33"/>
    <w:rsid w:val="00A00C92"/>
    <w:rsid w:val="00A01483"/>
    <w:rsid w:val="00A014A2"/>
    <w:rsid w:val="00A018DB"/>
    <w:rsid w:val="00A0203B"/>
    <w:rsid w:val="00A031C0"/>
    <w:rsid w:val="00A04534"/>
    <w:rsid w:val="00A05258"/>
    <w:rsid w:val="00A10379"/>
    <w:rsid w:val="00A10A2F"/>
    <w:rsid w:val="00A10DD4"/>
    <w:rsid w:val="00A11501"/>
    <w:rsid w:val="00A115C9"/>
    <w:rsid w:val="00A11E4C"/>
    <w:rsid w:val="00A1275E"/>
    <w:rsid w:val="00A132C2"/>
    <w:rsid w:val="00A140B9"/>
    <w:rsid w:val="00A1455C"/>
    <w:rsid w:val="00A14604"/>
    <w:rsid w:val="00A14757"/>
    <w:rsid w:val="00A14C67"/>
    <w:rsid w:val="00A15551"/>
    <w:rsid w:val="00A15DB9"/>
    <w:rsid w:val="00A15FDD"/>
    <w:rsid w:val="00A17229"/>
    <w:rsid w:val="00A20A64"/>
    <w:rsid w:val="00A22478"/>
    <w:rsid w:val="00A225DE"/>
    <w:rsid w:val="00A23379"/>
    <w:rsid w:val="00A233C6"/>
    <w:rsid w:val="00A23BF1"/>
    <w:rsid w:val="00A242E6"/>
    <w:rsid w:val="00A26541"/>
    <w:rsid w:val="00A2745D"/>
    <w:rsid w:val="00A2790C"/>
    <w:rsid w:val="00A27A40"/>
    <w:rsid w:val="00A27A66"/>
    <w:rsid w:val="00A3059C"/>
    <w:rsid w:val="00A313E3"/>
    <w:rsid w:val="00A31E82"/>
    <w:rsid w:val="00A326F2"/>
    <w:rsid w:val="00A32700"/>
    <w:rsid w:val="00A328A0"/>
    <w:rsid w:val="00A32D55"/>
    <w:rsid w:val="00A33425"/>
    <w:rsid w:val="00A34290"/>
    <w:rsid w:val="00A34C21"/>
    <w:rsid w:val="00A354E5"/>
    <w:rsid w:val="00A36781"/>
    <w:rsid w:val="00A36D29"/>
    <w:rsid w:val="00A37C63"/>
    <w:rsid w:val="00A37CC5"/>
    <w:rsid w:val="00A4083A"/>
    <w:rsid w:val="00A41407"/>
    <w:rsid w:val="00A43705"/>
    <w:rsid w:val="00A43EF6"/>
    <w:rsid w:val="00A4424C"/>
    <w:rsid w:val="00A44EBD"/>
    <w:rsid w:val="00A46571"/>
    <w:rsid w:val="00A47742"/>
    <w:rsid w:val="00A4796B"/>
    <w:rsid w:val="00A47BEB"/>
    <w:rsid w:val="00A5152D"/>
    <w:rsid w:val="00A5362D"/>
    <w:rsid w:val="00A53B13"/>
    <w:rsid w:val="00A53BFF"/>
    <w:rsid w:val="00A54003"/>
    <w:rsid w:val="00A54057"/>
    <w:rsid w:val="00A540C0"/>
    <w:rsid w:val="00A541F0"/>
    <w:rsid w:val="00A54756"/>
    <w:rsid w:val="00A549A9"/>
    <w:rsid w:val="00A61955"/>
    <w:rsid w:val="00A61F5B"/>
    <w:rsid w:val="00A62337"/>
    <w:rsid w:val="00A62F0B"/>
    <w:rsid w:val="00A63052"/>
    <w:rsid w:val="00A6517F"/>
    <w:rsid w:val="00A65D67"/>
    <w:rsid w:val="00A65DE7"/>
    <w:rsid w:val="00A66CDF"/>
    <w:rsid w:val="00A67DC2"/>
    <w:rsid w:val="00A67E07"/>
    <w:rsid w:val="00A70676"/>
    <w:rsid w:val="00A70C75"/>
    <w:rsid w:val="00A70D14"/>
    <w:rsid w:val="00A70F64"/>
    <w:rsid w:val="00A71063"/>
    <w:rsid w:val="00A712A4"/>
    <w:rsid w:val="00A7162C"/>
    <w:rsid w:val="00A71B15"/>
    <w:rsid w:val="00A71C64"/>
    <w:rsid w:val="00A72740"/>
    <w:rsid w:val="00A736C7"/>
    <w:rsid w:val="00A7405C"/>
    <w:rsid w:val="00A74681"/>
    <w:rsid w:val="00A7468E"/>
    <w:rsid w:val="00A74AFD"/>
    <w:rsid w:val="00A755BB"/>
    <w:rsid w:val="00A7564C"/>
    <w:rsid w:val="00A75E2C"/>
    <w:rsid w:val="00A75F92"/>
    <w:rsid w:val="00A76136"/>
    <w:rsid w:val="00A76815"/>
    <w:rsid w:val="00A76D6E"/>
    <w:rsid w:val="00A77765"/>
    <w:rsid w:val="00A806F2"/>
    <w:rsid w:val="00A80817"/>
    <w:rsid w:val="00A809C8"/>
    <w:rsid w:val="00A81B95"/>
    <w:rsid w:val="00A820D2"/>
    <w:rsid w:val="00A822EE"/>
    <w:rsid w:val="00A829ED"/>
    <w:rsid w:val="00A82ED7"/>
    <w:rsid w:val="00A83356"/>
    <w:rsid w:val="00A84219"/>
    <w:rsid w:val="00A84D52"/>
    <w:rsid w:val="00A86EFB"/>
    <w:rsid w:val="00A87C98"/>
    <w:rsid w:val="00A90A09"/>
    <w:rsid w:val="00A90D3C"/>
    <w:rsid w:val="00A910D8"/>
    <w:rsid w:val="00A9194F"/>
    <w:rsid w:val="00A94484"/>
    <w:rsid w:val="00A944BF"/>
    <w:rsid w:val="00A94998"/>
    <w:rsid w:val="00A94BD3"/>
    <w:rsid w:val="00A961EA"/>
    <w:rsid w:val="00A97079"/>
    <w:rsid w:val="00A976AB"/>
    <w:rsid w:val="00A976B8"/>
    <w:rsid w:val="00AA073E"/>
    <w:rsid w:val="00AA0F03"/>
    <w:rsid w:val="00AA1029"/>
    <w:rsid w:val="00AA12C3"/>
    <w:rsid w:val="00AA1FE0"/>
    <w:rsid w:val="00AA3873"/>
    <w:rsid w:val="00AA4493"/>
    <w:rsid w:val="00AA44B7"/>
    <w:rsid w:val="00AA5982"/>
    <w:rsid w:val="00AA5C2A"/>
    <w:rsid w:val="00AA5FF6"/>
    <w:rsid w:val="00AA69AA"/>
    <w:rsid w:val="00AA6C47"/>
    <w:rsid w:val="00AA7606"/>
    <w:rsid w:val="00AA7627"/>
    <w:rsid w:val="00AA79C0"/>
    <w:rsid w:val="00AB065C"/>
    <w:rsid w:val="00AB1D54"/>
    <w:rsid w:val="00AB284A"/>
    <w:rsid w:val="00AB298B"/>
    <w:rsid w:val="00AB2AA6"/>
    <w:rsid w:val="00AB2CE0"/>
    <w:rsid w:val="00AB40F5"/>
    <w:rsid w:val="00AB44C8"/>
    <w:rsid w:val="00AB50A0"/>
    <w:rsid w:val="00AB6008"/>
    <w:rsid w:val="00AB6EEF"/>
    <w:rsid w:val="00AB717B"/>
    <w:rsid w:val="00AB7208"/>
    <w:rsid w:val="00AB7E22"/>
    <w:rsid w:val="00AB7EBE"/>
    <w:rsid w:val="00AC0C97"/>
    <w:rsid w:val="00AC1C07"/>
    <w:rsid w:val="00AC1F9F"/>
    <w:rsid w:val="00AC2750"/>
    <w:rsid w:val="00AC2FA0"/>
    <w:rsid w:val="00AC4285"/>
    <w:rsid w:val="00AC476A"/>
    <w:rsid w:val="00AC49F2"/>
    <w:rsid w:val="00AC50F9"/>
    <w:rsid w:val="00AC571A"/>
    <w:rsid w:val="00AC5A52"/>
    <w:rsid w:val="00AC5BFF"/>
    <w:rsid w:val="00AC6106"/>
    <w:rsid w:val="00AC62B7"/>
    <w:rsid w:val="00AC6C12"/>
    <w:rsid w:val="00AD0360"/>
    <w:rsid w:val="00AD049B"/>
    <w:rsid w:val="00AD0652"/>
    <w:rsid w:val="00AD09A8"/>
    <w:rsid w:val="00AD0C31"/>
    <w:rsid w:val="00AD0CB2"/>
    <w:rsid w:val="00AD14F8"/>
    <w:rsid w:val="00AD1A5F"/>
    <w:rsid w:val="00AD1B63"/>
    <w:rsid w:val="00AD1CBC"/>
    <w:rsid w:val="00AD20A9"/>
    <w:rsid w:val="00AD37A8"/>
    <w:rsid w:val="00AD3A58"/>
    <w:rsid w:val="00AD457F"/>
    <w:rsid w:val="00AD49BF"/>
    <w:rsid w:val="00AD49D8"/>
    <w:rsid w:val="00AD4D2D"/>
    <w:rsid w:val="00AD52FB"/>
    <w:rsid w:val="00AD6CF1"/>
    <w:rsid w:val="00AD6ED6"/>
    <w:rsid w:val="00AE090A"/>
    <w:rsid w:val="00AE0A12"/>
    <w:rsid w:val="00AE19CB"/>
    <w:rsid w:val="00AE1B42"/>
    <w:rsid w:val="00AE1CC4"/>
    <w:rsid w:val="00AE3013"/>
    <w:rsid w:val="00AE32D9"/>
    <w:rsid w:val="00AE3638"/>
    <w:rsid w:val="00AE4481"/>
    <w:rsid w:val="00AE45A5"/>
    <w:rsid w:val="00AE4A2D"/>
    <w:rsid w:val="00AE4EA1"/>
    <w:rsid w:val="00AE5205"/>
    <w:rsid w:val="00AE540C"/>
    <w:rsid w:val="00AE5F80"/>
    <w:rsid w:val="00AE654B"/>
    <w:rsid w:val="00AE68A4"/>
    <w:rsid w:val="00AE79D1"/>
    <w:rsid w:val="00AF0F10"/>
    <w:rsid w:val="00AF178F"/>
    <w:rsid w:val="00AF2202"/>
    <w:rsid w:val="00AF2884"/>
    <w:rsid w:val="00AF2B0A"/>
    <w:rsid w:val="00AF2C55"/>
    <w:rsid w:val="00AF2DF0"/>
    <w:rsid w:val="00AF3857"/>
    <w:rsid w:val="00AF3C5D"/>
    <w:rsid w:val="00AF601C"/>
    <w:rsid w:val="00AF71D3"/>
    <w:rsid w:val="00AF7D9F"/>
    <w:rsid w:val="00B003ED"/>
    <w:rsid w:val="00B005CC"/>
    <w:rsid w:val="00B006F3"/>
    <w:rsid w:val="00B00E68"/>
    <w:rsid w:val="00B01116"/>
    <w:rsid w:val="00B02874"/>
    <w:rsid w:val="00B0295C"/>
    <w:rsid w:val="00B032C1"/>
    <w:rsid w:val="00B039A4"/>
    <w:rsid w:val="00B03FB8"/>
    <w:rsid w:val="00B05560"/>
    <w:rsid w:val="00B05659"/>
    <w:rsid w:val="00B05C7D"/>
    <w:rsid w:val="00B06AFC"/>
    <w:rsid w:val="00B06C5B"/>
    <w:rsid w:val="00B06E23"/>
    <w:rsid w:val="00B073CE"/>
    <w:rsid w:val="00B07978"/>
    <w:rsid w:val="00B10085"/>
    <w:rsid w:val="00B10FD8"/>
    <w:rsid w:val="00B11157"/>
    <w:rsid w:val="00B11346"/>
    <w:rsid w:val="00B11D4E"/>
    <w:rsid w:val="00B12AEF"/>
    <w:rsid w:val="00B1381D"/>
    <w:rsid w:val="00B1439C"/>
    <w:rsid w:val="00B14B1B"/>
    <w:rsid w:val="00B156EA"/>
    <w:rsid w:val="00B15AEC"/>
    <w:rsid w:val="00B162C0"/>
    <w:rsid w:val="00B16B51"/>
    <w:rsid w:val="00B16C38"/>
    <w:rsid w:val="00B16CBC"/>
    <w:rsid w:val="00B178D7"/>
    <w:rsid w:val="00B206F0"/>
    <w:rsid w:val="00B20710"/>
    <w:rsid w:val="00B208EF"/>
    <w:rsid w:val="00B20EEF"/>
    <w:rsid w:val="00B21427"/>
    <w:rsid w:val="00B21F74"/>
    <w:rsid w:val="00B220AD"/>
    <w:rsid w:val="00B2279D"/>
    <w:rsid w:val="00B2286A"/>
    <w:rsid w:val="00B2384A"/>
    <w:rsid w:val="00B238BF"/>
    <w:rsid w:val="00B23F31"/>
    <w:rsid w:val="00B24074"/>
    <w:rsid w:val="00B241A5"/>
    <w:rsid w:val="00B24452"/>
    <w:rsid w:val="00B24B21"/>
    <w:rsid w:val="00B26248"/>
    <w:rsid w:val="00B26632"/>
    <w:rsid w:val="00B26A81"/>
    <w:rsid w:val="00B26EF0"/>
    <w:rsid w:val="00B27669"/>
    <w:rsid w:val="00B300A0"/>
    <w:rsid w:val="00B30661"/>
    <w:rsid w:val="00B308E9"/>
    <w:rsid w:val="00B30D82"/>
    <w:rsid w:val="00B30E50"/>
    <w:rsid w:val="00B31FE5"/>
    <w:rsid w:val="00B3207D"/>
    <w:rsid w:val="00B32D77"/>
    <w:rsid w:val="00B33BC8"/>
    <w:rsid w:val="00B33CF7"/>
    <w:rsid w:val="00B33D65"/>
    <w:rsid w:val="00B33DC7"/>
    <w:rsid w:val="00B340D0"/>
    <w:rsid w:val="00B346FE"/>
    <w:rsid w:val="00B3477F"/>
    <w:rsid w:val="00B34788"/>
    <w:rsid w:val="00B35183"/>
    <w:rsid w:val="00B3548E"/>
    <w:rsid w:val="00B36B8D"/>
    <w:rsid w:val="00B37AA7"/>
    <w:rsid w:val="00B400A3"/>
    <w:rsid w:val="00B41086"/>
    <w:rsid w:val="00B425B6"/>
    <w:rsid w:val="00B42931"/>
    <w:rsid w:val="00B43379"/>
    <w:rsid w:val="00B4427C"/>
    <w:rsid w:val="00B45BEA"/>
    <w:rsid w:val="00B45EE7"/>
    <w:rsid w:val="00B46B29"/>
    <w:rsid w:val="00B47A8A"/>
    <w:rsid w:val="00B50A3D"/>
    <w:rsid w:val="00B50C24"/>
    <w:rsid w:val="00B51768"/>
    <w:rsid w:val="00B51941"/>
    <w:rsid w:val="00B52366"/>
    <w:rsid w:val="00B52A57"/>
    <w:rsid w:val="00B5337F"/>
    <w:rsid w:val="00B55211"/>
    <w:rsid w:val="00B55830"/>
    <w:rsid w:val="00B559B5"/>
    <w:rsid w:val="00B560B1"/>
    <w:rsid w:val="00B562F8"/>
    <w:rsid w:val="00B5734F"/>
    <w:rsid w:val="00B57663"/>
    <w:rsid w:val="00B57749"/>
    <w:rsid w:val="00B57DC9"/>
    <w:rsid w:val="00B57EAA"/>
    <w:rsid w:val="00B6007B"/>
    <w:rsid w:val="00B60450"/>
    <w:rsid w:val="00B605AA"/>
    <w:rsid w:val="00B62105"/>
    <w:rsid w:val="00B6221A"/>
    <w:rsid w:val="00B62BF6"/>
    <w:rsid w:val="00B64078"/>
    <w:rsid w:val="00B64986"/>
    <w:rsid w:val="00B657C4"/>
    <w:rsid w:val="00B65E73"/>
    <w:rsid w:val="00B65F6E"/>
    <w:rsid w:val="00B660C9"/>
    <w:rsid w:val="00B66141"/>
    <w:rsid w:val="00B6668F"/>
    <w:rsid w:val="00B66ABA"/>
    <w:rsid w:val="00B66D6D"/>
    <w:rsid w:val="00B67589"/>
    <w:rsid w:val="00B675B6"/>
    <w:rsid w:val="00B67744"/>
    <w:rsid w:val="00B679F0"/>
    <w:rsid w:val="00B67AFC"/>
    <w:rsid w:val="00B70C97"/>
    <w:rsid w:val="00B70EB6"/>
    <w:rsid w:val="00B71128"/>
    <w:rsid w:val="00B72E51"/>
    <w:rsid w:val="00B730C1"/>
    <w:rsid w:val="00B7355A"/>
    <w:rsid w:val="00B74844"/>
    <w:rsid w:val="00B74CF5"/>
    <w:rsid w:val="00B75017"/>
    <w:rsid w:val="00B75F78"/>
    <w:rsid w:val="00B771CD"/>
    <w:rsid w:val="00B77ADF"/>
    <w:rsid w:val="00B77CAD"/>
    <w:rsid w:val="00B81A62"/>
    <w:rsid w:val="00B81BA1"/>
    <w:rsid w:val="00B828E8"/>
    <w:rsid w:val="00B834AA"/>
    <w:rsid w:val="00B85C36"/>
    <w:rsid w:val="00B86960"/>
    <w:rsid w:val="00B90842"/>
    <w:rsid w:val="00B909D0"/>
    <w:rsid w:val="00B90A9A"/>
    <w:rsid w:val="00B90B02"/>
    <w:rsid w:val="00B90BB8"/>
    <w:rsid w:val="00B90E04"/>
    <w:rsid w:val="00B91BB8"/>
    <w:rsid w:val="00B934B4"/>
    <w:rsid w:val="00B935BE"/>
    <w:rsid w:val="00B93896"/>
    <w:rsid w:val="00B95590"/>
    <w:rsid w:val="00B97255"/>
    <w:rsid w:val="00B97A00"/>
    <w:rsid w:val="00B97D62"/>
    <w:rsid w:val="00BA0533"/>
    <w:rsid w:val="00BA0A34"/>
    <w:rsid w:val="00BA0FA7"/>
    <w:rsid w:val="00BA146D"/>
    <w:rsid w:val="00BA157C"/>
    <w:rsid w:val="00BA1E6A"/>
    <w:rsid w:val="00BA29C5"/>
    <w:rsid w:val="00BA33E1"/>
    <w:rsid w:val="00BA41A8"/>
    <w:rsid w:val="00BA450D"/>
    <w:rsid w:val="00BA467D"/>
    <w:rsid w:val="00BA491A"/>
    <w:rsid w:val="00BA5E1A"/>
    <w:rsid w:val="00BA5FD3"/>
    <w:rsid w:val="00BA65AF"/>
    <w:rsid w:val="00BA6BF5"/>
    <w:rsid w:val="00BA73F4"/>
    <w:rsid w:val="00BA7ED8"/>
    <w:rsid w:val="00BB067B"/>
    <w:rsid w:val="00BB0AD2"/>
    <w:rsid w:val="00BB1BDD"/>
    <w:rsid w:val="00BB1CCD"/>
    <w:rsid w:val="00BB2258"/>
    <w:rsid w:val="00BB2493"/>
    <w:rsid w:val="00BB4369"/>
    <w:rsid w:val="00BB50AE"/>
    <w:rsid w:val="00BB5674"/>
    <w:rsid w:val="00BB5CFD"/>
    <w:rsid w:val="00BB602C"/>
    <w:rsid w:val="00BB62A3"/>
    <w:rsid w:val="00BB6684"/>
    <w:rsid w:val="00BB6B6B"/>
    <w:rsid w:val="00BB78BB"/>
    <w:rsid w:val="00BB79B7"/>
    <w:rsid w:val="00BB7D17"/>
    <w:rsid w:val="00BC014D"/>
    <w:rsid w:val="00BC05C3"/>
    <w:rsid w:val="00BC07D7"/>
    <w:rsid w:val="00BC0CBB"/>
    <w:rsid w:val="00BC0D35"/>
    <w:rsid w:val="00BC1538"/>
    <w:rsid w:val="00BC1966"/>
    <w:rsid w:val="00BC1E1A"/>
    <w:rsid w:val="00BC21F4"/>
    <w:rsid w:val="00BC223D"/>
    <w:rsid w:val="00BC2453"/>
    <w:rsid w:val="00BC27A6"/>
    <w:rsid w:val="00BC2C6F"/>
    <w:rsid w:val="00BC3240"/>
    <w:rsid w:val="00BC5F61"/>
    <w:rsid w:val="00BC628B"/>
    <w:rsid w:val="00BC6846"/>
    <w:rsid w:val="00BC6CCD"/>
    <w:rsid w:val="00BC7CB9"/>
    <w:rsid w:val="00BD0783"/>
    <w:rsid w:val="00BD07B9"/>
    <w:rsid w:val="00BD0DA3"/>
    <w:rsid w:val="00BD17FD"/>
    <w:rsid w:val="00BD2D74"/>
    <w:rsid w:val="00BD3038"/>
    <w:rsid w:val="00BD35B7"/>
    <w:rsid w:val="00BD3681"/>
    <w:rsid w:val="00BD3812"/>
    <w:rsid w:val="00BD4210"/>
    <w:rsid w:val="00BD5469"/>
    <w:rsid w:val="00BD54C7"/>
    <w:rsid w:val="00BD62F7"/>
    <w:rsid w:val="00BD6C1A"/>
    <w:rsid w:val="00BD7246"/>
    <w:rsid w:val="00BD7ECB"/>
    <w:rsid w:val="00BE0599"/>
    <w:rsid w:val="00BE05D8"/>
    <w:rsid w:val="00BE0D73"/>
    <w:rsid w:val="00BE0FE8"/>
    <w:rsid w:val="00BE1546"/>
    <w:rsid w:val="00BE1DCA"/>
    <w:rsid w:val="00BE22A6"/>
    <w:rsid w:val="00BE22FD"/>
    <w:rsid w:val="00BE2D2F"/>
    <w:rsid w:val="00BE3137"/>
    <w:rsid w:val="00BE319E"/>
    <w:rsid w:val="00BE3B91"/>
    <w:rsid w:val="00BE40E8"/>
    <w:rsid w:val="00BE5060"/>
    <w:rsid w:val="00BE5225"/>
    <w:rsid w:val="00BE577B"/>
    <w:rsid w:val="00BE588D"/>
    <w:rsid w:val="00BE5E8C"/>
    <w:rsid w:val="00BE5FD0"/>
    <w:rsid w:val="00BE6A65"/>
    <w:rsid w:val="00BE6CE7"/>
    <w:rsid w:val="00BE726B"/>
    <w:rsid w:val="00BE7AF5"/>
    <w:rsid w:val="00BF00E5"/>
    <w:rsid w:val="00BF09DC"/>
    <w:rsid w:val="00BF0E17"/>
    <w:rsid w:val="00BF19E3"/>
    <w:rsid w:val="00BF26FF"/>
    <w:rsid w:val="00BF369C"/>
    <w:rsid w:val="00BF52CC"/>
    <w:rsid w:val="00BF5D5E"/>
    <w:rsid w:val="00BF5F46"/>
    <w:rsid w:val="00BF60B0"/>
    <w:rsid w:val="00BF7067"/>
    <w:rsid w:val="00BF753A"/>
    <w:rsid w:val="00BF7EF9"/>
    <w:rsid w:val="00BF7F1E"/>
    <w:rsid w:val="00C002B9"/>
    <w:rsid w:val="00C00DC7"/>
    <w:rsid w:val="00C017EB"/>
    <w:rsid w:val="00C01CAA"/>
    <w:rsid w:val="00C022F9"/>
    <w:rsid w:val="00C044C3"/>
    <w:rsid w:val="00C04752"/>
    <w:rsid w:val="00C051FC"/>
    <w:rsid w:val="00C054B1"/>
    <w:rsid w:val="00C05954"/>
    <w:rsid w:val="00C10467"/>
    <w:rsid w:val="00C11B41"/>
    <w:rsid w:val="00C11FBC"/>
    <w:rsid w:val="00C1212E"/>
    <w:rsid w:val="00C126BE"/>
    <w:rsid w:val="00C12D97"/>
    <w:rsid w:val="00C13061"/>
    <w:rsid w:val="00C132CA"/>
    <w:rsid w:val="00C13390"/>
    <w:rsid w:val="00C138BB"/>
    <w:rsid w:val="00C13C00"/>
    <w:rsid w:val="00C13C2F"/>
    <w:rsid w:val="00C14DCC"/>
    <w:rsid w:val="00C150B9"/>
    <w:rsid w:val="00C165BB"/>
    <w:rsid w:val="00C1734A"/>
    <w:rsid w:val="00C17C8E"/>
    <w:rsid w:val="00C2036A"/>
    <w:rsid w:val="00C21766"/>
    <w:rsid w:val="00C219E3"/>
    <w:rsid w:val="00C2224B"/>
    <w:rsid w:val="00C22BD6"/>
    <w:rsid w:val="00C2362A"/>
    <w:rsid w:val="00C23761"/>
    <w:rsid w:val="00C23AB1"/>
    <w:rsid w:val="00C2479A"/>
    <w:rsid w:val="00C251BA"/>
    <w:rsid w:val="00C258A5"/>
    <w:rsid w:val="00C26919"/>
    <w:rsid w:val="00C27114"/>
    <w:rsid w:val="00C278A4"/>
    <w:rsid w:val="00C279BA"/>
    <w:rsid w:val="00C30113"/>
    <w:rsid w:val="00C3039B"/>
    <w:rsid w:val="00C3067D"/>
    <w:rsid w:val="00C309E6"/>
    <w:rsid w:val="00C30D48"/>
    <w:rsid w:val="00C3114E"/>
    <w:rsid w:val="00C32740"/>
    <w:rsid w:val="00C32B43"/>
    <w:rsid w:val="00C3323F"/>
    <w:rsid w:val="00C3423D"/>
    <w:rsid w:val="00C34252"/>
    <w:rsid w:val="00C34E28"/>
    <w:rsid w:val="00C34FAA"/>
    <w:rsid w:val="00C350FB"/>
    <w:rsid w:val="00C3563D"/>
    <w:rsid w:val="00C35676"/>
    <w:rsid w:val="00C35790"/>
    <w:rsid w:val="00C35C57"/>
    <w:rsid w:val="00C36905"/>
    <w:rsid w:val="00C37D1A"/>
    <w:rsid w:val="00C41A66"/>
    <w:rsid w:val="00C436E9"/>
    <w:rsid w:val="00C43703"/>
    <w:rsid w:val="00C43801"/>
    <w:rsid w:val="00C43998"/>
    <w:rsid w:val="00C43BB7"/>
    <w:rsid w:val="00C4470F"/>
    <w:rsid w:val="00C45B03"/>
    <w:rsid w:val="00C45E19"/>
    <w:rsid w:val="00C4638C"/>
    <w:rsid w:val="00C46F33"/>
    <w:rsid w:val="00C47021"/>
    <w:rsid w:val="00C47766"/>
    <w:rsid w:val="00C5071E"/>
    <w:rsid w:val="00C5082D"/>
    <w:rsid w:val="00C5112A"/>
    <w:rsid w:val="00C514D2"/>
    <w:rsid w:val="00C51920"/>
    <w:rsid w:val="00C5238B"/>
    <w:rsid w:val="00C52D72"/>
    <w:rsid w:val="00C53752"/>
    <w:rsid w:val="00C53E37"/>
    <w:rsid w:val="00C547C8"/>
    <w:rsid w:val="00C54C41"/>
    <w:rsid w:val="00C554F3"/>
    <w:rsid w:val="00C5665F"/>
    <w:rsid w:val="00C56717"/>
    <w:rsid w:val="00C56890"/>
    <w:rsid w:val="00C56A14"/>
    <w:rsid w:val="00C56FB0"/>
    <w:rsid w:val="00C57294"/>
    <w:rsid w:val="00C575CB"/>
    <w:rsid w:val="00C61235"/>
    <w:rsid w:val="00C613F4"/>
    <w:rsid w:val="00C614F8"/>
    <w:rsid w:val="00C622AA"/>
    <w:rsid w:val="00C62D21"/>
    <w:rsid w:val="00C62EF2"/>
    <w:rsid w:val="00C6387A"/>
    <w:rsid w:val="00C63EC6"/>
    <w:rsid w:val="00C6457F"/>
    <w:rsid w:val="00C6488C"/>
    <w:rsid w:val="00C64AED"/>
    <w:rsid w:val="00C650A3"/>
    <w:rsid w:val="00C65C4E"/>
    <w:rsid w:val="00C65F44"/>
    <w:rsid w:val="00C66BF8"/>
    <w:rsid w:val="00C6777E"/>
    <w:rsid w:val="00C70046"/>
    <w:rsid w:val="00C7195E"/>
    <w:rsid w:val="00C719C0"/>
    <w:rsid w:val="00C72054"/>
    <w:rsid w:val="00C72B9D"/>
    <w:rsid w:val="00C72D45"/>
    <w:rsid w:val="00C735C2"/>
    <w:rsid w:val="00C739D0"/>
    <w:rsid w:val="00C73DD4"/>
    <w:rsid w:val="00C74E7D"/>
    <w:rsid w:val="00C74EFA"/>
    <w:rsid w:val="00C754CF"/>
    <w:rsid w:val="00C756C5"/>
    <w:rsid w:val="00C7633B"/>
    <w:rsid w:val="00C765B7"/>
    <w:rsid w:val="00C77379"/>
    <w:rsid w:val="00C77A4C"/>
    <w:rsid w:val="00C77EEC"/>
    <w:rsid w:val="00C807A8"/>
    <w:rsid w:val="00C80FC6"/>
    <w:rsid w:val="00C8104B"/>
    <w:rsid w:val="00C81FBE"/>
    <w:rsid w:val="00C825BF"/>
    <w:rsid w:val="00C82655"/>
    <w:rsid w:val="00C82F19"/>
    <w:rsid w:val="00C841B9"/>
    <w:rsid w:val="00C845FC"/>
    <w:rsid w:val="00C84786"/>
    <w:rsid w:val="00C85B4B"/>
    <w:rsid w:val="00C85E17"/>
    <w:rsid w:val="00C86622"/>
    <w:rsid w:val="00C86FB8"/>
    <w:rsid w:val="00C90022"/>
    <w:rsid w:val="00C904FC"/>
    <w:rsid w:val="00C9101A"/>
    <w:rsid w:val="00C916CA"/>
    <w:rsid w:val="00C91B59"/>
    <w:rsid w:val="00C91ED8"/>
    <w:rsid w:val="00C91F26"/>
    <w:rsid w:val="00C92389"/>
    <w:rsid w:val="00C94FFC"/>
    <w:rsid w:val="00C9613D"/>
    <w:rsid w:val="00C96C71"/>
    <w:rsid w:val="00C97AD1"/>
    <w:rsid w:val="00CA15F1"/>
    <w:rsid w:val="00CA18F7"/>
    <w:rsid w:val="00CA1DAD"/>
    <w:rsid w:val="00CA2820"/>
    <w:rsid w:val="00CA3393"/>
    <w:rsid w:val="00CA39B5"/>
    <w:rsid w:val="00CA424A"/>
    <w:rsid w:val="00CA4CEE"/>
    <w:rsid w:val="00CA4D4D"/>
    <w:rsid w:val="00CA5200"/>
    <w:rsid w:val="00CA56ED"/>
    <w:rsid w:val="00CA5A73"/>
    <w:rsid w:val="00CA5BBA"/>
    <w:rsid w:val="00CA657A"/>
    <w:rsid w:val="00CA6706"/>
    <w:rsid w:val="00CA7124"/>
    <w:rsid w:val="00CA72B1"/>
    <w:rsid w:val="00CA7472"/>
    <w:rsid w:val="00CA7554"/>
    <w:rsid w:val="00CA763D"/>
    <w:rsid w:val="00CA7CF7"/>
    <w:rsid w:val="00CB0008"/>
    <w:rsid w:val="00CB05CE"/>
    <w:rsid w:val="00CB0B3A"/>
    <w:rsid w:val="00CB232B"/>
    <w:rsid w:val="00CB2A58"/>
    <w:rsid w:val="00CB2B43"/>
    <w:rsid w:val="00CB3D52"/>
    <w:rsid w:val="00CB41E8"/>
    <w:rsid w:val="00CB4792"/>
    <w:rsid w:val="00CB5B4F"/>
    <w:rsid w:val="00CB6012"/>
    <w:rsid w:val="00CB63ED"/>
    <w:rsid w:val="00CB65C4"/>
    <w:rsid w:val="00CB6708"/>
    <w:rsid w:val="00CB6AA4"/>
    <w:rsid w:val="00CB6C67"/>
    <w:rsid w:val="00CB6D48"/>
    <w:rsid w:val="00CB77F6"/>
    <w:rsid w:val="00CB7FC8"/>
    <w:rsid w:val="00CC0301"/>
    <w:rsid w:val="00CC0687"/>
    <w:rsid w:val="00CC096A"/>
    <w:rsid w:val="00CC1012"/>
    <w:rsid w:val="00CC1500"/>
    <w:rsid w:val="00CC2A37"/>
    <w:rsid w:val="00CC3AAA"/>
    <w:rsid w:val="00CC3C0B"/>
    <w:rsid w:val="00CC3E7E"/>
    <w:rsid w:val="00CC3F11"/>
    <w:rsid w:val="00CC4908"/>
    <w:rsid w:val="00CC5001"/>
    <w:rsid w:val="00CC517B"/>
    <w:rsid w:val="00CC61FE"/>
    <w:rsid w:val="00CC694B"/>
    <w:rsid w:val="00CC6A56"/>
    <w:rsid w:val="00CC6C6B"/>
    <w:rsid w:val="00CC72EF"/>
    <w:rsid w:val="00CC75D4"/>
    <w:rsid w:val="00CD06B6"/>
    <w:rsid w:val="00CD0751"/>
    <w:rsid w:val="00CD08D2"/>
    <w:rsid w:val="00CD0DFD"/>
    <w:rsid w:val="00CD0FD0"/>
    <w:rsid w:val="00CD1AB9"/>
    <w:rsid w:val="00CD1AE9"/>
    <w:rsid w:val="00CD2484"/>
    <w:rsid w:val="00CD27C8"/>
    <w:rsid w:val="00CD2B31"/>
    <w:rsid w:val="00CD2F11"/>
    <w:rsid w:val="00CD436C"/>
    <w:rsid w:val="00CD446C"/>
    <w:rsid w:val="00CD52CF"/>
    <w:rsid w:val="00CD5F54"/>
    <w:rsid w:val="00CD60C8"/>
    <w:rsid w:val="00CD664E"/>
    <w:rsid w:val="00CD6E03"/>
    <w:rsid w:val="00CD722F"/>
    <w:rsid w:val="00CD724C"/>
    <w:rsid w:val="00CD7295"/>
    <w:rsid w:val="00CD7466"/>
    <w:rsid w:val="00CE00DD"/>
    <w:rsid w:val="00CE029D"/>
    <w:rsid w:val="00CE15F2"/>
    <w:rsid w:val="00CE195D"/>
    <w:rsid w:val="00CE22ED"/>
    <w:rsid w:val="00CE2C96"/>
    <w:rsid w:val="00CE42C9"/>
    <w:rsid w:val="00CE436F"/>
    <w:rsid w:val="00CE58C5"/>
    <w:rsid w:val="00CE65F7"/>
    <w:rsid w:val="00CE6855"/>
    <w:rsid w:val="00CE6932"/>
    <w:rsid w:val="00CE6A31"/>
    <w:rsid w:val="00CE6FA6"/>
    <w:rsid w:val="00CE749D"/>
    <w:rsid w:val="00CF07B2"/>
    <w:rsid w:val="00CF085C"/>
    <w:rsid w:val="00CF1F8D"/>
    <w:rsid w:val="00CF2010"/>
    <w:rsid w:val="00CF2EB3"/>
    <w:rsid w:val="00CF3158"/>
    <w:rsid w:val="00CF37A0"/>
    <w:rsid w:val="00CF3982"/>
    <w:rsid w:val="00CF3D73"/>
    <w:rsid w:val="00CF43AC"/>
    <w:rsid w:val="00CF4487"/>
    <w:rsid w:val="00CF53BD"/>
    <w:rsid w:val="00CF6EDD"/>
    <w:rsid w:val="00CF78DA"/>
    <w:rsid w:val="00CF7CCA"/>
    <w:rsid w:val="00CF7CCE"/>
    <w:rsid w:val="00D00697"/>
    <w:rsid w:val="00D00720"/>
    <w:rsid w:val="00D01659"/>
    <w:rsid w:val="00D0242E"/>
    <w:rsid w:val="00D02672"/>
    <w:rsid w:val="00D04477"/>
    <w:rsid w:val="00D045D4"/>
    <w:rsid w:val="00D05134"/>
    <w:rsid w:val="00D05205"/>
    <w:rsid w:val="00D05522"/>
    <w:rsid w:val="00D055E9"/>
    <w:rsid w:val="00D068AD"/>
    <w:rsid w:val="00D06A45"/>
    <w:rsid w:val="00D06C2E"/>
    <w:rsid w:val="00D10A28"/>
    <w:rsid w:val="00D10AE7"/>
    <w:rsid w:val="00D10C16"/>
    <w:rsid w:val="00D11DE2"/>
    <w:rsid w:val="00D1248E"/>
    <w:rsid w:val="00D129BE"/>
    <w:rsid w:val="00D13486"/>
    <w:rsid w:val="00D146AE"/>
    <w:rsid w:val="00D156CD"/>
    <w:rsid w:val="00D15E77"/>
    <w:rsid w:val="00D16649"/>
    <w:rsid w:val="00D166AC"/>
    <w:rsid w:val="00D1739C"/>
    <w:rsid w:val="00D1741E"/>
    <w:rsid w:val="00D17847"/>
    <w:rsid w:val="00D179B0"/>
    <w:rsid w:val="00D20D85"/>
    <w:rsid w:val="00D21416"/>
    <w:rsid w:val="00D21667"/>
    <w:rsid w:val="00D21D53"/>
    <w:rsid w:val="00D23BB5"/>
    <w:rsid w:val="00D23BB8"/>
    <w:rsid w:val="00D23C6B"/>
    <w:rsid w:val="00D24F19"/>
    <w:rsid w:val="00D2675E"/>
    <w:rsid w:val="00D26BDA"/>
    <w:rsid w:val="00D26F94"/>
    <w:rsid w:val="00D271AC"/>
    <w:rsid w:val="00D27BF9"/>
    <w:rsid w:val="00D27E03"/>
    <w:rsid w:val="00D30759"/>
    <w:rsid w:val="00D3140E"/>
    <w:rsid w:val="00D322E5"/>
    <w:rsid w:val="00D327E0"/>
    <w:rsid w:val="00D32EA9"/>
    <w:rsid w:val="00D337E9"/>
    <w:rsid w:val="00D34073"/>
    <w:rsid w:val="00D34D80"/>
    <w:rsid w:val="00D3529B"/>
    <w:rsid w:val="00D3649F"/>
    <w:rsid w:val="00D3683E"/>
    <w:rsid w:val="00D36C4A"/>
    <w:rsid w:val="00D36CD3"/>
    <w:rsid w:val="00D36DC3"/>
    <w:rsid w:val="00D36F6E"/>
    <w:rsid w:val="00D378D4"/>
    <w:rsid w:val="00D40779"/>
    <w:rsid w:val="00D41075"/>
    <w:rsid w:val="00D41305"/>
    <w:rsid w:val="00D414DF"/>
    <w:rsid w:val="00D41B43"/>
    <w:rsid w:val="00D436D8"/>
    <w:rsid w:val="00D43C75"/>
    <w:rsid w:val="00D447D4"/>
    <w:rsid w:val="00D447F5"/>
    <w:rsid w:val="00D44FB5"/>
    <w:rsid w:val="00D45243"/>
    <w:rsid w:val="00D45977"/>
    <w:rsid w:val="00D45EFD"/>
    <w:rsid w:val="00D467C8"/>
    <w:rsid w:val="00D46A86"/>
    <w:rsid w:val="00D46BF0"/>
    <w:rsid w:val="00D476DA"/>
    <w:rsid w:val="00D5075B"/>
    <w:rsid w:val="00D51371"/>
    <w:rsid w:val="00D51889"/>
    <w:rsid w:val="00D52817"/>
    <w:rsid w:val="00D52F1C"/>
    <w:rsid w:val="00D53CE4"/>
    <w:rsid w:val="00D540D3"/>
    <w:rsid w:val="00D541A0"/>
    <w:rsid w:val="00D545CA"/>
    <w:rsid w:val="00D54964"/>
    <w:rsid w:val="00D5565D"/>
    <w:rsid w:val="00D55759"/>
    <w:rsid w:val="00D55886"/>
    <w:rsid w:val="00D559D2"/>
    <w:rsid w:val="00D56721"/>
    <w:rsid w:val="00D56BD2"/>
    <w:rsid w:val="00D60533"/>
    <w:rsid w:val="00D60840"/>
    <w:rsid w:val="00D60D7F"/>
    <w:rsid w:val="00D61382"/>
    <w:rsid w:val="00D62106"/>
    <w:rsid w:val="00D622A6"/>
    <w:rsid w:val="00D626A0"/>
    <w:rsid w:val="00D628A7"/>
    <w:rsid w:val="00D63407"/>
    <w:rsid w:val="00D635B0"/>
    <w:rsid w:val="00D63E52"/>
    <w:rsid w:val="00D6497E"/>
    <w:rsid w:val="00D6508D"/>
    <w:rsid w:val="00D65473"/>
    <w:rsid w:val="00D655F0"/>
    <w:rsid w:val="00D65FB3"/>
    <w:rsid w:val="00D665E1"/>
    <w:rsid w:val="00D6698B"/>
    <w:rsid w:val="00D67B92"/>
    <w:rsid w:val="00D70540"/>
    <w:rsid w:val="00D72A2E"/>
    <w:rsid w:val="00D730BE"/>
    <w:rsid w:val="00D73902"/>
    <w:rsid w:val="00D73A1E"/>
    <w:rsid w:val="00D73E65"/>
    <w:rsid w:val="00D74087"/>
    <w:rsid w:val="00D76278"/>
    <w:rsid w:val="00D76332"/>
    <w:rsid w:val="00D7672B"/>
    <w:rsid w:val="00D76822"/>
    <w:rsid w:val="00D774D8"/>
    <w:rsid w:val="00D800D7"/>
    <w:rsid w:val="00D80399"/>
    <w:rsid w:val="00D8065F"/>
    <w:rsid w:val="00D80761"/>
    <w:rsid w:val="00D80950"/>
    <w:rsid w:val="00D80D51"/>
    <w:rsid w:val="00D810AB"/>
    <w:rsid w:val="00D819E7"/>
    <w:rsid w:val="00D81EDD"/>
    <w:rsid w:val="00D82048"/>
    <w:rsid w:val="00D8299B"/>
    <w:rsid w:val="00D82ACF"/>
    <w:rsid w:val="00D834F9"/>
    <w:rsid w:val="00D83576"/>
    <w:rsid w:val="00D83891"/>
    <w:rsid w:val="00D83BD3"/>
    <w:rsid w:val="00D85ACF"/>
    <w:rsid w:val="00D86DB2"/>
    <w:rsid w:val="00D87CAC"/>
    <w:rsid w:val="00D90CEC"/>
    <w:rsid w:val="00D910B3"/>
    <w:rsid w:val="00D91572"/>
    <w:rsid w:val="00D91A33"/>
    <w:rsid w:val="00D91AD8"/>
    <w:rsid w:val="00D91CA9"/>
    <w:rsid w:val="00D91DB4"/>
    <w:rsid w:val="00D9209A"/>
    <w:rsid w:val="00D92BA0"/>
    <w:rsid w:val="00D93B3C"/>
    <w:rsid w:val="00D93B5C"/>
    <w:rsid w:val="00D94136"/>
    <w:rsid w:val="00D9473D"/>
    <w:rsid w:val="00D95513"/>
    <w:rsid w:val="00D95732"/>
    <w:rsid w:val="00D969AD"/>
    <w:rsid w:val="00D977AB"/>
    <w:rsid w:val="00D97B51"/>
    <w:rsid w:val="00D97CA3"/>
    <w:rsid w:val="00DA051C"/>
    <w:rsid w:val="00DA0D70"/>
    <w:rsid w:val="00DA12CA"/>
    <w:rsid w:val="00DA192B"/>
    <w:rsid w:val="00DA1CDD"/>
    <w:rsid w:val="00DA252F"/>
    <w:rsid w:val="00DA276A"/>
    <w:rsid w:val="00DA294A"/>
    <w:rsid w:val="00DA2E37"/>
    <w:rsid w:val="00DA35AF"/>
    <w:rsid w:val="00DA3630"/>
    <w:rsid w:val="00DA371C"/>
    <w:rsid w:val="00DA3C19"/>
    <w:rsid w:val="00DA3D56"/>
    <w:rsid w:val="00DA47E1"/>
    <w:rsid w:val="00DA4B67"/>
    <w:rsid w:val="00DA56DA"/>
    <w:rsid w:val="00DA5DE1"/>
    <w:rsid w:val="00DA5E0B"/>
    <w:rsid w:val="00DA6385"/>
    <w:rsid w:val="00DA6CAC"/>
    <w:rsid w:val="00DA785C"/>
    <w:rsid w:val="00DA79E0"/>
    <w:rsid w:val="00DB068E"/>
    <w:rsid w:val="00DB0C70"/>
    <w:rsid w:val="00DB0D14"/>
    <w:rsid w:val="00DB1278"/>
    <w:rsid w:val="00DB2110"/>
    <w:rsid w:val="00DB3685"/>
    <w:rsid w:val="00DB36D5"/>
    <w:rsid w:val="00DB3994"/>
    <w:rsid w:val="00DB39C3"/>
    <w:rsid w:val="00DB48B4"/>
    <w:rsid w:val="00DB4975"/>
    <w:rsid w:val="00DB502C"/>
    <w:rsid w:val="00DB58F0"/>
    <w:rsid w:val="00DB7BFD"/>
    <w:rsid w:val="00DC01AB"/>
    <w:rsid w:val="00DC0BDB"/>
    <w:rsid w:val="00DC1F01"/>
    <w:rsid w:val="00DC2835"/>
    <w:rsid w:val="00DC2A1F"/>
    <w:rsid w:val="00DC37D8"/>
    <w:rsid w:val="00DC4207"/>
    <w:rsid w:val="00DC4259"/>
    <w:rsid w:val="00DC4C44"/>
    <w:rsid w:val="00DC5B5D"/>
    <w:rsid w:val="00DC693F"/>
    <w:rsid w:val="00DC73EE"/>
    <w:rsid w:val="00DD02BD"/>
    <w:rsid w:val="00DD129A"/>
    <w:rsid w:val="00DD13C7"/>
    <w:rsid w:val="00DD1535"/>
    <w:rsid w:val="00DD1713"/>
    <w:rsid w:val="00DD18A1"/>
    <w:rsid w:val="00DD26F9"/>
    <w:rsid w:val="00DD2C73"/>
    <w:rsid w:val="00DD328D"/>
    <w:rsid w:val="00DD3C63"/>
    <w:rsid w:val="00DD42D4"/>
    <w:rsid w:val="00DD4ECA"/>
    <w:rsid w:val="00DD55D6"/>
    <w:rsid w:val="00DD5A22"/>
    <w:rsid w:val="00DD5F12"/>
    <w:rsid w:val="00DD6D49"/>
    <w:rsid w:val="00DD75C5"/>
    <w:rsid w:val="00DD77A3"/>
    <w:rsid w:val="00DD782D"/>
    <w:rsid w:val="00DD7FE8"/>
    <w:rsid w:val="00DE0AB0"/>
    <w:rsid w:val="00DE141A"/>
    <w:rsid w:val="00DE20D6"/>
    <w:rsid w:val="00DE325B"/>
    <w:rsid w:val="00DE381D"/>
    <w:rsid w:val="00DE3E5F"/>
    <w:rsid w:val="00DE46FF"/>
    <w:rsid w:val="00DE4C10"/>
    <w:rsid w:val="00DE517C"/>
    <w:rsid w:val="00DE52DB"/>
    <w:rsid w:val="00DE5470"/>
    <w:rsid w:val="00DE5677"/>
    <w:rsid w:val="00DE605C"/>
    <w:rsid w:val="00DE6448"/>
    <w:rsid w:val="00DE6BF3"/>
    <w:rsid w:val="00DE6F09"/>
    <w:rsid w:val="00DE7B9C"/>
    <w:rsid w:val="00DF09FC"/>
    <w:rsid w:val="00DF3641"/>
    <w:rsid w:val="00DF40A0"/>
    <w:rsid w:val="00DF524F"/>
    <w:rsid w:val="00DF5A24"/>
    <w:rsid w:val="00DF6DA7"/>
    <w:rsid w:val="00E004A6"/>
    <w:rsid w:val="00E02367"/>
    <w:rsid w:val="00E02468"/>
    <w:rsid w:val="00E02737"/>
    <w:rsid w:val="00E028E5"/>
    <w:rsid w:val="00E03765"/>
    <w:rsid w:val="00E0497A"/>
    <w:rsid w:val="00E04B93"/>
    <w:rsid w:val="00E04E16"/>
    <w:rsid w:val="00E0503F"/>
    <w:rsid w:val="00E06557"/>
    <w:rsid w:val="00E0718B"/>
    <w:rsid w:val="00E0761A"/>
    <w:rsid w:val="00E101FE"/>
    <w:rsid w:val="00E10272"/>
    <w:rsid w:val="00E11E93"/>
    <w:rsid w:val="00E12B66"/>
    <w:rsid w:val="00E13612"/>
    <w:rsid w:val="00E138C0"/>
    <w:rsid w:val="00E13FA5"/>
    <w:rsid w:val="00E14318"/>
    <w:rsid w:val="00E148D6"/>
    <w:rsid w:val="00E14B64"/>
    <w:rsid w:val="00E15867"/>
    <w:rsid w:val="00E158E3"/>
    <w:rsid w:val="00E1695D"/>
    <w:rsid w:val="00E17975"/>
    <w:rsid w:val="00E17BA6"/>
    <w:rsid w:val="00E207D9"/>
    <w:rsid w:val="00E20BB4"/>
    <w:rsid w:val="00E21190"/>
    <w:rsid w:val="00E2182B"/>
    <w:rsid w:val="00E22292"/>
    <w:rsid w:val="00E2245F"/>
    <w:rsid w:val="00E22963"/>
    <w:rsid w:val="00E22A86"/>
    <w:rsid w:val="00E22DE5"/>
    <w:rsid w:val="00E23E39"/>
    <w:rsid w:val="00E23E40"/>
    <w:rsid w:val="00E241B2"/>
    <w:rsid w:val="00E24921"/>
    <w:rsid w:val="00E251E7"/>
    <w:rsid w:val="00E255B5"/>
    <w:rsid w:val="00E25771"/>
    <w:rsid w:val="00E25EF1"/>
    <w:rsid w:val="00E26713"/>
    <w:rsid w:val="00E2691D"/>
    <w:rsid w:val="00E26A85"/>
    <w:rsid w:val="00E26B08"/>
    <w:rsid w:val="00E27411"/>
    <w:rsid w:val="00E305C0"/>
    <w:rsid w:val="00E31057"/>
    <w:rsid w:val="00E310D0"/>
    <w:rsid w:val="00E3114D"/>
    <w:rsid w:val="00E3267B"/>
    <w:rsid w:val="00E32B14"/>
    <w:rsid w:val="00E3305A"/>
    <w:rsid w:val="00E33222"/>
    <w:rsid w:val="00E348D9"/>
    <w:rsid w:val="00E34962"/>
    <w:rsid w:val="00E351D2"/>
    <w:rsid w:val="00E3536B"/>
    <w:rsid w:val="00E36FB5"/>
    <w:rsid w:val="00E370C9"/>
    <w:rsid w:val="00E3714F"/>
    <w:rsid w:val="00E37F59"/>
    <w:rsid w:val="00E41C08"/>
    <w:rsid w:val="00E41FBA"/>
    <w:rsid w:val="00E42A6C"/>
    <w:rsid w:val="00E42ABB"/>
    <w:rsid w:val="00E4339A"/>
    <w:rsid w:val="00E4347F"/>
    <w:rsid w:val="00E43814"/>
    <w:rsid w:val="00E443AA"/>
    <w:rsid w:val="00E45246"/>
    <w:rsid w:val="00E45285"/>
    <w:rsid w:val="00E45B60"/>
    <w:rsid w:val="00E4604E"/>
    <w:rsid w:val="00E46C0D"/>
    <w:rsid w:val="00E472B6"/>
    <w:rsid w:val="00E47365"/>
    <w:rsid w:val="00E50F63"/>
    <w:rsid w:val="00E5101D"/>
    <w:rsid w:val="00E513D4"/>
    <w:rsid w:val="00E51ED9"/>
    <w:rsid w:val="00E52D5F"/>
    <w:rsid w:val="00E52DBC"/>
    <w:rsid w:val="00E5318D"/>
    <w:rsid w:val="00E53615"/>
    <w:rsid w:val="00E5396A"/>
    <w:rsid w:val="00E55414"/>
    <w:rsid w:val="00E5670D"/>
    <w:rsid w:val="00E56F7E"/>
    <w:rsid w:val="00E57B0F"/>
    <w:rsid w:val="00E60186"/>
    <w:rsid w:val="00E6152C"/>
    <w:rsid w:val="00E61F01"/>
    <w:rsid w:val="00E62731"/>
    <w:rsid w:val="00E6289D"/>
    <w:rsid w:val="00E634AA"/>
    <w:rsid w:val="00E6387B"/>
    <w:rsid w:val="00E63BF4"/>
    <w:rsid w:val="00E645DD"/>
    <w:rsid w:val="00E646A8"/>
    <w:rsid w:val="00E64724"/>
    <w:rsid w:val="00E647D8"/>
    <w:rsid w:val="00E650B6"/>
    <w:rsid w:val="00E66017"/>
    <w:rsid w:val="00E66D89"/>
    <w:rsid w:val="00E6740E"/>
    <w:rsid w:val="00E67AEA"/>
    <w:rsid w:val="00E67CFC"/>
    <w:rsid w:val="00E70630"/>
    <w:rsid w:val="00E708C2"/>
    <w:rsid w:val="00E709F3"/>
    <w:rsid w:val="00E71989"/>
    <w:rsid w:val="00E721B9"/>
    <w:rsid w:val="00E72662"/>
    <w:rsid w:val="00E728FD"/>
    <w:rsid w:val="00E73292"/>
    <w:rsid w:val="00E739A0"/>
    <w:rsid w:val="00E74556"/>
    <w:rsid w:val="00E7501D"/>
    <w:rsid w:val="00E75432"/>
    <w:rsid w:val="00E75C3E"/>
    <w:rsid w:val="00E75E16"/>
    <w:rsid w:val="00E76764"/>
    <w:rsid w:val="00E76BBD"/>
    <w:rsid w:val="00E77BB7"/>
    <w:rsid w:val="00E80E9F"/>
    <w:rsid w:val="00E80ED8"/>
    <w:rsid w:val="00E822FD"/>
    <w:rsid w:val="00E82D81"/>
    <w:rsid w:val="00E83115"/>
    <w:rsid w:val="00E8381C"/>
    <w:rsid w:val="00E84F71"/>
    <w:rsid w:val="00E867D7"/>
    <w:rsid w:val="00E874FE"/>
    <w:rsid w:val="00E917CF"/>
    <w:rsid w:val="00E91F86"/>
    <w:rsid w:val="00E920A5"/>
    <w:rsid w:val="00E9291F"/>
    <w:rsid w:val="00E92F47"/>
    <w:rsid w:val="00E932A6"/>
    <w:rsid w:val="00E93FA3"/>
    <w:rsid w:val="00E94032"/>
    <w:rsid w:val="00E945C3"/>
    <w:rsid w:val="00E94FA8"/>
    <w:rsid w:val="00E95304"/>
    <w:rsid w:val="00E959D9"/>
    <w:rsid w:val="00E95D45"/>
    <w:rsid w:val="00E960A6"/>
    <w:rsid w:val="00E961DC"/>
    <w:rsid w:val="00E9632F"/>
    <w:rsid w:val="00E96937"/>
    <w:rsid w:val="00E96B61"/>
    <w:rsid w:val="00E96D02"/>
    <w:rsid w:val="00E976BD"/>
    <w:rsid w:val="00E97A10"/>
    <w:rsid w:val="00EA08C9"/>
    <w:rsid w:val="00EA1561"/>
    <w:rsid w:val="00EA23F0"/>
    <w:rsid w:val="00EA2734"/>
    <w:rsid w:val="00EA2D38"/>
    <w:rsid w:val="00EA3064"/>
    <w:rsid w:val="00EA3374"/>
    <w:rsid w:val="00EA3400"/>
    <w:rsid w:val="00EA4C43"/>
    <w:rsid w:val="00EA557A"/>
    <w:rsid w:val="00EA5693"/>
    <w:rsid w:val="00EA606D"/>
    <w:rsid w:val="00EA6C9E"/>
    <w:rsid w:val="00EA7DE5"/>
    <w:rsid w:val="00EA7FCB"/>
    <w:rsid w:val="00EB131E"/>
    <w:rsid w:val="00EB167F"/>
    <w:rsid w:val="00EB17BF"/>
    <w:rsid w:val="00EB2412"/>
    <w:rsid w:val="00EB2A6E"/>
    <w:rsid w:val="00EB3184"/>
    <w:rsid w:val="00EB3B7B"/>
    <w:rsid w:val="00EB48C3"/>
    <w:rsid w:val="00EB50AD"/>
    <w:rsid w:val="00EB552E"/>
    <w:rsid w:val="00EB59F5"/>
    <w:rsid w:val="00EB61A7"/>
    <w:rsid w:val="00EB65F8"/>
    <w:rsid w:val="00EB6680"/>
    <w:rsid w:val="00EB677A"/>
    <w:rsid w:val="00EB6831"/>
    <w:rsid w:val="00EB6B1E"/>
    <w:rsid w:val="00EC03BD"/>
    <w:rsid w:val="00EC137F"/>
    <w:rsid w:val="00EC19EA"/>
    <w:rsid w:val="00EC1BB5"/>
    <w:rsid w:val="00EC1CB7"/>
    <w:rsid w:val="00EC306B"/>
    <w:rsid w:val="00EC34B5"/>
    <w:rsid w:val="00EC37E9"/>
    <w:rsid w:val="00EC3914"/>
    <w:rsid w:val="00EC3973"/>
    <w:rsid w:val="00EC40F4"/>
    <w:rsid w:val="00EC4281"/>
    <w:rsid w:val="00EC437C"/>
    <w:rsid w:val="00EC4F48"/>
    <w:rsid w:val="00EC54F5"/>
    <w:rsid w:val="00EC5AE9"/>
    <w:rsid w:val="00EC723D"/>
    <w:rsid w:val="00EC7522"/>
    <w:rsid w:val="00EC75A3"/>
    <w:rsid w:val="00EC76A9"/>
    <w:rsid w:val="00EC7E1D"/>
    <w:rsid w:val="00ED0475"/>
    <w:rsid w:val="00ED0F11"/>
    <w:rsid w:val="00ED165E"/>
    <w:rsid w:val="00ED1E92"/>
    <w:rsid w:val="00ED33C3"/>
    <w:rsid w:val="00ED3976"/>
    <w:rsid w:val="00ED4637"/>
    <w:rsid w:val="00ED4D08"/>
    <w:rsid w:val="00ED5C76"/>
    <w:rsid w:val="00ED5E42"/>
    <w:rsid w:val="00ED5FC2"/>
    <w:rsid w:val="00ED65DA"/>
    <w:rsid w:val="00EE02C4"/>
    <w:rsid w:val="00EE0327"/>
    <w:rsid w:val="00EE0CDC"/>
    <w:rsid w:val="00EE164A"/>
    <w:rsid w:val="00EE1879"/>
    <w:rsid w:val="00EE19B9"/>
    <w:rsid w:val="00EE27A1"/>
    <w:rsid w:val="00EE2D6F"/>
    <w:rsid w:val="00EE3C57"/>
    <w:rsid w:val="00EE4622"/>
    <w:rsid w:val="00EE4CC8"/>
    <w:rsid w:val="00EE50CE"/>
    <w:rsid w:val="00EE6028"/>
    <w:rsid w:val="00EE606C"/>
    <w:rsid w:val="00EE6C2C"/>
    <w:rsid w:val="00EE7224"/>
    <w:rsid w:val="00EE7D21"/>
    <w:rsid w:val="00EF014A"/>
    <w:rsid w:val="00EF033E"/>
    <w:rsid w:val="00EF0C7E"/>
    <w:rsid w:val="00EF227C"/>
    <w:rsid w:val="00EF23B6"/>
    <w:rsid w:val="00EF2F09"/>
    <w:rsid w:val="00EF2FB8"/>
    <w:rsid w:val="00EF40F0"/>
    <w:rsid w:val="00EF444C"/>
    <w:rsid w:val="00EF5160"/>
    <w:rsid w:val="00EF52BB"/>
    <w:rsid w:val="00EF5579"/>
    <w:rsid w:val="00EF5F31"/>
    <w:rsid w:val="00EF69E9"/>
    <w:rsid w:val="00F00045"/>
    <w:rsid w:val="00F01452"/>
    <w:rsid w:val="00F01723"/>
    <w:rsid w:val="00F01A58"/>
    <w:rsid w:val="00F0234C"/>
    <w:rsid w:val="00F03431"/>
    <w:rsid w:val="00F03F64"/>
    <w:rsid w:val="00F0490A"/>
    <w:rsid w:val="00F04BD0"/>
    <w:rsid w:val="00F04E9E"/>
    <w:rsid w:val="00F06B6C"/>
    <w:rsid w:val="00F0762F"/>
    <w:rsid w:val="00F07A53"/>
    <w:rsid w:val="00F07B2C"/>
    <w:rsid w:val="00F1000B"/>
    <w:rsid w:val="00F10203"/>
    <w:rsid w:val="00F104D0"/>
    <w:rsid w:val="00F106F9"/>
    <w:rsid w:val="00F107BF"/>
    <w:rsid w:val="00F119CC"/>
    <w:rsid w:val="00F11F41"/>
    <w:rsid w:val="00F11F84"/>
    <w:rsid w:val="00F12CB3"/>
    <w:rsid w:val="00F13117"/>
    <w:rsid w:val="00F1357D"/>
    <w:rsid w:val="00F1411C"/>
    <w:rsid w:val="00F14795"/>
    <w:rsid w:val="00F1483D"/>
    <w:rsid w:val="00F14912"/>
    <w:rsid w:val="00F149E1"/>
    <w:rsid w:val="00F15673"/>
    <w:rsid w:val="00F16636"/>
    <w:rsid w:val="00F17759"/>
    <w:rsid w:val="00F178A8"/>
    <w:rsid w:val="00F20018"/>
    <w:rsid w:val="00F20B94"/>
    <w:rsid w:val="00F20CD3"/>
    <w:rsid w:val="00F20D69"/>
    <w:rsid w:val="00F20FD5"/>
    <w:rsid w:val="00F21677"/>
    <w:rsid w:val="00F22395"/>
    <w:rsid w:val="00F227D4"/>
    <w:rsid w:val="00F22CC0"/>
    <w:rsid w:val="00F23775"/>
    <w:rsid w:val="00F239C2"/>
    <w:rsid w:val="00F23AA9"/>
    <w:rsid w:val="00F24030"/>
    <w:rsid w:val="00F24E97"/>
    <w:rsid w:val="00F24F66"/>
    <w:rsid w:val="00F2503F"/>
    <w:rsid w:val="00F25AC2"/>
    <w:rsid w:val="00F25B35"/>
    <w:rsid w:val="00F274C4"/>
    <w:rsid w:val="00F27D23"/>
    <w:rsid w:val="00F27D4E"/>
    <w:rsid w:val="00F3049E"/>
    <w:rsid w:val="00F3073D"/>
    <w:rsid w:val="00F31543"/>
    <w:rsid w:val="00F316EC"/>
    <w:rsid w:val="00F321F2"/>
    <w:rsid w:val="00F3327C"/>
    <w:rsid w:val="00F3380F"/>
    <w:rsid w:val="00F346D7"/>
    <w:rsid w:val="00F34939"/>
    <w:rsid w:val="00F34A1D"/>
    <w:rsid w:val="00F34BBB"/>
    <w:rsid w:val="00F35121"/>
    <w:rsid w:val="00F353F9"/>
    <w:rsid w:val="00F3732C"/>
    <w:rsid w:val="00F378AD"/>
    <w:rsid w:val="00F37E15"/>
    <w:rsid w:val="00F40145"/>
    <w:rsid w:val="00F40E56"/>
    <w:rsid w:val="00F4192A"/>
    <w:rsid w:val="00F41BCC"/>
    <w:rsid w:val="00F424CA"/>
    <w:rsid w:val="00F428C3"/>
    <w:rsid w:val="00F42DE2"/>
    <w:rsid w:val="00F43541"/>
    <w:rsid w:val="00F43654"/>
    <w:rsid w:val="00F43AB4"/>
    <w:rsid w:val="00F43CAC"/>
    <w:rsid w:val="00F43FB5"/>
    <w:rsid w:val="00F44132"/>
    <w:rsid w:val="00F45017"/>
    <w:rsid w:val="00F451C6"/>
    <w:rsid w:val="00F456F6"/>
    <w:rsid w:val="00F45CA6"/>
    <w:rsid w:val="00F4619E"/>
    <w:rsid w:val="00F466DD"/>
    <w:rsid w:val="00F46CE3"/>
    <w:rsid w:val="00F46E30"/>
    <w:rsid w:val="00F46F41"/>
    <w:rsid w:val="00F47352"/>
    <w:rsid w:val="00F4784B"/>
    <w:rsid w:val="00F5109E"/>
    <w:rsid w:val="00F51B5A"/>
    <w:rsid w:val="00F52395"/>
    <w:rsid w:val="00F52674"/>
    <w:rsid w:val="00F52A2A"/>
    <w:rsid w:val="00F52B0B"/>
    <w:rsid w:val="00F52E1E"/>
    <w:rsid w:val="00F5306B"/>
    <w:rsid w:val="00F53958"/>
    <w:rsid w:val="00F53AF8"/>
    <w:rsid w:val="00F53D4E"/>
    <w:rsid w:val="00F54756"/>
    <w:rsid w:val="00F54D52"/>
    <w:rsid w:val="00F565BB"/>
    <w:rsid w:val="00F569C3"/>
    <w:rsid w:val="00F56A6F"/>
    <w:rsid w:val="00F5775E"/>
    <w:rsid w:val="00F57DE5"/>
    <w:rsid w:val="00F6073E"/>
    <w:rsid w:val="00F607AD"/>
    <w:rsid w:val="00F60D58"/>
    <w:rsid w:val="00F61069"/>
    <w:rsid w:val="00F6259B"/>
    <w:rsid w:val="00F62A6E"/>
    <w:rsid w:val="00F62BA2"/>
    <w:rsid w:val="00F63430"/>
    <w:rsid w:val="00F63A93"/>
    <w:rsid w:val="00F63BBC"/>
    <w:rsid w:val="00F63DCF"/>
    <w:rsid w:val="00F64020"/>
    <w:rsid w:val="00F6568C"/>
    <w:rsid w:val="00F65AB7"/>
    <w:rsid w:val="00F65CEC"/>
    <w:rsid w:val="00F66130"/>
    <w:rsid w:val="00F66133"/>
    <w:rsid w:val="00F66525"/>
    <w:rsid w:val="00F666E1"/>
    <w:rsid w:val="00F66D17"/>
    <w:rsid w:val="00F67021"/>
    <w:rsid w:val="00F67288"/>
    <w:rsid w:val="00F707C9"/>
    <w:rsid w:val="00F7134D"/>
    <w:rsid w:val="00F7185E"/>
    <w:rsid w:val="00F72034"/>
    <w:rsid w:val="00F722E8"/>
    <w:rsid w:val="00F724D1"/>
    <w:rsid w:val="00F72776"/>
    <w:rsid w:val="00F72E98"/>
    <w:rsid w:val="00F74382"/>
    <w:rsid w:val="00F74AE7"/>
    <w:rsid w:val="00F753D1"/>
    <w:rsid w:val="00F75448"/>
    <w:rsid w:val="00F756B2"/>
    <w:rsid w:val="00F75A1F"/>
    <w:rsid w:val="00F75F34"/>
    <w:rsid w:val="00F76E29"/>
    <w:rsid w:val="00F77A78"/>
    <w:rsid w:val="00F80226"/>
    <w:rsid w:val="00F810CB"/>
    <w:rsid w:val="00F815AA"/>
    <w:rsid w:val="00F816E8"/>
    <w:rsid w:val="00F81D9C"/>
    <w:rsid w:val="00F822B4"/>
    <w:rsid w:val="00F82A5B"/>
    <w:rsid w:val="00F82BFE"/>
    <w:rsid w:val="00F82E9A"/>
    <w:rsid w:val="00F8334B"/>
    <w:rsid w:val="00F83592"/>
    <w:rsid w:val="00F83B34"/>
    <w:rsid w:val="00F83C43"/>
    <w:rsid w:val="00F83E2B"/>
    <w:rsid w:val="00F84FCB"/>
    <w:rsid w:val="00F8545C"/>
    <w:rsid w:val="00F855BA"/>
    <w:rsid w:val="00F85713"/>
    <w:rsid w:val="00F85FE9"/>
    <w:rsid w:val="00F8674E"/>
    <w:rsid w:val="00F869D1"/>
    <w:rsid w:val="00F86EF2"/>
    <w:rsid w:val="00F87273"/>
    <w:rsid w:val="00F877D6"/>
    <w:rsid w:val="00F90679"/>
    <w:rsid w:val="00F90F85"/>
    <w:rsid w:val="00F90FEB"/>
    <w:rsid w:val="00F91571"/>
    <w:rsid w:val="00F91D31"/>
    <w:rsid w:val="00F91E61"/>
    <w:rsid w:val="00F93921"/>
    <w:rsid w:val="00F94EFE"/>
    <w:rsid w:val="00F955DD"/>
    <w:rsid w:val="00F95771"/>
    <w:rsid w:val="00F963D3"/>
    <w:rsid w:val="00F9641B"/>
    <w:rsid w:val="00F97066"/>
    <w:rsid w:val="00FA00D4"/>
    <w:rsid w:val="00FA031E"/>
    <w:rsid w:val="00FA034F"/>
    <w:rsid w:val="00FA084F"/>
    <w:rsid w:val="00FA0AEB"/>
    <w:rsid w:val="00FA0D9E"/>
    <w:rsid w:val="00FA1F0C"/>
    <w:rsid w:val="00FA1FFD"/>
    <w:rsid w:val="00FA27F9"/>
    <w:rsid w:val="00FA3E9B"/>
    <w:rsid w:val="00FA4D5A"/>
    <w:rsid w:val="00FA5533"/>
    <w:rsid w:val="00FA605A"/>
    <w:rsid w:val="00FA624D"/>
    <w:rsid w:val="00FA6A42"/>
    <w:rsid w:val="00FA712D"/>
    <w:rsid w:val="00FA74DB"/>
    <w:rsid w:val="00FA7693"/>
    <w:rsid w:val="00FA7727"/>
    <w:rsid w:val="00FB0B45"/>
    <w:rsid w:val="00FB1432"/>
    <w:rsid w:val="00FB1956"/>
    <w:rsid w:val="00FB1F35"/>
    <w:rsid w:val="00FB26F4"/>
    <w:rsid w:val="00FB28B9"/>
    <w:rsid w:val="00FB2959"/>
    <w:rsid w:val="00FB2B0E"/>
    <w:rsid w:val="00FB2DFF"/>
    <w:rsid w:val="00FB4476"/>
    <w:rsid w:val="00FB4869"/>
    <w:rsid w:val="00FB4A13"/>
    <w:rsid w:val="00FB4A70"/>
    <w:rsid w:val="00FB4AF2"/>
    <w:rsid w:val="00FB4D03"/>
    <w:rsid w:val="00FB52C7"/>
    <w:rsid w:val="00FB5FAB"/>
    <w:rsid w:val="00FB6814"/>
    <w:rsid w:val="00FB6F09"/>
    <w:rsid w:val="00FB78AB"/>
    <w:rsid w:val="00FC05FA"/>
    <w:rsid w:val="00FC06C4"/>
    <w:rsid w:val="00FC172C"/>
    <w:rsid w:val="00FC1EEC"/>
    <w:rsid w:val="00FC2128"/>
    <w:rsid w:val="00FC2768"/>
    <w:rsid w:val="00FC3032"/>
    <w:rsid w:val="00FC3909"/>
    <w:rsid w:val="00FC3D0D"/>
    <w:rsid w:val="00FC3E0A"/>
    <w:rsid w:val="00FC5C7A"/>
    <w:rsid w:val="00FC5D57"/>
    <w:rsid w:val="00FC69D8"/>
    <w:rsid w:val="00FC7B87"/>
    <w:rsid w:val="00FC7FD5"/>
    <w:rsid w:val="00FD0644"/>
    <w:rsid w:val="00FD13CF"/>
    <w:rsid w:val="00FD163D"/>
    <w:rsid w:val="00FD1969"/>
    <w:rsid w:val="00FD3A0A"/>
    <w:rsid w:val="00FD426D"/>
    <w:rsid w:val="00FD45BA"/>
    <w:rsid w:val="00FD48AC"/>
    <w:rsid w:val="00FD4F6D"/>
    <w:rsid w:val="00FD5024"/>
    <w:rsid w:val="00FD5ED0"/>
    <w:rsid w:val="00FD621C"/>
    <w:rsid w:val="00FD79D5"/>
    <w:rsid w:val="00FE063D"/>
    <w:rsid w:val="00FE079A"/>
    <w:rsid w:val="00FE0DC3"/>
    <w:rsid w:val="00FE0FB4"/>
    <w:rsid w:val="00FE10A1"/>
    <w:rsid w:val="00FE160C"/>
    <w:rsid w:val="00FE2F6E"/>
    <w:rsid w:val="00FE63D3"/>
    <w:rsid w:val="00FE680D"/>
    <w:rsid w:val="00FE6B5D"/>
    <w:rsid w:val="00FE6ED5"/>
    <w:rsid w:val="00FE74D2"/>
    <w:rsid w:val="00FE7547"/>
    <w:rsid w:val="00FE76CF"/>
    <w:rsid w:val="00FE7D68"/>
    <w:rsid w:val="00FF143E"/>
    <w:rsid w:val="00FF14C1"/>
    <w:rsid w:val="00FF1CDE"/>
    <w:rsid w:val="00FF25BC"/>
    <w:rsid w:val="00FF25D6"/>
    <w:rsid w:val="00FF26C6"/>
    <w:rsid w:val="00FF399B"/>
    <w:rsid w:val="00FF3B59"/>
    <w:rsid w:val="00FF3E21"/>
    <w:rsid w:val="00FF4649"/>
    <w:rsid w:val="00FF5073"/>
    <w:rsid w:val="00FF560E"/>
    <w:rsid w:val="00FF6207"/>
    <w:rsid w:val="00FF72FB"/>
    <w:rsid w:val="00FF7474"/>
    <w:rsid w:val="00FF7EBF"/>
    <w:rsid w:val="010CAFB5"/>
    <w:rsid w:val="0142A3C0"/>
    <w:rsid w:val="01538804"/>
    <w:rsid w:val="01674D09"/>
    <w:rsid w:val="0169224E"/>
    <w:rsid w:val="01AA39AB"/>
    <w:rsid w:val="020FB195"/>
    <w:rsid w:val="026693C8"/>
    <w:rsid w:val="0277980D"/>
    <w:rsid w:val="02960099"/>
    <w:rsid w:val="031FA1A4"/>
    <w:rsid w:val="033F3B41"/>
    <w:rsid w:val="041D1803"/>
    <w:rsid w:val="044C5407"/>
    <w:rsid w:val="0485C85A"/>
    <w:rsid w:val="04F0458D"/>
    <w:rsid w:val="053B1A7B"/>
    <w:rsid w:val="055ACC76"/>
    <w:rsid w:val="0577437F"/>
    <w:rsid w:val="063E782F"/>
    <w:rsid w:val="07014BBF"/>
    <w:rsid w:val="07288CAB"/>
    <w:rsid w:val="072FAB2C"/>
    <w:rsid w:val="07A742CD"/>
    <w:rsid w:val="07C9BB1C"/>
    <w:rsid w:val="0821EFB8"/>
    <w:rsid w:val="08228C05"/>
    <w:rsid w:val="083F55E3"/>
    <w:rsid w:val="08E89909"/>
    <w:rsid w:val="090E2AC7"/>
    <w:rsid w:val="09B2BEF8"/>
    <w:rsid w:val="0A8D5DC0"/>
    <w:rsid w:val="0B4DA204"/>
    <w:rsid w:val="0B7D1262"/>
    <w:rsid w:val="0C4956DE"/>
    <w:rsid w:val="0C9918CC"/>
    <w:rsid w:val="0D0376E2"/>
    <w:rsid w:val="0D3933BA"/>
    <w:rsid w:val="0D7A12EA"/>
    <w:rsid w:val="0DAA979E"/>
    <w:rsid w:val="0DFF3A0A"/>
    <w:rsid w:val="0EAA3D24"/>
    <w:rsid w:val="0EED88E7"/>
    <w:rsid w:val="0F624916"/>
    <w:rsid w:val="0F6D2D93"/>
    <w:rsid w:val="104C54F2"/>
    <w:rsid w:val="107303AF"/>
    <w:rsid w:val="108D39BD"/>
    <w:rsid w:val="10E4C32D"/>
    <w:rsid w:val="116A1FF8"/>
    <w:rsid w:val="11B351CC"/>
    <w:rsid w:val="11EAC7E0"/>
    <w:rsid w:val="124938E3"/>
    <w:rsid w:val="12D5C85D"/>
    <w:rsid w:val="1312FAD7"/>
    <w:rsid w:val="134238F2"/>
    <w:rsid w:val="13F20130"/>
    <w:rsid w:val="142CB892"/>
    <w:rsid w:val="1497C50B"/>
    <w:rsid w:val="153EE112"/>
    <w:rsid w:val="15B9701C"/>
    <w:rsid w:val="16BB638E"/>
    <w:rsid w:val="1776B6BB"/>
    <w:rsid w:val="18329662"/>
    <w:rsid w:val="187FF585"/>
    <w:rsid w:val="1917A80A"/>
    <w:rsid w:val="19DCA130"/>
    <w:rsid w:val="1A4B77D4"/>
    <w:rsid w:val="1A7D5F6B"/>
    <w:rsid w:val="1AA31B42"/>
    <w:rsid w:val="1B3FB0F6"/>
    <w:rsid w:val="1B87FD28"/>
    <w:rsid w:val="1BDFEF2F"/>
    <w:rsid w:val="1BE06951"/>
    <w:rsid w:val="1C30F226"/>
    <w:rsid w:val="1C67DEFD"/>
    <w:rsid w:val="1CCEBA50"/>
    <w:rsid w:val="1CECDF65"/>
    <w:rsid w:val="1D71D4A0"/>
    <w:rsid w:val="1DB8D3A1"/>
    <w:rsid w:val="1DC8A971"/>
    <w:rsid w:val="1E6FDE38"/>
    <w:rsid w:val="1EA1543A"/>
    <w:rsid w:val="1F5C4DB3"/>
    <w:rsid w:val="1FEF3568"/>
    <w:rsid w:val="200F34F2"/>
    <w:rsid w:val="20C41839"/>
    <w:rsid w:val="20CB1B07"/>
    <w:rsid w:val="210ABBA7"/>
    <w:rsid w:val="213914B8"/>
    <w:rsid w:val="22697602"/>
    <w:rsid w:val="22DF2B89"/>
    <w:rsid w:val="233CEFB6"/>
    <w:rsid w:val="237312D3"/>
    <w:rsid w:val="2397BB87"/>
    <w:rsid w:val="23BD9D56"/>
    <w:rsid w:val="244DCFEE"/>
    <w:rsid w:val="250C39EE"/>
    <w:rsid w:val="25CCEB27"/>
    <w:rsid w:val="25E5ECE0"/>
    <w:rsid w:val="26AF819D"/>
    <w:rsid w:val="26D9BF97"/>
    <w:rsid w:val="26FA2338"/>
    <w:rsid w:val="2726319E"/>
    <w:rsid w:val="289FEF72"/>
    <w:rsid w:val="28BE9471"/>
    <w:rsid w:val="29647F5A"/>
    <w:rsid w:val="29759E06"/>
    <w:rsid w:val="2A5DADF0"/>
    <w:rsid w:val="2AB43D4B"/>
    <w:rsid w:val="2AE10A9E"/>
    <w:rsid w:val="2B2DE6F2"/>
    <w:rsid w:val="2B84BFCF"/>
    <w:rsid w:val="2BB4F190"/>
    <w:rsid w:val="2BD807E9"/>
    <w:rsid w:val="2C5D2BAE"/>
    <w:rsid w:val="2C6E879E"/>
    <w:rsid w:val="2C818887"/>
    <w:rsid w:val="2C900C38"/>
    <w:rsid w:val="2D4146A9"/>
    <w:rsid w:val="2D60E88B"/>
    <w:rsid w:val="2EEC0C33"/>
    <w:rsid w:val="2F044A5E"/>
    <w:rsid w:val="2F111197"/>
    <w:rsid w:val="2F23DFD3"/>
    <w:rsid w:val="2F27AC99"/>
    <w:rsid w:val="2F994EC4"/>
    <w:rsid w:val="2FAE0087"/>
    <w:rsid w:val="2FD0327E"/>
    <w:rsid w:val="305B8608"/>
    <w:rsid w:val="3096B28A"/>
    <w:rsid w:val="311BD58A"/>
    <w:rsid w:val="31453B36"/>
    <w:rsid w:val="3153CEF6"/>
    <w:rsid w:val="31781168"/>
    <w:rsid w:val="31B3BF4D"/>
    <w:rsid w:val="31C02069"/>
    <w:rsid w:val="32DD104B"/>
    <w:rsid w:val="3320C3B4"/>
    <w:rsid w:val="33454AE5"/>
    <w:rsid w:val="33576425"/>
    <w:rsid w:val="33DCCA79"/>
    <w:rsid w:val="33DCF368"/>
    <w:rsid w:val="3411E8EC"/>
    <w:rsid w:val="3420466E"/>
    <w:rsid w:val="346D5ACB"/>
    <w:rsid w:val="3481400D"/>
    <w:rsid w:val="34B775AB"/>
    <w:rsid w:val="34EBABD9"/>
    <w:rsid w:val="3503870B"/>
    <w:rsid w:val="35789830"/>
    <w:rsid w:val="3605304E"/>
    <w:rsid w:val="361DE5C1"/>
    <w:rsid w:val="36485993"/>
    <w:rsid w:val="37466D31"/>
    <w:rsid w:val="375A3497"/>
    <w:rsid w:val="381001C6"/>
    <w:rsid w:val="382ED144"/>
    <w:rsid w:val="38DE49C0"/>
    <w:rsid w:val="38F52430"/>
    <w:rsid w:val="3954D8EC"/>
    <w:rsid w:val="397330DE"/>
    <w:rsid w:val="39A9D007"/>
    <w:rsid w:val="39C725F4"/>
    <w:rsid w:val="3A1285AC"/>
    <w:rsid w:val="3A5D77FB"/>
    <w:rsid w:val="3A893E0F"/>
    <w:rsid w:val="3B6A6096"/>
    <w:rsid w:val="3B984207"/>
    <w:rsid w:val="3C88C579"/>
    <w:rsid w:val="3CD90FB2"/>
    <w:rsid w:val="3D19BC83"/>
    <w:rsid w:val="3D9A579C"/>
    <w:rsid w:val="3DB579CC"/>
    <w:rsid w:val="3E49F3DB"/>
    <w:rsid w:val="40634BB4"/>
    <w:rsid w:val="40DBA8BF"/>
    <w:rsid w:val="4151D494"/>
    <w:rsid w:val="416BFC08"/>
    <w:rsid w:val="41951BA8"/>
    <w:rsid w:val="4280CE77"/>
    <w:rsid w:val="42EAAE80"/>
    <w:rsid w:val="43337E8C"/>
    <w:rsid w:val="43F1D6FD"/>
    <w:rsid w:val="441EE14B"/>
    <w:rsid w:val="44654ECD"/>
    <w:rsid w:val="44955D6D"/>
    <w:rsid w:val="44C383AE"/>
    <w:rsid w:val="450EA256"/>
    <w:rsid w:val="457714B6"/>
    <w:rsid w:val="462A79E9"/>
    <w:rsid w:val="4663E310"/>
    <w:rsid w:val="47BE1B54"/>
    <w:rsid w:val="484286E1"/>
    <w:rsid w:val="495146EF"/>
    <w:rsid w:val="4A76CEA7"/>
    <w:rsid w:val="4AA86A66"/>
    <w:rsid w:val="4C1117A9"/>
    <w:rsid w:val="4C3FD44F"/>
    <w:rsid w:val="4CDB0865"/>
    <w:rsid w:val="4E290203"/>
    <w:rsid w:val="4E2D8F52"/>
    <w:rsid w:val="4E889666"/>
    <w:rsid w:val="4E89E6B8"/>
    <w:rsid w:val="4ED8304D"/>
    <w:rsid w:val="4EF33AC0"/>
    <w:rsid w:val="4F2DFA4B"/>
    <w:rsid w:val="4F540453"/>
    <w:rsid w:val="501B4C71"/>
    <w:rsid w:val="5021861E"/>
    <w:rsid w:val="50A3B150"/>
    <w:rsid w:val="50D4A198"/>
    <w:rsid w:val="50F019B2"/>
    <w:rsid w:val="5120A404"/>
    <w:rsid w:val="5158BAF1"/>
    <w:rsid w:val="519B0977"/>
    <w:rsid w:val="51C8338D"/>
    <w:rsid w:val="51F9734C"/>
    <w:rsid w:val="52AFA671"/>
    <w:rsid w:val="52BCFC73"/>
    <w:rsid w:val="52C18576"/>
    <w:rsid w:val="52D306A5"/>
    <w:rsid w:val="539C2E45"/>
    <w:rsid w:val="539C5799"/>
    <w:rsid w:val="55E0EE53"/>
    <w:rsid w:val="5632B354"/>
    <w:rsid w:val="5716F913"/>
    <w:rsid w:val="57825667"/>
    <w:rsid w:val="57A6E265"/>
    <w:rsid w:val="57EC8C8C"/>
    <w:rsid w:val="5897E6AA"/>
    <w:rsid w:val="58B37362"/>
    <w:rsid w:val="58B4354C"/>
    <w:rsid w:val="58BCAFA0"/>
    <w:rsid w:val="59AE2BCE"/>
    <w:rsid w:val="59E9E35B"/>
    <w:rsid w:val="5A0F8751"/>
    <w:rsid w:val="5A16BFD3"/>
    <w:rsid w:val="5A185ECF"/>
    <w:rsid w:val="5A62E022"/>
    <w:rsid w:val="5A8BE184"/>
    <w:rsid w:val="5A8C78FC"/>
    <w:rsid w:val="5AF01977"/>
    <w:rsid w:val="5C30FC2C"/>
    <w:rsid w:val="5C65E0F5"/>
    <w:rsid w:val="5C6780A6"/>
    <w:rsid w:val="5D033CFE"/>
    <w:rsid w:val="5D43C257"/>
    <w:rsid w:val="600BF52F"/>
    <w:rsid w:val="60129DDC"/>
    <w:rsid w:val="6180F086"/>
    <w:rsid w:val="61EB7A31"/>
    <w:rsid w:val="6205A541"/>
    <w:rsid w:val="6251A295"/>
    <w:rsid w:val="62923902"/>
    <w:rsid w:val="6341273A"/>
    <w:rsid w:val="63A57AA8"/>
    <w:rsid w:val="63B59F24"/>
    <w:rsid w:val="63DE26A7"/>
    <w:rsid w:val="6421B6EC"/>
    <w:rsid w:val="648C26D6"/>
    <w:rsid w:val="65362F09"/>
    <w:rsid w:val="6571D2C3"/>
    <w:rsid w:val="6583772A"/>
    <w:rsid w:val="662E28FD"/>
    <w:rsid w:val="6646B72E"/>
    <w:rsid w:val="6681D3CD"/>
    <w:rsid w:val="66C1787F"/>
    <w:rsid w:val="673279F0"/>
    <w:rsid w:val="67398976"/>
    <w:rsid w:val="676EE648"/>
    <w:rsid w:val="67703BC2"/>
    <w:rsid w:val="6793958D"/>
    <w:rsid w:val="67E15707"/>
    <w:rsid w:val="68296613"/>
    <w:rsid w:val="687140E4"/>
    <w:rsid w:val="69289E55"/>
    <w:rsid w:val="692ECBEE"/>
    <w:rsid w:val="6951FD5A"/>
    <w:rsid w:val="69A283DB"/>
    <w:rsid w:val="6A1730AD"/>
    <w:rsid w:val="6A5844C0"/>
    <w:rsid w:val="6AB839F0"/>
    <w:rsid w:val="6B4E62A2"/>
    <w:rsid w:val="6B649B6C"/>
    <w:rsid w:val="6CC647B6"/>
    <w:rsid w:val="6CD61F61"/>
    <w:rsid w:val="6CF86A10"/>
    <w:rsid w:val="6F2B65E2"/>
    <w:rsid w:val="6F404E86"/>
    <w:rsid w:val="6F59F3E0"/>
    <w:rsid w:val="70C78C05"/>
    <w:rsid w:val="70EE572C"/>
    <w:rsid w:val="7100E106"/>
    <w:rsid w:val="7136FB6E"/>
    <w:rsid w:val="727D771E"/>
    <w:rsid w:val="72F22BA2"/>
    <w:rsid w:val="73716D0E"/>
    <w:rsid w:val="73AB6800"/>
    <w:rsid w:val="73EF6B31"/>
    <w:rsid w:val="73F5071C"/>
    <w:rsid w:val="740D8436"/>
    <w:rsid w:val="7466400A"/>
    <w:rsid w:val="7489F40D"/>
    <w:rsid w:val="755719FC"/>
    <w:rsid w:val="75585B67"/>
    <w:rsid w:val="75A53C6C"/>
    <w:rsid w:val="75EB28BB"/>
    <w:rsid w:val="770BF9A4"/>
    <w:rsid w:val="7732BF3C"/>
    <w:rsid w:val="77358F3F"/>
    <w:rsid w:val="77E0D38B"/>
    <w:rsid w:val="78ADD167"/>
    <w:rsid w:val="78C34499"/>
    <w:rsid w:val="7928B2E5"/>
    <w:rsid w:val="79CC7FB6"/>
    <w:rsid w:val="79FE1D8B"/>
    <w:rsid w:val="7A0859AB"/>
    <w:rsid w:val="7A3E1720"/>
    <w:rsid w:val="7A5B2FF9"/>
    <w:rsid w:val="7AA0506D"/>
    <w:rsid w:val="7AF8A345"/>
    <w:rsid w:val="7AFCC9EF"/>
    <w:rsid w:val="7B360246"/>
    <w:rsid w:val="7B5EF710"/>
    <w:rsid w:val="7B833391"/>
    <w:rsid w:val="7BFB5903"/>
    <w:rsid w:val="7CEC1880"/>
    <w:rsid w:val="7D445829"/>
    <w:rsid w:val="7D65FDA1"/>
    <w:rsid w:val="7DBD33E9"/>
    <w:rsid w:val="7E57EEDC"/>
    <w:rsid w:val="7E6159F8"/>
    <w:rsid w:val="7E756D57"/>
    <w:rsid w:val="7E81B5DC"/>
    <w:rsid w:val="7ED30962"/>
    <w:rsid w:val="7FBAE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F848CB"/>
  <w15:docId w15:val="{AB693F32-E512-40B3-BC24-AA66C259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9" w:unhideWhenUsed="1"/>
    <w:lsdException w:name="index 2" w:semiHidden="1" w:uiPriority="9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4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iPriority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1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C1B"/>
    <w:rPr>
      <w:lang w:val="en-US"/>
    </w:rPr>
  </w:style>
  <w:style w:type="paragraph" w:styleId="Heading1">
    <w:name w:val="heading 1"/>
    <w:basedOn w:val="Heading2"/>
    <w:next w:val="BodyText"/>
    <w:link w:val="Heading1Char"/>
    <w:qFormat/>
    <w:rsid w:val="00422F9E"/>
    <w:pPr>
      <w:pageBreakBefore/>
      <w:spacing w:before="360" w:after="360" w:line="520" w:lineRule="exact"/>
      <w:outlineLvl w:val="0"/>
    </w:pPr>
    <w:rPr>
      <w:b w:val="0"/>
      <w:color w:val="CDA139" w:themeColor="text2"/>
      <w:sz w:val="48"/>
    </w:rPr>
  </w:style>
  <w:style w:type="paragraph" w:styleId="Heading2">
    <w:name w:val="heading 2"/>
    <w:basedOn w:val="BodyText"/>
    <w:next w:val="BodyText"/>
    <w:link w:val="Heading2Char"/>
    <w:uiPriority w:val="9"/>
    <w:qFormat/>
    <w:rsid w:val="0091160B"/>
    <w:pPr>
      <w:keepNext/>
      <w:spacing w:before="400" w:after="0" w:line="320" w:lineRule="exact"/>
      <w:outlineLvl w:val="1"/>
    </w:pPr>
    <w:rPr>
      <w:b/>
      <w:color w:val="00338D"/>
      <w:sz w:val="28"/>
    </w:rPr>
  </w:style>
  <w:style w:type="paragraph" w:styleId="Heading3">
    <w:name w:val="heading 3"/>
    <w:basedOn w:val="Heading4"/>
    <w:next w:val="BodyText"/>
    <w:link w:val="Heading3Char"/>
    <w:qFormat/>
    <w:rsid w:val="0091160B"/>
    <w:pPr>
      <w:outlineLvl w:val="2"/>
    </w:pPr>
    <w:rPr>
      <w:b/>
      <w:i w:val="0"/>
    </w:rPr>
  </w:style>
  <w:style w:type="paragraph" w:styleId="Heading4">
    <w:name w:val="heading 4"/>
    <w:basedOn w:val="Heading5"/>
    <w:next w:val="BodyText"/>
    <w:link w:val="Heading4Char"/>
    <w:qFormat/>
    <w:rsid w:val="0091160B"/>
    <w:pPr>
      <w:spacing w:line="280" w:lineRule="exact"/>
      <w:outlineLvl w:val="3"/>
    </w:pPr>
    <w:rPr>
      <w:b w:val="0"/>
      <w:sz w:val="24"/>
    </w:rPr>
  </w:style>
  <w:style w:type="paragraph" w:styleId="Heading5">
    <w:name w:val="heading 5"/>
    <w:basedOn w:val="BodyText"/>
    <w:next w:val="BodyText"/>
    <w:link w:val="Heading5Char"/>
    <w:qFormat/>
    <w:rsid w:val="00EA606D"/>
    <w:pPr>
      <w:keepNext/>
      <w:spacing w:before="400" w:after="0" w:line="260" w:lineRule="exact"/>
      <w:outlineLvl w:val="4"/>
    </w:pPr>
    <w:rPr>
      <w:b/>
      <w:i/>
      <w:color w:val="00338D"/>
    </w:rPr>
  </w:style>
  <w:style w:type="paragraph" w:styleId="Heading6">
    <w:name w:val="heading 6"/>
    <w:basedOn w:val="Normal"/>
    <w:next w:val="Normal"/>
    <w:link w:val="Heading6Char"/>
    <w:semiHidden/>
    <w:rsid w:val="0076641F"/>
    <w:pPr>
      <w:outlineLvl w:val="5"/>
    </w:pPr>
  </w:style>
  <w:style w:type="paragraph" w:styleId="Heading7">
    <w:name w:val="heading 7"/>
    <w:basedOn w:val="Normal"/>
    <w:next w:val="Normal"/>
    <w:link w:val="Heading7Char"/>
    <w:semiHidden/>
    <w:rsid w:val="0076641F"/>
    <w:pPr>
      <w:outlineLvl w:val="6"/>
    </w:pPr>
  </w:style>
  <w:style w:type="paragraph" w:styleId="Heading8">
    <w:name w:val="heading 8"/>
    <w:basedOn w:val="Normal"/>
    <w:next w:val="Normal"/>
    <w:link w:val="Heading8Char"/>
    <w:semiHidden/>
    <w:rsid w:val="0076641F"/>
    <w:pPr>
      <w:outlineLvl w:val="7"/>
    </w:pPr>
  </w:style>
  <w:style w:type="paragraph" w:styleId="Heading9">
    <w:name w:val="heading 9"/>
    <w:basedOn w:val="Normal"/>
    <w:next w:val="Normal"/>
    <w:link w:val="Heading9Char"/>
    <w:semiHidden/>
    <w:rsid w:val="0076641F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3F0066"/>
    <w:pPr>
      <w:spacing w:before="240" w:after="240"/>
    </w:pPr>
    <w:rPr>
      <w:sz w:val="20"/>
      <w:szCs w:val="20"/>
    </w:rPr>
  </w:style>
  <w:style w:type="paragraph" w:styleId="TOC4">
    <w:name w:val="toc 4"/>
    <w:basedOn w:val="TOC3"/>
    <w:uiPriority w:val="9"/>
    <w:rsid w:val="00021AE3"/>
    <w:pPr>
      <w:ind w:left="440"/>
    </w:pPr>
  </w:style>
  <w:style w:type="paragraph" w:styleId="TOC3">
    <w:name w:val="toc 3"/>
    <w:basedOn w:val="TOC2"/>
    <w:uiPriority w:val="39"/>
    <w:rsid w:val="00021AE3"/>
    <w:pPr>
      <w:spacing w:before="0"/>
      <w:ind w:left="220"/>
    </w:pPr>
    <w:rPr>
      <w:b/>
      <w:bCs w:val="0"/>
    </w:rPr>
  </w:style>
  <w:style w:type="paragraph" w:styleId="TOC2">
    <w:name w:val="toc 2"/>
    <w:basedOn w:val="TOC1"/>
    <w:uiPriority w:val="39"/>
    <w:rsid w:val="00021AE3"/>
    <w:pPr>
      <w:spacing w:before="240"/>
    </w:pPr>
    <w:rPr>
      <w:rFonts w:asciiTheme="minorHAnsi" w:hAnsiTheme="minorHAnsi" w:cstheme="minorHAnsi"/>
      <w:caps/>
      <w:szCs w:val="20"/>
    </w:rPr>
  </w:style>
  <w:style w:type="paragraph" w:styleId="TOC1">
    <w:name w:val="toc 1"/>
    <w:basedOn w:val="Normal"/>
    <w:uiPriority w:val="39"/>
    <w:qFormat/>
    <w:rsid w:val="00515F93"/>
    <w:pPr>
      <w:tabs>
        <w:tab w:val="left" w:leader="dot" w:pos="7920"/>
      </w:tabs>
      <w:spacing w:before="360"/>
    </w:pPr>
    <w:rPr>
      <w:rFonts w:ascii="Arial Bold" w:hAnsi="Arial Bold" w:cstheme="majorHAnsi"/>
      <w:bCs/>
      <w:color w:val="FFFFFF" w:themeColor="background2"/>
      <w:sz w:val="20"/>
      <w:szCs w:val="24"/>
    </w:rPr>
  </w:style>
  <w:style w:type="paragraph" w:styleId="Footer">
    <w:name w:val="footer"/>
    <w:basedOn w:val="Normal"/>
    <w:link w:val="FooterChar"/>
    <w:uiPriority w:val="99"/>
    <w:rsid w:val="00855937"/>
    <w:pPr>
      <w:tabs>
        <w:tab w:val="right" w:pos="9450"/>
      </w:tabs>
    </w:pPr>
    <w:rPr>
      <w:noProof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2E0312"/>
    <w:pPr>
      <w:spacing w:line="220" w:lineRule="atLeast"/>
    </w:pPr>
    <w:rPr>
      <w:sz w:val="18"/>
    </w:rPr>
  </w:style>
  <w:style w:type="paragraph" w:styleId="ListBullet">
    <w:name w:val="List Bullet"/>
    <w:basedOn w:val="BodyText"/>
    <w:uiPriority w:val="99"/>
    <w:qFormat/>
    <w:rsid w:val="0091160B"/>
    <w:pPr>
      <w:numPr>
        <w:numId w:val="1"/>
      </w:numPr>
      <w:spacing w:before="60" w:after="60"/>
    </w:pPr>
  </w:style>
  <w:style w:type="paragraph" w:styleId="ListBullet2">
    <w:name w:val="List Bullet 2"/>
    <w:basedOn w:val="ListBullet"/>
    <w:qFormat/>
    <w:rsid w:val="0091160B"/>
    <w:pPr>
      <w:numPr>
        <w:numId w:val="5"/>
      </w:numPr>
      <w:ind w:left="648" w:hanging="288"/>
    </w:pPr>
  </w:style>
  <w:style w:type="paragraph" w:customStyle="1" w:styleId="zreportname">
    <w:name w:val="zreport name"/>
    <w:basedOn w:val="Normal"/>
    <w:uiPriority w:val="11"/>
    <w:rsid w:val="00B005CC"/>
    <w:pPr>
      <w:keepLines/>
      <w:spacing w:after="120"/>
    </w:pPr>
    <w:rPr>
      <w:b/>
      <w:color w:val="00338D"/>
      <w:sz w:val="40"/>
    </w:rPr>
  </w:style>
  <w:style w:type="paragraph" w:customStyle="1" w:styleId="zcontents">
    <w:name w:val="zcontents"/>
    <w:basedOn w:val="Normal"/>
    <w:uiPriority w:val="11"/>
    <w:rsid w:val="003F0066"/>
    <w:pPr>
      <w:spacing w:after="260"/>
    </w:pPr>
    <w:rPr>
      <w:b/>
      <w:color w:val="00338D"/>
      <w:sz w:val="32"/>
    </w:rPr>
  </w:style>
  <w:style w:type="paragraph" w:customStyle="1" w:styleId="zcompanyname">
    <w:name w:val="zcompany name"/>
    <w:basedOn w:val="Normal"/>
    <w:uiPriority w:val="11"/>
    <w:rsid w:val="00785EEF"/>
    <w:pPr>
      <w:spacing w:after="720" w:line="216" w:lineRule="auto"/>
    </w:pPr>
    <w:rPr>
      <w:rFonts w:asciiTheme="majorHAnsi" w:hAnsiTheme="majorHAnsi" w:cstheme="majorHAnsi"/>
      <w:noProof/>
      <w:color w:val="00338D"/>
      <w:sz w:val="130"/>
      <w:szCs w:val="130"/>
    </w:rPr>
  </w:style>
  <w:style w:type="paragraph" w:styleId="FootnoteText">
    <w:name w:val="footnote text"/>
    <w:basedOn w:val="Normal"/>
    <w:link w:val="FootnoteTextChar"/>
    <w:uiPriority w:val="99"/>
    <w:rsid w:val="00C6488C"/>
    <w:rPr>
      <w:sz w:val="16"/>
    </w:rPr>
  </w:style>
  <w:style w:type="paragraph" w:customStyle="1" w:styleId="zreportsubtitle">
    <w:name w:val="zreport subtitle"/>
    <w:basedOn w:val="zreportname"/>
    <w:uiPriority w:val="11"/>
    <w:rsid w:val="00B005CC"/>
    <w:rPr>
      <w:sz w:val="28"/>
    </w:rPr>
  </w:style>
  <w:style w:type="paragraph" w:styleId="BodyTextIndent">
    <w:name w:val="Body Text Indent"/>
    <w:basedOn w:val="BodyText"/>
    <w:link w:val="BodyTextIndentChar"/>
    <w:rsid w:val="004F4718"/>
  </w:style>
  <w:style w:type="paragraph" w:styleId="Index1">
    <w:name w:val="index 1"/>
    <w:basedOn w:val="Normal"/>
    <w:next w:val="Normal"/>
    <w:uiPriority w:val="9"/>
    <w:rsid w:val="00021AE3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BodyText"/>
    <w:next w:val="BodyText"/>
    <w:uiPriority w:val="5"/>
    <w:qFormat/>
    <w:rsid w:val="00D2675E"/>
    <w:pPr>
      <w:spacing w:before="280" w:after="140"/>
      <w:jc w:val="center"/>
    </w:pPr>
    <w:rPr>
      <w:rFonts w:eastAsia="Arial Unicode MS"/>
    </w:rPr>
  </w:style>
  <w:style w:type="paragraph" w:styleId="Signature">
    <w:name w:val="Signature"/>
    <w:basedOn w:val="Normal"/>
    <w:link w:val="SignatureChar"/>
    <w:uiPriority w:val="1"/>
    <w:unhideWhenUsed/>
    <w:rsid w:val="00021AE3"/>
  </w:style>
  <w:style w:type="character" w:styleId="PageNumber">
    <w:name w:val="page number"/>
    <w:basedOn w:val="DefaultParagraphFont"/>
    <w:uiPriority w:val="9"/>
    <w:rsid w:val="00515F93"/>
    <w:rPr>
      <w:rFonts w:ascii="Arial" w:hAnsi="Arial"/>
      <w:b/>
      <w:sz w:val="18"/>
      <w:szCs w:val="16"/>
    </w:rPr>
  </w:style>
  <w:style w:type="paragraph" w:styleId="Index2">
    <w:name w:val="index 2"/>
    <w:basedOn w:val="Normal"/>
    <w:next w:val="Normal"/>
    <w:uiPriority w:val="9"/>
    <w:rsid w:val="00021AE3"/>
    <w:pPr>
      <w:ind w:left="340" w:right="851"/>
    </w:pPr>
  </w:style>
  <w:style w:type="paragraph" w:customStyle="1" w:styleId="zreportaddinfo">
    <w:name w:val="zreport addinfo"/>
    <w:basedOn w:val="Normal"/>
    <w:uiPriority w:val="11"/>
    <w:rsid w:val="003F0066"/>
    <w:pPr>
      <w:framePr w:hSpace="181" w:wrap="around" w:vAnchor="page" w:hAnchor="margin" w:y="12475"/>
      <w:spacing w:after="120"/>
    </w:pPr>
    <w:rPr>
      <w:noProof/>
      <w:color w:val="00338D"/>
      <w:sz w:val="24"/>
    </w:rPr>
  </w:style>
  <w:style w:type="paragraph" w:customStyle="1" w:styleId="AppendixHeading">
    <w:name w:val="Appendix Heading"/>
    <w:basedOn w:val="AppendixHeading2"/>
    <w:next w:val="BodyText"/>
    <w:qFormat/>
    <w:rsid w:val="00334E17"/>
    <w:pPr>
      <w:pageBreakBefore/>
      <w:numPr>
        <w:ilvl w:val="0"/>
        <w:numId w:val="0"/>
      </w:numPr>
      <w:spacing w:before="0" w:line="360" w:lineRule="exact"/>
    </w:pPr>
    <w:rPr>
      <w:sz w:val="32"/>
    </w:rPr>
  </w:style>
  <w:style w:type="paragraph" w:styleId="ListBullet3">
    <w:name w:val="List Bullet 3"/>
    <w:basedOn w:val="ListBullet"/>
    <w:uiPriority w:val="99"/>
    <w:qFormat/>
    <w:rsid w:val="00231A3E"/>
    <w:pPr>
      <w:numPr>
        <w:numId w:val="6"/>
      </w:numPr>
      <w:ind w:left="864" w:hanging="216"/>
    </w:pPr>
  </w:style>
  <w:style w:type="paragraph" w:customStyle="1" w:styleId="AppendixHeading2">
    <w:name w:val="Appendix Heading 2"/>
    <w:basedOn w:val="BodyText"/>
    <w:next w:val="BodyText"/>
    <w:qFormat/>
    <w:rsid w:val="00C92389"/>
    <w:pPr>
      <w:numPr>
        <w:ilvl w:val="1"/>
        <w:numId w:val="4"/>
      </w:numPr>
      <w:spacing w:before="400" w:line="320" w:lineRule="exact"/>
    </w:pPr>
    <w:rPr>
      <w:b/>
      <w:color w:val="CDA139" w:themeColor="text2"/>
      <w:sz w:val="28"/>
    </w:rPr>
  </w:style>
  <w:style w:type="paragraph" w:customStyle="1" w:styleId="AppendixHeading3">
    <w:name w:val="Appendix Heading 3"/>
    <w:basedOn w:val="Heading3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4">
    <w:name w:val="Appendix Heading 4"/>
    <w:basedOn w:val="Heading4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5">
    <w:name w:val="Appendix Heading 5"/>
    <w:basedOn w:val="Heading5"/>
    <w:next w:val="BodyText"/>
    <w:qFormat/>
    <w:rsid w:val="00021AE3"/>
    <w:pPr>
      <w:outlineLvl w:val="9"/>
    </w:pPr>
  </w:style>
  <w:style w:type="paragraph" w:styleId="BodyText3">
    <w:name w:val="Body Text 3"/>
    <w:basedOn w:val="Normal"/>
    <w:link w:val="BodyText3Char"/>
    <w:uiPriority w:val="10"/>
    <w:qFormat/>
    <w:rsid w:val="00412C8A"/>
    <w:pPr>
      <w:ind w:left="142" w:hanging="142"/>
    </w:pPr>
    <w:rPr>
      <w:sz w:val="18"/>
      <w:szCs w:val="16"/>
    </w:rPr>
  </w:style>
  <w:style w:type="paragraph" w:styleId="Caption">
    <w:name w:val="caption"/>
    <w:basedOn w:val="Normal"/>
    <w:next w:val="Normal"/>
    <w:uiPriority w:val="4"/>
    <w:qFormat/>
    <w:rsid w:val="003F0066"/>
    <w:pPr>
      <w:keepNext/>
      <w:spacing w:after="140"/>
    </w:pPr>
    <w:rPr>
      <w:rFonts w:eastAsiaTheme="minorEastAsia" w:cstheme="minorBidi"/>
      <w:b/>
      <w:iCs/>
      <w:color w:val="00338D"/>
      <w:szCs w:val="18"/>
      <w:lang w:eastAsia="zh-CN"/>
    </w:rPr>
  </w:style>
  <w:style w:type="paragraph" w:styleId="ListBullet4">
    <w:name w:val="List Bullet 4"/>
    <w:basedOn w:val="ListBullet2"/>
    <w:uiPriority w:val="99"/>
    <w:rsid w:val="00231A3E"/>
    <w:pPr>
      <w:numPr>
        <w:numId w:val="7"/>
      </w:numPr>
      <w:ind w:left="1152" w:hanging="288"/>
    </w:pPr>
  </w:style>
  <w:style w:type="paragraph" w:customStyle="1" w:styleId="zDocRevwH2">
    <w:name w:val="zDocRevwH2"/>
    <w:basedOn w:val="Normal"/>
    <w:uiPriority w:val="11"/>
    <w:rsid w:val="008761B8"/>
    <w:pPr>
      <w:spacing w:before="130" w:after="130"/>
    </w:pPr>
    <w:rPr>
      <w:b/>
      <w:color w:val="00338D"/>
      <w:sz w:val="28"/>
    </w:rPr>
  </w:style>
  <w:style w:type="paragraph" w:customStyle="1" w:styleId="zDocRevwH1">
    <w:name w:val="zDocRevwH1"/>
    <w:basedOn w:val="Normal"/>
    <w:uiPriority w:val="11"/>
    <w:rsid w:val="008761B8"/>
    <w:pPr>
      <w:spacing w:before="720" w:after="130"/>
    </w:pPr>
    <w:rPr>
      <w:b/>
      <w:color w:val="00338D"/>
      <w:sz w:val="32"/>
    </w:rPr>
  </w:style>
  <w:style w:type="character" w:customStyle="1" w:styleId="BodyTextChar">
    <w:name w:val="Body Text Char"/>
    <w:basedOn w:val="DefaultParagraphFont"/>
    <w:link w:val="BodyText"/>
    <w:rsid w:val="003F0066"/>
    <w:rPr>
      <w:sz w:val="20"/>
      <w:szCs w:val="20"/>
      <w:lang w:val="en-US"/>
    </w:rPr>
  </w:style>
  <w:style w:type="character" w:customStyle="1" w:styleId="BodyTextIndentChar">
    <w:name w:val="Body Text Indent Char"/>
    <w:basedOn w:val="BodyTextChar"/>
    <w:link w:val="BodyTextIndent"/>
    <w:rsid w:val="004F4718"/>
    <w:rPr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872EA3"/>
    <w:rPr>
      <w:color w:val="808080"/>
    </w:rPr>
  </w:style>
  <w:style w:type="paragraph" w:customStyle="1" w:styleId="Bodytextnavyhighlight">
    <w:name w:val="Body text navy highlight"/>
    <w:basedOn w:val="BodyText"/>
    <w:next w:val="BodyText"/>
    <w:qFormat/>
    <w:rsid w:val="00F94EFE"/>
    <w:rPr>
      <w:rFonts w:eastAsia="Arial Unicode MS"/>
      <w:b/>
      <w:color w:val="00338D"/>
    </w:rPr>
  </w:style>
  <w:style w:type="paragraph" w:customStyle="1" w:styleId="Bodytextpurplehighlight">
    <w:name w:val="Body text purple highlight"/>
    <w:basedOn w:val="Bodytextnavyhighlight"/>
    <w:next w:val="BodyText"/>
    <w:qFormat/>
    <w:rsid w:val="00D2675E"/>
    <w:rPr>
      <w:color w:val="6D2077"/>
    </w:rPr>
  </w:style>
  <w:style w:type="paragraph" w:customStyle="1" w:styleId="Introparagraph">
    <w:name w:val="Intro paragraph"/>
    <w:basedOn w:val="BodyText"/>
    <w:next w:val="BodyText"/>
    <w:uiPriority w:val="1"/>
    <w:qFormat/>
    <w:rsid w:val="0091160B"/>
    <w:rPr>
      <w:rFonts w:eastAsia="Arial Unicode MS"/>
      <w:color w:val="121243" w:themeColor="text1"/>
      <w:sz w:val="28"/>
      <w:szCs w:val="28"/>
    </w:rPr>
  </w:style>
  <w:style w:type="paragraph" w:customStyle="1" w:styleId="Source">
    <w:name w:val="Source"/>
    <w:basedOn w:val="BodyText"/>
    <w:uiPriority w:val="6"/>
    <w:qFormat/>
    <w:rsid w:val="00D2675E"/>
    <w:pPr>
      <w:tabs>
        <w:tab w:val="left" w:pos="1134"/>
      </w:tabs>
      <w:spacing w:before="40" w:after="280"/>
      <w:ind w:left="851" w:hanging="851"/>
      <w:contextualSpacing/>
    </w:pPr>
    <w:rPr>
      <w:rFonts w:eastAsia="Arial Unicode MS"/>
      <w:sz w:val="12"/>
      <w:szCs w:val="12"/>
    </w:rPr>
  </w:style>
  <w:style w:type="paragraph" w:customStyle="1" w:styleId="Tablesubtitle">
    <w:name w:val="Table subtitle"/>
    <w:basedOn w:val="Normal"/>
    <w:rsid w:val="00D76822"/>
    <w:pPr>
      <w:spacing w:before="40" w:after="40"/>
    </w:pPr>
    <w:rPr>
      <w:rFonts w:eastAsiaTheme="minorEastAsia" w:cstheme="minorBidi"/>
      <w:b/>
      <w:color w:val="00338D"/>
      <w:sz w:val="20"/>
      <w:lang w:eastAsia="zh-CN"/>
    </w:rPr>
  </w:style>
  <w:style w:type="paragraph" w:customStyle="1" w:styleId="Tablewhite">
    <w:name w:val="Table white"/>
    <w:basedOn w:val="Normal"/>
    <w:uiPriority w:val="1"/>
    <w:qFormat/>
    <w:rsid w:val="003B03FF"/>
    <w:pPr>
      <w:spacing w:before="40" w:after="40"/>
    </w:pPr>
    <w:rPr>
      <w:rFonts w:eastAsiaTheme="minorEastAsia" w:cstheme="minorBidi"/>
      <w:color w:val="FFFFFF" w:themeColor="background2"/>
      <w:sz w:val="20"/>
      <w:lang w:eastAsia="zh-CN"/>
    </w:rPr>
  </w:style>
  <w:style w:type="paragraph" w:styleId="ListBullet5">
    <w:name w:val="List Bullet 5"/>
    <w:basedOn w:val="Normal"/>
    <w:uiPriority w:val="99"/>
    <w:unhideWhenUsed/>
    <w:rsid w:val="00F94EFE"/>
    <w:pPr>
      <w:numPr>
        <w:ilvl w:val="4"/>
        <w:numId w:val="1"/>
      </w:numPr>
      <w:contextualSpacing/>
    </w:pPr>
  </w:style>
  <w:style w:type="paragraph" w:styleId="ListNumber">
    <w:name w:val="List Number"/>
    <w:basedOn w:val="Normal"/>
    <w:rsid w:val="005E57B8"/>
    <w:pPr>
      <w:numPr>
        <w:numId w:val="2"/>
      </w:numPr>
      <w:spacing w:before="60" w:after="60"/>
    </w:pPr>
  </w:style>
  <w:style w:type="paragraph" w:styleId="ListNumber2">
    <w:name w:val="List Number 2"/>
    <w:basedOn w:val="Normal"/>
    <w:uiPriority w:val="99"/>
    <w:unhideWhenUsed/>
    <w:rsid w:val="005E57B8"/>
    <w:pPr>
      <w:numPr>
        <w:ilvl w:val="1"/>
        <w:numId w:val="2"/>
      </w:numPr>
      <w:spacing w:before="60" w:after="60"/>
    </w:pPr>
  </w:style>
  <w:style w:type="table" w:customStyle="1" w:styleId="KPMGFinancialTable">
    <w:name w:val="KPMG Financial Table"/>
    <w:basedOn w:val="TableNormal"/>
    <w:uiPriority w:val="99"/>
    <w:rsid w:val="00A36781"/>
    <w:pPr>
      <w:spacing w:before="40" w:after="40"/>
      <w:jc w:val="right"/>
    </w:pPr>
    <w:rPr>
      <w:rFonts w:eastAsiaTheme="minorEastAsia" w:cstheme="minorBidi"/>
      <w:sz w:val="18"/>
      <w:lang w:eastAsia="zh-CN"/>
    </w:rPr>
    <w:tblPr>
      <w:tblStyleColBandSize w:val="1"/>
      <w:tblBorders>
        <w:bottom w:val="single" w:sz="4" w:space="0" w:color="00338D"/>
      </w:tblBorders>
    </w:tblPr>
    <w:tcPr>
      <w:vAlign w:val="bottom"/>
    </w:tcPr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table" w:customStyle="1" w:styleId="KPMGCVtable">
    <w:name w:val="KPMG CV table"/>
    <w:basedOn w:val="TableNormal"/>
    <w:uiPriority w:val="99"/>
    <w:rsid w:val="005C4BBD"/>
    <w:pPr>
      <w:spacing w:before="40" w:after="40"/>
    </w:pPr>
    <w:rPr>
      <w:rFonts w:eastAsiaTheme="minorEastAsia" w:cstheme="minorBidi"/>
      <w:sz w:val="18"/>
      <w:lang w:eastAsia="zh-CN"/>
    </w:rPr>
    <w:tblPr>
      <w:tblBorders>
        <w:top w:val="single" w:sz="6" w:space="0" w:color="00338D"/>
        <w:bottom w:val="single" w:sz="4" w:space="0" w:color="00338D"/>
      </w:tblBorders>
    </w:tblPr>
    <w:tblStylePr w:type="firstRow">
      <w:pPr>
        <w:wordWrap/>
        <w:spacing w:beforeLines="0" w:before="140" w:beforeAutospacing="0" w:afterLines="0" w:after="140" w:afterAutospacing="0"/>
      </w:pPr>
      <w:rPr>
        <w:b/>
        <w:color w:val="00338D"/>
        <w:sz w:val="22"/>
      </w:rPr>
    </w:tblStylePr>
  </w:style>
  <w:style w:type="table" w:styleId="TableGrid">
    <w:name w:val="Table Grid"/>
    <w:basedOn w:val="TableNormal"/>
    <w:uiPriority w:val="59"/>
    <w:rsid w:val="0034551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5B4C4B"/>
    <w:rPr>
      <w:vertAlign w:val="superscript"/>
    </w:rPr>
  </w:style>
  <w:style w:type="paragraph" w:styleId="List">
    <w:name w:val="List"/>
    <w:basedOn w:val="Normal"/>
    <w:uiPriority w:val="99"/>
    <w:semiHidden/>
    <w:rsid w:val="00AD49D8"/>
    <w:pPr>
      <w:numPr>
        <w:numId w:val="3"/>
      </w:numPr>
      <w:spacing w:before="200" w:line="259" w:lineRule="auto"/>
    </w:pPr>
    <w:rPr>
      <w:rFonts w:eastAsiaTheme="minorEastAsia" w:cstheme="minorBidi"/>
      <w:b/>
      <w:sz w:val="16"/>
      <w:lang w:eastAsia="zh-CN"/>
    </w:rPr>
  </w:style>
  <w:style w:type="paragraph" w:styleId="List2">
    <w:name w:val="List 2"/>
    <w:basedOn w:val="List"/>
    <w:uiPriority w:val="99"/>
    <w:semiHidden/>
    <w:rsid w:val="00AD49D8"/>
    <w:pPr>
      <w:numPr>
        <w:ilvl w:val="1"/>
      </w:numPr>
      <w:spacing w:before="0" w:line="240" w:lineRule="exact"/>
    </w:pPr>
    <w:rPr>
      <w:sz w:val="14"/>
    </w:rPr>
  </w:style>
  <w:style w:type="paragraph" w:styleId="List3">
    <w:name w:val="List 3"/>
    <w:basedOn w:val="List2"/>
    <w:uiPriority w:val="99"/>
    <w:semiHidden/>
    <w:rsid w:val="00AD49D8"/>
    <w:pPr>
      <w:numPr>
        <w:ilvl w:val="2"/>
      </w:numPr>
      <w:contextualSpacing/>
    </w:pPr>
  </w:style>
  <w:style w:type="paragraph" w:customStyle="1" w:styleId="Termsheading">
    <w:name w:val="Terms heading"/>
    <w:basedOn w:val="Bodytextnavyhighlight"/>
    <w:uiPriority w:val="1"/>
    <w:rsid w:val="00AD49D8"/>
    <w:pPr>
      <w:pageBreakBefore/>
    </w:pPr>
    <w:rPr>
      <w:rFonts w:ascii="Arial" w:hAnsi="Arial"/>
      <w:sz w:val="24"/>
    </w:rPr>
  </w:style>
  <w:style w:type="table" w:customStyle="1" w:styleId="KPMGContactus">
    <w:name w:val="KPMG Contact us"/>
    <w:basedOn w:val="TableNormal"/>
    <w:uiPriority w:val="99"/>
    <w:rsid w:val="00B2384A"/>
    <w:rPr>
      <w:sz w:val="20"/>
    </w:rPr>
    <w:tblPr>
      <w:tblStyleRowBandSize w:val="1"/>
    </w:tblPr>
    <w:tblStylePr w:type="firstRow">
      <w:rPr>
        <w:b/>
      </w:rPr>
    </w:tblStylePr>
    <w:tblStylePr w:type="lastRow">
      <w:rPr>
        <w:sz w:val="16"/>
      </w:rPr>
    </w:tblStylePr>
  </w:style>
  <w:style w:type="character" w:styleId="Hyperlink">
    <w:name w:val="Hyperlink"/>
    <w:basedOn w:val="DefaultParagraphFont"/>
    <w:uiPriority w:val="99"/>
    <w:unhideWhenUsed/>
    <w:rsid w:val="00B2384A"/>
    <w:rPr>
      <w:color w:val="0091DA" w:themeColor="hyperlink"/>
      <w:u w:val="single"/>
    </w:rPr>
  </w:style>
  <w:style w:type="paragraph" w:customStyle="1" w:styleId="Contactbold">
    <w:name w:val="Contact bold"/>
    <w:basedOn w:val="Normal"/>
    <w:next w:val="Contactemail"/>
    <w:semiHidden/>
    <w:qFormat/>
    <w:rsid w:val="00B2384A"/>
    <w:pPr>
      <w:framePr w:hSpace="181" w:wrap="around" w:vAnchor="page" w:hAnchor="margin" w:y="4821"/>
    </w:pPr>
    <w:rPr>
      <w:rFonts w:eastAsia="Arial Unicode MS"/>
      <w:b/>
      <w:sz w:val="20"/>
      <w:szCs w:val="20"/>
      <w:lang w:eastAsia="en-CA" w:bidi="th-TH"/>
    </w:rPr>
  </w:style>
  <w:style w:type="paragraph" w:customStyle="1" w:styleId="Contactname">
    <w:name w:val="Contact name"/>
    <w:basedOn w:val="Contactbold"/>
    <w:next w:val="Contactbold"/>
    <w:semiHidden/>
    <w:qFormat/>
    <w:rsid w:val="00B2384A"/>
    <w:pPr>
      <w:framePr w:wrap="around"/>
      <w:spacing w:before="240"/>
    </w:pPr>
    <w:rPr>
      <w:color w:val="00338D"/>
    </w:rPr>
  </w:style>
  <w:style w:type="paragraph" w:customStyle="1" w:styleId="Contactemail">
    <w:name w:val="Contact email"/>
    <w:basedOn w:val="Normal"/>
    <w:semiHidden/>
    <w:qFormat/>
    <w:rsid w:val="00B2384A"/>
    <w:pPr>
      <w:tabs>
        <w:tab w:val="left" w:pos="285"/>
      </w:tabs>
    </w:pPr>
    <w:rPr>
      <w:rFonts w:eastAsia="Arial Unicode MS"/>
      <w:sz w:val="20"/>
      <w:szCs w:val="20"/>
      <w:lang w:eastAsia="en-CA" w:bidi="th-TH"/>
    </w:rPr>
  </w:style>
  <w:style w:type="paragraph" w:customStyle="1" w:styleId="Disclaimer">
    <w:name w:val="Disclaimer"/>
    <w:basedOn w:val="Normal"/>
    <w:semiHidden/>
    <w:qFormat/>
    <w:rsid w:val="00B2384A"/>
    <w:pPr>
      <w:framePr w:hSpace="181" w:wrap="around" w:vAnchor="page" w:hAnchor="margin" w:y="4821"/>
      <w:spacing w:before="120"/>
    </w:pPr>
    <w:rPr>
      <w:rFonts w:eastAsia="Arial Unicode MS"/>
      <w:sz w:val="16"/>
      <w:szCs w:val="16"/>
      <w:lang w:eastAsia="en-CA" w:bidi="th-TH"/>
    </w:rPr>
  </w:style>
  <w:style w:type="table" w:customStyle="1" w:styleId="KPMGTextTable">
    <w:name w:val="KPMG Text Table"/>
    <w:basedOn w:val="KPMGFinancialTable"/>
    <w:uiPriority w:val="99"/>
    <w:rsid w:val="00D655F0"/>
    <w:pPr>
      <w:jc w:val="left"/>
    </w:pPr>
    <w:tblPr/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paragraph" w:customStyle="1" w:styleId="zcompanynamewhite">
    <w:name w:val="zcompany name white"/>
    <w:basedOn w:val="zcompanyname"/>
    <w:uiPriority w:val="11"/>
    <w:rsid w:val="0011133E"/>
    <w:rPr>
      <w:color w:val="25408F" w:themeColor="background1"/>
    </w:rPr>
  </w:style>
  <w:style w:type="paragraph" w:customStyle="1" w:styleId="zreportaddinfowhite">
    <w:name w:val="zreport addinfo white"/>
    <w:basedOn w:val="zreportaddinfo"/>
    <w:uiPriority w:val="11"/>
    <w:qFormat/>
    <w:rsid w:val="0011133E"/>
    <w:pPr>
      <w:framePr w:wrap="around"/>
    </w:pPr>
    <w:rPr>
      <w:color w:val="25408F" w:themeColor="background1"/>
    </w:rPr>
  </w:style>
  <w:style w:type="paragraph" w:customStyle="1" w:styleId="zreportnamewhite">
    <w:name w:val="zreport name white"/>
    <w:basedOn w:val="zreportname"/>
    <w:uiPriority w:val="11"/>
    <w:qFormat/>
    <w:rsid w:val="00CB63ED"/>
    <w:rPr>
      <w:color w:val="25408F" w:themeColor="background1"/>
    </w:rPr>
  </w:style>
  <w:style w:type="paragraph" w:customStyle="1" w:styleId="zreportsubtitlewhite">
    <w:name w:val="zreport subtitle white"/>
    <w:basedOn w:val="zreportsubtitle"/>
    <w:uiPriority w:val="11"/>
    <w:qFormat/>
    <w:rsid w:val="00CB63ED"/>
    <w:rPr>
      <w:color w:val="25408F" w:themeColor="background1"/>
    </w:rPr>
  </w:style>
  <w:style w:type="character" w:customStyle="1" w:styleId="FooterChar">
    <w:name w:val="Footer Char"/>
    <w:basedOn w:val="DefaultParagraphFont"/>
    <w:link w:val="Footer"/>
    <w:uiPriority w:val="99"/>
    <w:rsid w:val="00855937"/>
    <w:rPr>
      <w:noProof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E490E"/>
    <w:rPr>
      <w:sz w:val="18"/>
      <w:lang w:val="en-US"/>
    </w:rPr>
  </w:style>
  <w:style w:type="paragraph" w:customStyle="1" w:styleId="Clientinfo">
    <w:name w:val="Client info"/>
    <w:basedOn w:val="Header"/>
    <w:qFormat/>
    <w:rsid w:val="003F0066"/>
    <w:pPr>
      <w:framePr w:hSpace="187" w:wrap="around" w:vAnchor="text" w:hAnchor="margin" w:x="1" w:y="506"/>
    </w:pPr>
  </w:style>
  <w:style w:type="paragraph" w:customStyle="1" w:styleId="Cover-bottominfo">
    <w:name w:val="Cover - bottom info"/>
    <w:basedOn w:val="Normal"/>
    <w:qFormat/>
    <w:rsid w:val="00DA785C"/>
    <w:pPr>
      <w:jc w:val="center"/>
    </w:pPr>
    <w:rPr>
      <w:sz w:val="12"/>
      <w:szCs w:val="12"/>
    </w:rPr>
  </w:style>
  <w:style w:type="paragraph" w:customStyle="1" w:styleId="Legal">
    <w:name w:val="Legal"/>
    <w:basedOn w:val="Disclaimer"/>
    <w:qFormat/>
    <w:rsid w:val="00710F4C"/>
    <w:pPr>
      <w:framePr w:wrap="around"/>
    </w:pPr>
  </w:style>
  <w:style w:type="paragraph" w:customStyle="1" w:styleId="Style1">
    <w:name w:val="Style1"/>
    <w:basedOn w:val="Normal"/>
    <w:qFormat/>
    <w:rsid w:val="00733E57"/>
    <w:rPr>
      <w:color w:val="25408F" w:themeColor="background1"/>
      <w:sz w:val="18"/>
    </w:rPr>
  </w:style>
  <w:style w:type="paragraph" w:styleId="NormalWeb">
    <w:name w:val="Normal (Web)"/>
    <w:basedOn w:val="Normal"/>
    <w:uiPriority w:val="99"/>
    <w:unhideWhenUsed/>
    <w:rsid w:val="00317D3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DC0BDB"/>
    <w:pPr>
      <w:ind w:left="6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DC0BDB"/>
    <w:pPr>
      <w:ind w:left="88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DC0BDB"/>
    <w:pPr>
      <w:ind w:left="110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DC0BDB"/>
    <w:pPr>
      <w:ind w:left="132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DC0BDB"/>
    <w:pPr>
      <w:ind w:left="1540"/>
    </w:pPr>
    <w:rPr>
      <w:rFonts w:cstheme="minorHAnsi"/>
      <w:sz w:val="20"/>
      <w:szCs w:val="20"/>
    </w:rPr>
  </w:style>
  <w:style w:type="paragraph" w:customStyle="1" w:styleId="Tablebody">
    <w:name w:val="Table body"/>
    <w:basedOn w:val="BodyText"/>
    <w:qFormat/>
    <w:rsid w:val="00D76822"/>
    <w:pPr>
      <w:spacing w:before="0" w:after="0"/>
    </w:pPr>
    <w:rPr>
      <w:rFonts w:eastAsiaTheme="minorEastAsia" w:cstheme="minorBidi"/>
      <w:color w:val="121243" w:themeColor="text1"/>
      <w:lang w:eastAsia="zh-CN"/>
    </w:rPr>
  </w:style>
  <w:style w:type="paragraph" w:customStyle="1" w:styleId="Callout">
    <w:name w:val="Call out"/>
    <w:basedOn w:val="Normal"/>
    <w:qFormat/>
    <w:rsid w:val="00E101FE"/>
    <w:pPr>
      <w:pBdr>
        <w:left w:val="single" w:sz="24" w:space="4" w:color="CDA139" w:themeColor="text2"/>
      </w:pBdr>
      <w:spacing w:after="120" w:line="280" w:lineRule="exact"/>
    </w:pPr>
    <w:rPr>
      <w:color w:val="CDA139" w:themeColor="text2"/>
    </w:rPr>
  </w:style>
  <w:style w:type="paragraph" w:styleId="ListParagraph">
    <w:name w:val="List Paragraph"/>
    <w:basedOn w:val="Normal"/>
    <w:uiPriority w:val="34"/>
    <w:qFormat/>
    <w:rsid w:val="00822290"/>
    <w:pPr>
      <w:spacing w:after="160" w:line="259" w:lineRule="auto"/>
      <w:ind w:left="720"/>
      <w:contextualSpacing/>
    </w:pPr>
    <w:rPr>
      <w:rFonts w:eastAsiaTheme="minorHAnsi" w:cstheme="minorBidi"/>
      <w:lang w:eastAsia="en-US"/>
    </w:rPr>
  </w:style>
  <w:style w:type="table" w:styleId="PlainTable1">
    <w:name w:val="Plain Table 1"/>
    <w:basedOn w:val="TableNormal"/>
    <w:uiPriority w:val="41"/>
    <w:rsid w:val="0090565D"/>
    <w:tblPr>
      <w:tblStyleRowBandSize w:val="1"/>
      <w:tblStyleColBandSize w:val="1"/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1B2F6A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</w:style>
  <w:style w:type="table" w:styleId="PlainTable5">
    <w:name w:val="Plain Table 5"/>
    <w:basedOn w:val="TableNormal"/>
    <w:uiPriority w:val="45"/>
    <w:rsid w:val="0090565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656D1" w:themeColor="text1" w:themeTint="80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656D1" w:themeColor="text1" w:themeTint="80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656D1" w:themeColor="text1" w:themeTint="80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656D1" w:themeColor="text1" w:themeTint="80"/>
        </w:tcBorders>
        <w:shd w:val="clear" w:color="auto" w:fill="25408F" w:themeFill="background1"/>
      </w:tc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90565D"/>
    <w:tblPr>
      <w:tblStyleRowBandSize w:val="1"/>
      <w:tblStyleColBandSize w:val="1"/>
      <w:tblBorders>
        <w:top w:val="single" w:sz="4" w:space="0" w:color="5656D1" w:themeColor="text1" w:themeTint="80"/>
        <w:bottom w:val="single" w:sz="4" w:space="0" w:color="5656D1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656D1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656D1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2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1Horz">
      <w:tblPr/>
      <w:tcPr>
        <w:tcBorders>
          <w:top w:val="single" w:sz="4" w:space="0" w:color="5656D1" w:themeColor="text1" w:themeTint="80"/>
          <w:bottom w:val="single" w:sz="4" w:space="0" w:color="5656D1" w:themeColor="text1" w:themeTint="80"/>
        </w:tcBorders>
      </w:tcPr>
    </w:tblStylePr>
  </w:style>
  <w:style w:type="table" w:styleId="GridTable1Light-Accent2">
    <w:name w:val="Grid Table 1 Light Accent 2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96A9E4" w:themeColor="accent2" w:themeTint="66"/>
        <w:left w:val="single" w:sz="4" w:space="0" w:color="96A9E4" w:themeColor="accent2" w:themeTint="66"/>
        <w:bottom w:val="single" w:sz="4" w:space="0" w:color="96A9E4" w:themeColor="accent2" w:themeTint="66"/>
        <w:right w:val="single" w:sz="4" w:space="0" w:color="96A9E4" w:themeColor="accent2" w:themeTint="66"/>
        <w:insideH w:val="single" w:sz="4" w:space="0" w:color="96A9E4" w:themeColor="accent2" w:themeTint="66"/>
        <w:insideV w:val="single" w:sz="4" w:space="0" w:color="96A9E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617E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text1" w:themeTint="66"/>
        <w:left w:val="single" w:sz="4" w:space="0" w:color="7979DB" w:themeColor="text1" w:themeTint="66"/>
        <w:bottom w:val="single" w:sz="4" w:space="0" w:color="7979DB" w:themeColor="text1" w:themeTint="66"/>
        <w:right w:val="single" w:sz="4" w:space="0" w:color="7979DB" w:themeColor="text1" w:themeTint="66"/>
        <w:insideH w:val="single" w:sz="4" w:space="0" w:color="7979DB" w:themeColor="text1" w:themeTint="66"/>
        <w:insideV w:val="single" w:sz="4" w:space="0" w:color="7979DB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accent1" w:themeTint="66"/>
        <w:left w:val="single" w:sz="4" w:space="0" w:color="7979DB" w:themeColor="accent1" w:themeTint="66"/>
        <w:bottom w:val="single" w:sz="4" w:space="0" w:color="7979DB" w:themeColor="accent1" w:themeTint="66"/>
        <w:right w:val="single" w:sz="4" w:space="0" w:color="7979DB" w:themeColor="accent1" w:themeTint="66"/>
        <w:insideH w:val="single" w:sz="4" w:space="0" w:color="7979DB" w:themeColor="accent1" w:themeTint="66"/>
        <w:insideV w:val="single" w:sz="4" w:space="0" w:color="7979D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semiHidden/>
    <w:unhideWhenUsed/>
    <w:rsid w:val="003047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4770"/>
    <w:rPr>
      <w:rFonts w:ascii="Segoe UI" w:hAnsi="Segoe UI" w:cs="Segoe UI"/>
      <w:sz w:val="18"/>
      <w:szCs w:val="18"/>
      <w:lang w:val="en-US"/>
    </w:rPr>
  </w:style>
  <w:style w:type="paragraph" w:styleId="TableofFigures">
    <w:name w:val="table of figures"/>
    <w:basedOn w:val="Normal"/>
    <w:next w:val="Normal"/>
    <w:uiPriority w:val="99"/>
    <w:unhideWhenUsed/>
    <w:rsid w:val="00047FFE"/>
  </w:style>
  <w:style w:type="character" w:styleId="CommentReference">
    <w:name w:val="annotation reference"/>
    <w:basedOn w:val="DefaultParagraphFont"/>
    <w:uiPriority w:val="99"/>
    <w:semiHidden/>
    <w:unhideWhenUsed/>
    <w:rsid w:val="00EC43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43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437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43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437C"/>
    <w:rPr>
      <w:b/>
      <w:bCs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unhideWhenUsed/>
    <w:rsid w:val="00F72776"/>
    <w:rPr>
      <w:color w:val="605E5C"/>
      <w:shd w:val="clear" w:color="auto" w:fill="E1DFDD"/>
    </w:rPr>
  </w:style>
  <w:style w:type="character" w:customStyle="1" w:styleId="CommentTextChar1">
    <w:name w:val="Comment Text Char1"/>
    <w:basedOn w:val="DefaultParagraphFont"/>
    <w:uiPriority w:val="99"/>
    <w:semiHidden/>
    <w:rsid w:val="00957337"/>
    <w:rPr>
      <w:sz w:val="20"/>
      <w:szCs w:val="20"/>
    </w:rPr>
  </w:style>
  <w:style w:type="character" w:customStyle="1" w:styleId="hgkelc">
    <w:name w:val="hgkelc"/>
    <w:basedOn w:val="DefaultParagraphFont"/>
    <w:rsid w:val="00F10203"/>
  </w:style>
  <w:style w:type="character" w:styleId="Emphasis">
    <w:name w:val="Emphasis"/>
    <w:basedOn w:val="DefaultParagraphFont"/>
    <w:uiPriority w:val="20"/>
    <w:qFormat/>
    <w:rsid w:val="00F10203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8E6731"/>
    <w:rPr>
      <w:color w:val="0091DA" w:themeColor="followedHyperlink"/>
      <w:u w:val="single"/>
    </w:rPr>
  </w:style>
  <w:style w:type="paragraph" w:styleId="Revision">
    <w:name w:val="Revision"/>
    <w:hidden/>
    <w:uiPriority w:val="99"/>
    <w:semiHidden/>
    <w:rsid w:val="008E6731"/>
    <w:rPr>
      <w:lang w:val="en-US"/>
    </w:rPr>
  </w:style>
  <w:style w:type="character" w:styleId="Mention">
    <w:name w:val="Mention"/>
    <w:basedOn w:val="DefaultParagraphFont"/>
    <w:uiPriority w:val="99"/>
    <w:unhideWhenUsed/>
    <w:rsid w:val="009C17D1"/>
    <w:rPr>
      <w:color w:val="2B579A"/>
      <w:shd w:val="clear" w:color="auto" w:fill="E1DFDD"/>
    </w:rPr>
  </w:style>
  <w:style w:type="table" w:styleId="ListTable4-Accent2">
    <w:name w:val="List Table 4 Accent 2"/>
    <w:basedOn w:val="TableNormal"/>
    <w:uiPriority w:val="49"/>
    <w:rsid w:val="00DB36D5"/>
    <w:tblPr>
      <w:tblStyleRowBandSize w:val="1"/>
      <w:tblStyleColBandSize w:val="1"/>
      <w:tblBorders>
        <w:top w:val="single" w:sz="4" w:space="0" w:color="617ED6" w:themeColor="accent2" w:themeTint="99"/>
        <w:left w:val="single" w:sz="4" w:space="0" w:color="617ED6" w:themeColor="accent2" w:themeTint="99"/>
        <w:bottom w:val="single" w:sz="4" w:space="0" w:color="617ED6" w:themeColor="accent2" w:themeTint="99"/>
        <w:right w:val="single" w:sz="4" w:space="0" w:color="617ED6" w:themeColor="accent2" w:themeTint="99"/>
        <w:insideH w:val="single" w:sz="4" w:space="0" w:color="617ED6" w:themeColor="accent2" w:themeTint="99"/>
      </w:tblBorders>
    </w:tblPr>
    <w:tblStylePr w:type="firstRow">
      <w:rPr>
        <w:b/>
        <w:bCs/>
        <w:color w:val="25408F" w:themeColor="background1"/>
      </w:rPr>
      <w:tblPr/>
      <w:tcPr>
        <w:tcBorders>
          <w:top w:val="single" w:sz="4" w:space="0" w:color="25408F" w:themeColor="accent2"/>
          <w:left w:val="single" w:sz="4" w:space="0" w:color="25408F" w:themeColor="accent2"/>
          <w:bottom w:val="single" w:sz="4" w:space="0" w:color="25408F" w:themeColor="accent2"/>
          <w:right w:val="single" w:sz="4" w:space="0" w:color="25408F" w:themeColor="accent2"/>
          <w:insideH w:val="nil"/>
        </w:tcBorders>
        <w:shd w:val="clear" w:color="auto" w:fill="25408F" w:themeFill="accent2"/>
      </w:tcPr>
    </w:tblStylePr>
    <w:tblStylePr w:type="lastRow">
      <w:rPr>
        <w:b/>
        <w:bCs/>
      </w:rPr>
      <w:tblPr/>
      <w:tcPr>
        <w:tcBorders>
          <w:top w:val="double" w:sz="4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4F1" w:themeFill="accent2" w:themeFillTint="33"/>
      </w:tcPr>
    </w:tblStylePr>
    <w:tblStylePr w:type="band1Horz">
      <w:tblPr/>
      <w:tcPr>
        <w:shd w:val="clear" w:color="auto" w:fill="CAD4F1" w:themeFill="accent2" w:themeFillTint="33"/>
      </w:tcPr>
    </w:tblStylePr>
  </w:style>
  <w:style w:type="table" w:styleId="ListTable7Colorful-Accent4">
    <w:name w:val="List Table 7 Colorful Accent 4"/>
    <w:basedOn w:val="TableNormal"/>
    <w:uiPriority w:val="52"/>
    <w:rsid w:val="00C807A8"/>
    <w:rPr>
      <w:color w:val="A9A9A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E2E2" w:themeColor="accent4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E2E2" w:themeColor="accent4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E2E2" w:themeColor="accent4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E2E2" w:themeColor="accent4"/>
        </w:tcBorders>
        <w:shd w:val="clear" w:color="auto" w:fill="25408F" w:themeFill="background1"/>
      </w:tcPr>
    </w:tblStylePr>
    <w:tblStylePr w:type="band1Vert">
      <w:tblPr/>
      <w:tcPr>
        <w:shd w:val="clear" w:color="auto" w:fill="F9F9F9" w:themeFill="accent4" w:themeFillTint="33"/>
      </w:tcPr>
    </w:tblStylePr>
    <w:tblStylePr w:type="band1Horz">
      <w:tblPr/>
      <w:tcPr>
        <w:shd w:val="clear" w:color="auto" w:fill="F9F9F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CB2B43"/>
    <w:rPr>
      <w:b/>
      <w:color w:val="00338D"/>
      <w:sz w:val="28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0761C"/>
    <w:rPr>
      <w:sz w:val="16"/>
      <w:lang w:val="en-US"/>
    </w:rPr>
  </w:style>
  <w:style w:type="paragraph" w:customStyle="1" w:styleId="Default">
    <w:name w:val="Default"/>
    <w:rsid w:val="00105F0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  <w:style w:type="table" w:styleId="TableGridLight">
    <w:name w:val="Grid Table Light"/>
    <w:basedOn w:val="TableNormal"/>
    <w:uiPriority w:val="40"/>
    <w:rsid w:val="00CA7124"/>
    <w:tblPr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rsid w:val="00F321F2"/>
    <w:rPr>
      <w:color w:val="CDA139" w:themeColor="text2"/>
      <w:sz w:val="48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rsid w:val="00F321F2"/>
    <w:rPr>
      <w:b/>
      <w:i/>
      <w:color w:val="00338D"/>
      <w:sz w:val="20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F321F2"/>
    <w:rPr>
      <w:i/>
      <w:color w:val="00338D"/>
      <w:sz w:val="24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F321F2"/>
    <w:rPr>
      <w:b/>
      <w:color w:val="00338D"/>
      <w:sz w:val="24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semiHidden/>
    <w:rsid w:val="00F321F2"/>
    <w:rPr>
      <w:lang w:val="en-US"/>
    </w:rPr>
  </w:style>
  <w:style w:type="character" w:customStyle="1" w:styleId="Heading7Char">
    <w:name w:val="Heading 7 Char"/>
    <w:basedOn w:val="DefaultParagraphFont"/>
    <w:link w:val="Heading7"/>
    <w:semiHidden/>
    <w:rsid w:val="00F321F2"/>
    <w:rPr>
      <w:lang w:val="en-US"/>
    </w:rPr>
  </w:style>
  <w:style w:type="character" w:customStyle="1" w:styleId="Heading8Char">
    <w:name w:val="Heading 8 Char"/>
    <w:basedOn w:val="DefaultParagraphFont"/>
    <w:link w:val="Heading8"/>
    <w:semiHidden/>
    <w:rsid w:val="00F321F2"/>
    <w:rPr>
      <w:lang w:val="en-US"/>
    </w:rPr>
  </w:style>
  <w:style w:type="character" w:customStyle="1" w:styleId="Heading9Char">
    <w:name w:val="Heading 9 Char"/>
    <w:basedOn w:val="DefaultParagraphFont"/>
    <w:link w:val="Heading9"/>
    <w:semiHidden/>
    <w:rsid w:val="00F321F2"/>
    <w:rPr>
      <w:lang w:val="en-US"/>
    </w:rPr>
  </w:style>
  <w:style w:type="character" w:customStyle="1" w:styleId="SignatureChar">
    <w:name w:val="Signature Char"/>
    <w:basedOn w:val="DefaultParagraphFont"/>
    <w:link w:val="Signature"/>
    <w:uiPriority w:val="1"/>
    <w:rsid w:val="00F321F2"/>
    <w:rPr>
      <w:lang w:val="en-US"/>
    </w:rPr>
  </w:style>
  <w:style w:type="character" w:customStyle="1" w:styleId="BodyText3Char">
    <w:name w:val="Body Text 3 Char"/>
    <w:basedOn w:val="DefaultParagraphFont"/>
    <w:link w:val="BodyText3"/>
    <w:uiPriority w:val="10"/>
    <w:rsid w:val="00F321F2"/>
    <w:rPr>
      <w:sz w:val="18"/>
      <w:szCs w:val="16"/>
      <w:lang w:val="en-US"/>
    </w:rPr>
  </w:style>
  <w:style w:type="paragraph" w:customStyle="1" w:styleId="xmsonormal">
    <w:name w:val="x_msonormal"/>
    <w:basedOn w:val="Normal"/>
    <w:rsid w:val="003F2AEA"/>
    <w:rPr>
      <w:rFonts w:ascii="Calibri" w:eastAsiaTheme="minorHAnsi" w:hAnsi="Calibri" w:cs="Calibri"/>
      <w:lang w:eastAsia="en-US"/>
    </w:rPr>
  </w:style>
  <w:style w:type="character" w:styleId="Strong">
    <w:name w:val="Strong"/>
    <w:basedOn w:val="DefaultParagraphFont"/>
    <w:uiPriority w:val="22"/>
    <w:qFormat/>
    <w:rsid w:val="00201FFE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3B4276"/>
    <w:pPr>
      <w:widowControl w:val="0"/>
      <w:autoSpaceDE w:val="0"/>
      <w:autoSpaceDN w:val="0"/>
      <w:ind w:left="718" w:hanging="361"/>
    </w:pPr>
    <w:rPr>
      <w:rFonts w:ascii="Calibri" w:eastAsia="Calibri" w:hAnsi="Calibri" w:cs="Calibri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D7A0B"/>
    <w:pPr>
      <w:keepLines/>
      <w:pageBreakBefore w:val="0"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0D0D32" w:themeColor="accent1" w:themeShade="BF"/>
      <w:sz w:val="32"/>
      <w:szCs w:val="32"/>
      <w:lang w:eastAsia="en-US"/>
    </w:rPr>
  </w:style>
  <w:style w:type="paragraph" w:customStyle="1" w:styleId="indentsecondlevel">
    <w:name w:val="indent_second_level"/>
    <w:basedOn w:val="Normal"/>
    <w:rsid w:val="00E207D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5211"/>
    <w:pPr>
      <w:spacing w:before="120" w:after="60"/>
      <w:jc w:val="center"/>
    </w:pPr>
    <w:rPr>
      <w:rFonts w:asciiTheme="majorHAnsi" w:eastAsia="Book Antiqua" w:hAnsiTheme="majorHAnsi"/>
      <w:color w:val="121243" w:themeColor="text1"/>
      <w:sz w:val="36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55211"/>
    <w:rPr>
      <w:rFonts w:asciiTheme="majorHAnsi" w:eastAsia="Book Antiqua" w:hAnsiTheme="majorHAnsi"/>
      <w:color w:val="121243" w:themeColor="text1"/>
      <w:sz w:val="36"/>
      <w:szCs w:val="24"/>
      <w:lang w:val="en-US" w:eastAsia="en-US"/>
    </w:rPr>
  </w:style>
  <w:style w:type="paragraph" w:customStyle="1" w:styleId="Reverse">
    <w:name w:val="Reverse"/>
    <w:basedOn w:val="Normal"/>
    <w:link w:val="ReverseChar"/>
    <w:qFormat/>
    <w:rsid w:val="00B55211"/>
    <w:pPr>
      <w:widowControl w:val="0"/>
      <w:pBdr>
        <w:top w:val="single" w:sz="48" w:space="4" w:color="auto"/>
        <w:bottom w:val="single" w:sz="48" w:space="4" w:color="auto"/>
      </w:pBdr>
      <w:shd w:val="clear" w:color="auto" w:fill="121243" w:themeFill="text1"/>
      <w:jc w:val="center"/>
    </w:pPr>
    <w:rPr>
      <w:rFonts w:ascii="Trebuchet MS" w:eastAsiaTheme="minorHAnsi" w:hAnsi="Trebuchet MS" w:cstheme="minorBidi"/>
      <w:i/>
      <w:color w:val="25408F" w:themeColor="background1"/>
      <w:sz w:val="36"/>
      <w:szCs w:val="40"/>
      <w:lang w:eastAsia="en-US"/>
    </w:rPr>
  </w:style>
  <w:style w:type="character" w:customStyle="1" w:styleId="ReverseChar">
    <w:name w:val="Reverse Char"/>
    <w:basedOn w:val="DefaultParagraphFont"/>
    <w:link w:val="Reverse"/>
    <w:rsid w:val="00B55211"/>
    <w:rPr>
      <w:rFonts w:ascii="Trebuchet MS" w:eastAsiaTheme="minorHAnsi" w:hAnsi="Trebuchet MS" w:cstheme="minorBidi"/>
      <w:i/>
      <w:color w:val="25408F" w:themeColor="background1"/>
      <w:sz w:val="36"/>
      <w:szCs w:val="40"/>
      <w:shd w:val="clear" w:color="auto" w:fill="121243" w:themeFill="text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561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20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585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08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587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458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811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777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158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401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6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0478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822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316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885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473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0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90576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4709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2954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6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309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805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5108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042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248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3545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23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7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51798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776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KIS\Templates\report.dotm" TargetMode="External"/></Relationships>
</file>

<file path=word/theme/theme1.xml><?xml version="1.0" encoding="utf-8"?>
<a:theme xmlns:a="http://schemas.openxmlformats.org/drawingml/2006/main" name="Office Theme">
  <a:themeElements>
    <a:clrScheme name="DOT">
      <a:dk1>
        <a:srgbClr val="121243"/>
      </a:dk1>
      <a:lt1>
        <a:srgbClr val="25408F"/>
      </a:lt1>
      <a:dk2>
        <a:srgbClr val="CDA139"/>
      </a:dk2>
      <a:lt2>
        <a:srgbClr val="FFFFFF"/>
      </a:lt2>
      <a:accent1>
        <a:srgbClr val="121243"/>
      </a:accent1>
      <a:accent2>
        <a:srgbClr val="25408F"/>
      </a:accent2>
      <a:accent3>
        <a:srgbClr val="CDA139"/>
      </a:accent3>
      <a:accent4>
        <a:srgbClr val="E2E2E2"/>
      </a:accent4>
      <a:accent5>
        <a:srgbClr val="005EB8"/>
      </a:accent5>
      <a:accent6>
        <a:srgbClr val="00A3A1"/>
      </a:accent6>
      <a:hlink>
        <a:srgbClr val="0091DA"/>
      </a:hlink>
      <a:folHlink>
        <a:srgbClr val="0091D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6846146ABEEF43AC64B0448B619291" ma:contentTypeVersion="5" ma:contentTypeDescription="Create a new document." ma:contentTypeScope="" ma:versionID="675ce7c36f056c916008a5e93c4a9dde">
  <xsd:schema xmlns:xsd="http://www.w3.org/2001/XMLSchema" xmlns:xs="http://www.w3.org/2001/XMLSchema" xmlns:p="http://schemas.microsoft.com/office/2006/metadata/properties" xmlns:ns2="71be5492-1ca3-4dd5-8004-03e5aefe5d71" xmlns:ns3="2ed706d8-af32-49d6-b845-1dbab49adc61" targetNamespace="http://schemas.microsoft.com/office/2006/metadata/properties" ma:root="true" ma:fieldsID="b54e30726c6018d1f435283bc43e27c5" ns2:_="" ns3:_="">
    <xsd:import namespace="71be5492-1ca3-4dd5-8004-03e5aefe5d71"/>
    <xsd:import namespace="2ed706d8-af32-49d6-b845-1dbab49adc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e5492-1ca3-4dd5-8004-03e5aefe5d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706d8-af32-49d6-b845-1dbab49adc6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367A3A5-1D39-4557-82BA-DCC568B6F5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be5492-1ca3-4dd5-8004-03e5aefe5d71"/>
    <ds:schemaRef ds:uri="2ed706d8-af32-49d6-b845-1dbab49adc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A0D95A-83A5-4A68-9957-79715545A0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53172C8-7546-4FD3-A0EB-489629BD23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1282BD-5889-4DBA-AABA-09D2046851E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</Template>
  <TotalTime>4</TotalTime>
  <Pages>9</Pages>
  <Words>1039</Words>
  <Characters>7066</Characters>
  <Application>Microsoft Office Word</Application>
  <DocSecurity>0</DocSecurity>
  <Lines>613</Lines>
  <Paragraphs>225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8003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KPMG</dc:creator>
  <cp:keywords/>
  <dc:description/>
  <cp:lastModifiedBy>Stacy, Liza</cp:lastModifiedBy>
  <cp:revision>4</cp:revision>
  <cp:lastPrinted>2000-03-07T09:20:00Z</cp:lastPrinted>
  <dcterms:created xsi:type="dcterms:W3CDTF">2023-12-14T23:51:00Z</dcterms:created>
  <dcterms:modified xsi:type="dcterms:W3CDTF">2023-12-15T00:06:00Z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ISDateFmt">
    <vt:lpwstr>MMMM d, yyyy</vt:lpwstr>
  </property>
  <property fmtid="{D5CDD505-2E9C-101B-9397-08002B2CF9AE}" pid="3" name="KISFirmDispName">
    <vt:lpwstr>KPMG LLP</vt:lpwstr>
  </property>
  <property fmtid="{D5CDD505-2E9C-101B-9397-08002B2CF9AE}" pid="4" name="KISFirmPrtName">
    <vt:lpwstr>KPMG LLP</vt:lpwstr>
  </property>
  <property fmtid="{D5CDD505-2E9C-101B-9397-08002B2CF9AE}" pid="5" name="KISFirmInfoA">
    <vt:lpwstr/>
  </property>
  <property fmtid="{D5CDD505-2E9C-101B-9397-08002B2CF9AE}" pid="6" name="KISFirmInfoB">
    <vt:lpwstr/>
  </property>
  <property fmtid="{D5CDD505-2E9C-101B-9397-08002B2CF9AE}" pid="7" name="KISFirmInfoC">
    <vt:lpwstr/>
  </property>
  <property fmtid="{D5CDD505-2E9C-101B-9397-08002B2CF9AE}" pid="8" name="KISFirmDesc">
    <vt:lpwstr>KPMG LLP, a Delaware limited liability partnership and a member firm of the KPMG global organization of independent member firms affiliated with KPMG International Limited, a private English company limited by guarantee.</vt:lpwstr>
  </property>
  <property fmtid="{D5CDD505-2E9C-101B-9397-08002B2CF9AE}" pid="9" name="KISSvcDispName">
    <vt:lpwstr/>
  </property>
  <property fmtid="{D5CDD505-2E9C-101B-9397-08002B2CF9AE}" pid="10" name="KISSvcPrtName">
    <vt:lpwstr/>
  </property>
  <property fmtid="{D5CDD505-2E9C-101B-9397-08002B2CF9AE}" pid="11" name="KISSvcInfoA">
    <vt:lpwstr/>
  </property>
  <property fmtid="{D5CDD505-2E9C-101B-9397-08002B2CF9AE}" pid="12" name="KISSvcInfoB">
    <vt:lpwstr/>
  </property>
  <property fmtid="{D5CDD505-2E9C-101B-9397-08002B2CF9AE}" pid="13" name="KISSvcInfoC">
    <vt:lpwstr/>
  </property>
  <property fmtid="{D5CDD505-2E9C-101B-9397-08002B2CF9AE}" pid="14" name="KISOffName">
    <vt:lpwstr>Please select an office</vt:lpwstr>
  </property>
  <property fmtid="{D5CDD505-2E9C-101B-9397-08002B2CF9AE}" pid="15" name="KISOffCity">
    <vt:lpwstr/>
  </property>
  <property fmtid="{D5CDD505-2E9C-101B-9397-08002B2CF9AE}" pid="16" name="KISOffInfoA">
    <vt:lpwstr/>
  </property>
  <property fmtid="{D5CDD505-2E9C-101B-9397-08002B2CF9AE}" pid="17" name="KISOff1Addr">
    <vt:lpwstr/>
  </property>
  <property fmtid="{D5CDD505-2E9C-101B-9397-08002B2CF9AE}" pid="18" name="KISOff2Addr">
    <vt:lpwstr/>
  </property>
  <property fmtid="{D5CDD505-2E9C-101B-9397-08002B2CF9AE}" pid="19" name="KISOff3Addr">
    <vt:lpwstr/>
  </property>
  <property fmtid="{D5CDD505-2E9C-101B-9397-08002B2CF9AE}" pid="20" name="KISClient">
    <vt:lpwstr/>
  </property>
  <property fmtid="{D5CDD505-2E9C-101B-9397-08002B2CF9AE}" pid="21" name="KISSubject">
    <vt:lpwstr/>
  </property>
  <property fmtid="{D5CDD505-2E9C-101B-9397-08002B2CF9AE}" pid="22" name="KISRepSubTitle">
    <vt:lpwstr/>
  </property>
  <property fmtid="{D5CDD505-2E9C-101B-9397-08002B2CF9AE}" pid="23" name="KISHdrInfo">
    <vt:lpwstr>January 2021</vt:lpwstr>
  </property>
  <property fmtid="{D5CDD505-2E9C-101B-9397-08002B2CF9AE}" pid="24" name="KISTmpltVer">
    <vt:lpwstr>5.2</vt:lpwstr>
  </property>
  <property fmtid="{D5CDD505-2E9C-101B-9397-08002B2CF9AE}" pid="25" name="KISFirmCopyright">
    <vt:lpwstr>© 2021 KPMG LLP, a Delaware limited liability partnership and a member firm of the KPMG global organization of independent member firms affiliated with KPMG International Limited, a private English company limited by guarantee. All rights reserved.</vt:lpwstr>
  </property>
  <property fmtid="{D5CDD505-2E9C-101B-9397-08002B2CF9AE}" pid="26" name="KISFirmCopyright2">
    <vt:lpwstr/>
  </property>
  <property fmtid="{D5CDD505-2E9C-101B-9397-08002B2CF9AE}" pid="27" name="KISHdrInfoA">
    <vt:lpwstr/>
  </property>
  <property fmtid="{D5CDD505-2E9C-101B-9397-08002B2CF9AE}" pid="28" name="KISConfidential">
    <vt:lpwstr/>
  </property>
  <property fmtid="{D5CDD505-2E9C-101B-9397-08002B2CF9AE}" pid="29" name="KISDocClassMsg">
    <vt:lpwstr/>
  </property>
  <property fmtid="{D5CDD505-2E9C-101B-9397-08002B2CF9AE}" pid="30" name="KISFirmDesc2">
    <vt:lpwstr/>
  </property>
  <property fmtid="{D5CDD505-2E9C-101B-9397-08002B2CF9AE}" pid="31" name="ContentTypeId">
    <vt:lpwstr>0x010100916846146ABEEF43AC64B0448B619291</vt:lpwstr>
  </property>
  <property fmtid="{D5CDD505-2E9C-101B-9397-08002B2CF9AE}" pid="32" name="GrammarlyDocumentId">
    <vt:lpwstr>76064bd50ab8df73b2d7a0efd4340a8ebc5c89af49ca75768685686bb69c2d44</vt:lpwstr>
  </property>
</Properties>
</file>