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5BBD8" w14:textId="77777777" w:rsidR="00B04377" w:rsidRPr="00C63EF1" w:rsidRDefault="003278FA" w:rsidP="009F02A8">
      <w:pPr>
        <w:pStyle w:val="Dateline"/>
        <w:tabs>
          <w:tab w:val="right" w:pos="9360"/>
        </w:tabs>
      </w:pPr>
      <w:proofErr w:type="spellStart"/>
      <w:r>
        <w:t>Xxx</w:t>
      </w:r>
      <w:proofErr w:type="spellEnd"/>
      <w:r w:rsidR="00B04377" w:rsidRPr="00C63EF1">
        <w:t>. ##, 20##</w:t>
      </w:r>
      <w:r w:rsidR="009F02A8">
        <w:tab/>
      </w:r>
    </w:p>
    <w:p w14:paraId="17741E05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F239C" w14:textId="77777777" w:rsidR="00644C6A" w:rsidRDefault="00644C6A" w:rsidP="003057A0">
      <w:r>
        <w:separator/>
      </w:r>
    </w:p>
  </w:endnote>
  <w:endnote w:type="continuationSeparator" w:id="0">
    <w:p w14:paraId="6132EF98" w14:textId="77777777" w:rsidR="00644C6A" w:rsidRDefault="00644C6A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4A7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13560B81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CA556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899B1B9" wp14:editId="0B43B45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F857E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255975C" wp14:editId="589C890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99B1B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FF857E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255975C" wp14:editId="589C890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F6B296E" wp14:editId="0D212C0B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A4BFC4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C5DC04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6B296E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5A4BFC4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C5DC04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FCD65" w14:textId="77777777" w:rsidR="00644C6A" w:rsidRDefault="00644C6A" w:rsidP="003057A0">
      <w:r>
        <w:separator/>
      </w:r>
    </w:p>
  </w:footnote>
  <w:footnote w:type="continuationSeparator" w:id="0">
    <w:p w14:paraId="2A60F668" w14:textId="77777777" w:rsidR="00644C6A" w:rsidRDefault="00644C6A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B9F5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E54608" wp14:editId="4DC70CFF">
              <wp:simplePos x="0" y="0"/>
              <wp:positionH relativeFrom="column">
                <wp:posOffset>1295401</wp:posOffset>
              </wp:positionH>
              <wp:positionV relativeFrom="paragraph">
                <wp:posOffset>381000</wp:posOffset>
              </wp:positionV>
              <wp:extent cx="47777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77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C769B2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692EBE9C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4153448F" w14:textId="77777777" w:rsidR="00AB1C1A" w:rsidRDefault="00644C6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31E6ADAE7564227A2118593D3DD58A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3279EC47" w14:textId="77777777" w:rsidR="00EA4BA8" w:rsidRPr="00C63EF1" w:rsidRDefault="00644C6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636F04957DAC468C806F567533B101F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0A6A40D4" w14:textId="77777777" w:rsidR="0082558C" w:rsidRPr="0082558C" w:rsidRDefault="00644C6A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178549DE391D42D0B15DD6D30F831D0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C06D4">
                                <w:t>30 N. EIGHTH ST, P.O. BOX 10217</w:t>
                              </w:r>
                              <w:r w:rsidR="00BC06D4">
                                <w:br/>
                                <w:t>TERRE HAUTE, IN  47801-0217</w:t>
                              </w:r>
                              <w:r w:rsidR="00BC06D4">
                                <w:br/>
                                <w:t>812-232-7864</w:t>
                              </w:r>
                            </w:sdtContent>
                          </w:sdt>
                        </w:p>
                        <w:p w14:paraId="2945C11C" w14:textId="77777777" w:rsidR="00EA4BA8" w:rsidRDefault="00644C6A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75AB59F9C5BC4C7CAFE42CA146095158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C06D4">
                                <w:t>TOLL-FREE: 877-715-3170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9CFE94F846794739ACB6BCB43A05A337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40E1C92" w14:textId="77777777" w:rsidR="009F0635" w:rsidRPr="003820D2" w:rsidRDefault="00BC06D4" w:rsidP="0082558C">
                              <w:pPr>
                                <w:pStyle w:val="Address"/>
                              </w:pPr>
                              <w:r>
                                <w:t>TOLL-FREE FAX: 855-455-4256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5460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2pt;margin-top:30pt;width:376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" filled="f" stroked="f">
              <v:textbox>
                <w:txbxContent>
                  <w:p w14:paraId="5CC769B2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692EBE9C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4153448F" w14:textId="77777777" w:rsidR="00AB1C1A" w:rsidRDefault="00644C6A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31E6ADAE7564227A2118593D3DD58A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3279EC47" w14:textId="77777777" w:rsidR="00EA4BA8" w:rsidRPr="00C63EF1" w:rsidRDefault="00644C6A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636F04957DAC468C806F567533B101F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0A6A40D4" w14:textId="77777777" w:rsidR="0082558C" w:rsidRPr="0082558C" w:rsidRDefault="00644C6A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178549DE391D42D0B15DD6D30F831D08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BC06D4">
                          <w:t>30 N. EIGHTH ST, P.O. BOX 10217</w:t>
                        </w:r>
                        <w:r w:rsidR="00BC06D4">
                          <w:br/>
                          <w:t>TERRE HAUTE, IN  47801-0217</w:t>
                        </w:r>
                        <w:r w:rsidR="00BC06D4">
                          <w:br/>
                          <w:t>812-232-7864</w:t>
                        </w:r>
                      </w:sdtContent>
                    </w:sdt>
                  </w:p>
                  <w:p w14:paraId="2945C11C" w14:textId="77777777" w:rsidR="00EA4BA8" w:rsidRDefault="00644C6A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75AB59F9C5BC4C7CAFE42CA146095158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BC06D4">
                          <w:t>TOLL-FREE: 877-715-3170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9CFE94F846794739ACB6BCB43A05A337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740E1C92" w14:textId="77777777" w:rsidR="009F0635" w:rsidRPr="003820D2" w:rsidRDefault="00BC06D4" w:rsidP="0082558C">
                        <w:pPr>
                          <w:pStyle w:val="Address"/>
                        </w:pPr>
                        <w:r>
                          <w:t>TOLL-FREE FAX: 855-455-4256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3BFF4E3" wp14:editId="56229ACE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CE4D62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5F867DB4" wp14:editId="45914D77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BFF4E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FCE4D62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5F867DB4" wp14:editId="45914D77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FD"/>
    <w:rsid w:val="000162C8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3EBA"/>
    <w:rsid w:val="003057A0"/>
    <w:rsid w:val="00313659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B406D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3561E"/>
    <w:rsid w:val="006402E3"/>
    <w:rsid w:val="00644C6A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F2271"/>
    <w:rsid w:val="009229D5"/>
    <w:rsid w:val="0093182B"/>
    <w:rsid w:val="00934985"/>
    <w:rsid w:val="009436CA"/>
    <w:rsid w:val="00944944"/>
    <w:rsid w:val="0095156C"/>
    <w:rsid w:val="0095663C"/>
    <w:rsid w:val="00984642"/>
    <w:rsid w:val="0099460B"/>
    <w:rsid w:val="009A6A42"/>
    <w:rsid w:val="009F02A8"/>
    <w:rsid w:val="009F0635"/>
    <w:rsid w:val="009F1A08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1879"/>
    <w:rsid w:val="00A73A49"/>
    <w:rsid w:val="00A75E66"/>
    <w:rsid w:val="00A91DED"/>
    <w:rsid w:val="00A921B8"/>
    <w:rsid w:val="00A97C9F"/>
    <w:rsid w:val="00AB1C1A"/>
    <w:rsid w:val="00AB3B69"/>
    <w:rsid w:val="00AC3EE3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1BFD"/>
    <w:rsid w:val="00BA3494"/>
    <w:rsid w:val="00BB2E16"/>
    <w:rsid w:val="00BB5A8E"/>
    <w:rsid w:val="00BB7BCB"/>
    <w:rsid w:val="00BC06D4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E6284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EE7956"/>
    <w:rsid w:val="00F15512"/>
    <w:rsid w:val="00F42CAE"/>
    <w:rsid w:val="00F46CFE"/>
    <w:rsid w:val="00F501CB"/>
    <w:rsid w:val="00F75EE4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0D23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31E6ADAE7564227A2118593D3DD5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FC27C-42BB-4ECB-A8C0-1591CA957BF8}"/>
      </w:docPartPr>
      <w:docPartBody>
        <w:p w:rsidR="00D50D2A" w:rsidRDefault="00D50D2A">
          <w:pPr>
            <w:pStyle w:val="131E6ADAE7564227A2118593D3DD58A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636F04957DAC468C806F567533B10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1BE48-27C0-4F4B-ACAA-B4E8B375B7BE}"/>
      </w:docPartPr>
      <w:docPartBody>
        <w:p w:rsidR="00D50D2A" w:rsidRDefault="00D50D2A">
          <w:pPr>
            <w:pStyle w:val="636F04957DAC468C806F567533B101F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178549DE391D42D0B15DD6D30F831D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396FB-8C85-4580-859E-8E34F404EC5B}"/>
      </w:docPartPr>
      <w:docPartBody>
        <w:p w:rsidR="00D50D2A" w:rsidRDefault="00D50D2A">
          <w:pPr>
            <w:pStyle w:val="178549DE391D42D0B15DD6D30F831D08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75AB59F9C5BC4C7CAFE42CA14609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5ED1C-266B-4936-A68A-27FE24B03F01}"/>
      </w:docPartPr>
      <w:docPartBody>
        <w:p w:rsidR="00D50D2A" w:rsidRDefault="00D50D2A">
          <w:pPr>
            <w:pStyle w:val="75AB59F9C5BC4C7CAFE42CA146095158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9CFE94F846794739ACB6BCB43A05A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2234C-701A-42EE-B12C-3709481CA43D}"/>
      </w:docPartPr>
      <w:docPartBody>
        <w:p w:rsidR="00D50D2A" w:rsidRDefault="00D50D2A">
          <w:pPr>
            <w:pStyle w:val="9CFE94F846794739ACB6BCB43A05A337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2A"/>
    <w:rsid w:val="00303EBA"/>
    <w:rsid w:val="00D5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31E6ADAE7564227A2118593D3DD58A6">
    <w:name w:val="131E6ADAE7564227A2118593D3DD58A6"/>
  </w:style>
  <w:style w:type="paragraph" w:customStyle="1" w:styleId="636F04957DAC468C806F567533B101F3">
    <w:name w:val="636F04957DAC468C806F567533B101F3"/>
  </w:style>
  <w:style w:type="paragraph" w:customStyle="1" w:styleId="178549DE391D42D0B15DD6D30F831D08">
    <w:name w:val="178549DE391D42D0B15DD6D30F831D08"/>
  </w:style>
  <w:style w:type="paragraph" w:customStyle="1" w:styleId="75AB59F9C5BC4C7CAFE42CA146095158">
    <w:name w:val="75AB59F9C5BC4C7CAFE42CA146095158"/>
  </w:style>
  <w:style w:type="paragraph" w:customStyle="1" w:styleId="9CFE94F846794739ACB6BCB43A05A337">
    <w:name w:val="9CFE94F846794739ACB6BCB43A05A3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Terre_Haute_VRS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877-715-3170 (V/VRS/711)</dc:subject>
  <dc:creator>Inkenbrandt, Alan L</dc:creator>
  <cp:keywords>FSSA</cp:keywords>
  <dc:description>30 N. EIGHTH ST, P.O. BOX 10217_x000d_
TERRE HAUTE, IN  47801-0217_x000d_
812-232-7864</dc:description>
  <cp:lastModifiedBy>Inkenbrandt, Alan L</cp:lastModifiedBy>
  <cp:revision>1</cp:revision>
  <dcterms:created xsi:type="dcterms:W3CDTF">2026-02-25T19:44:00Z</dcterms:created>
  <dcterms:modified xsi:type="dcterms:W3CDTF">2026-02-25T19:45:00Z</dcterms:modified>
  <cp:category>TOLL-FREE FAX: 855-455-4256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