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C64CD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1243F513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D647D" w14:textId="77777777" w:rsidR="00136864" w:rsidRDefault="00136864" w:rsidP="003057A0">
      <w:r>
        <w:separator/>
      </w:r>
    </w:p>
  </w:endnote>
  <w:endnote w:type="continuationSeparator" w:id="0">
    <w:p w14:paraId="365EF2E9" w14:textId="77777777" w:rsidR="00136864" w:rsidRDefault="00136864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E2FDB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691EE090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86A3C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9D602CA" wp14:editId="2235F9BE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B4ED31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2DDAAFF4" wp14:editId="399CE7AD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D602C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7CB4ED31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2DDAAFF4" wp14:editId="399CE7AD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0BBAB954" wp14:editId="1564940D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A7A3C3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28425033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BAB954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46A7A3C3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28425033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CEE26" w14:textId="77777777" w:rsidR="00136864" w:rsidRDefault="00136864" w:rsidP="003057A0">
      <w:r>
        <w:separator/>
      </w:r>
    </w:p>
  </w:footnote>
  <w:footnote w:type="continuationSeparator" w:id="0">
    <w:p w14:paraId="673341B3" w14:textId="77777777" w:rsidR="00136864" w:rsidRDefault="00136864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FF71B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169B49A" wp14:editId="6F423695">
              <wp:simplePos x="0" y="0"/>
              <wp:positionH relativeFrom="column">
                <wp:posOffset>2257425</wp:posOffset>
              </wp:positionH>
              <wp:positionV relativeFrom="paragraph">
                <wp:posOffset>381000</wp:posOffset>
              </wp:positionV>
              <wp:extent cx="38157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90639B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144A0395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76782F89" w14:textId="77777777" w:rsidR="00AB1C1A" w:rsidRDefault="00E834D7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AD457DA083454BCE8A6698837A519E42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7BC494C0" w14:textId="78247E9D" w:rsidR="00EA4BA8" w:rsidRPr="00C63EF1" w:rsidRDefault="00E834D7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DEE111CE6A4844A380ECBBB2C43075C3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Whitley County Office</w:t>
                              </w:r>
                            </w:sdtContent>
                          </w:sdt>
                        </w:p>
                        <w:p w14:paraId="3F8B7EDD" w14:textId="60708D05" w:rsidR="0082558C" w:rsidRPr="0082558C" w:rsidRDefault="00E834D7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4BC833C10694412089EC6FF7B910740B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545 N. Line St.</w:t>
                              </w:r>
                              <w:r>
                                <w:br/>
                                <w:t>Columbia City, IN 46725-1229</w:t>
                              </w:r>
                            </w:sdtContent>
                          </w:sdt>
                        </w:p>
                        <w:p w14:paraId="658EBA87" w14:textId="77777777" w:rsidR="00EA4BA8" w:rsidRDefault="00E834D7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A5616D2126984BB18E3CAE6CA2B94936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5B5E14A0C6BD4B11895A06A760325A92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2F96A981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69B49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75pt;margin-top:30pt;width:300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" filled="f" stroked="f">
              <v:textbox>
                <w:txbxContent>
                  <w:p w14:paraId="4E90639B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144A0395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76782F89" w14:textId="77777777" w:rsidR="00AB1C1A" w:rsidRDefault="00E834D7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AD457DA083454BCE8A6698837A519E42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7BC494C0" w14:textId="78247E9D" w:rsidR="00EA4BA8" w:rsidRPr="00C63EF1" w:rsidRDefault="00E834D7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DEE111CE6A4844A380ECBBB2C43075C3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>
                          <w:t>Whitley County Office</w:t>
                        </w:r>
                      </w:sdtContent>
                    </w:sdt>
                  </w:p>
                  <w:p w14:paraId="3F8B7EDD" w14:textId="60708D05" w:rsidR="0082558C" w:rsidRPr="0082558C" w:rsidRDefault="00E834D7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4BC833C10694412089EC6FF7B910740B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545 N. Line St.</w:t>
                        </w:r>
                        <w:r>
                          <w:br/>
                          <w:t>Columbia City, IN 46725-1229</w:t>
                        </w:r>
                      </w:sdtContent>
                    </w:sdt>
                  </w:p>
                  <w:p w14:paraId="658EBA87" w14:textId="77777777" w:rsidR="00EA4BA8" w:rsidRDefault="00E834D7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A5616D2126984BB18E3CAE6CA2B94936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5B5E14A0C6BD4B11895A06A760325A92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2F96A981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A34ECA3" wp14:editId="3B670274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90E87D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6A61DDA3" wp14:editId="4780A8DB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34ECA3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6C90E87D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6A61DDA3" wp14:editId="4780A8DB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864"/>
    <w:rsid w:val="00063171"/>
    <w:rsid w:val="00085D21"/>
    <w:rsid w:val="000D2E46"/>
    <w:rsid w:val="000E2B0E"/>
    <w:rsid w:val="000F321B"/>
    <w:rsid w:val="00112570"/>
    <w:rsid w:val="001170D6"/>
    <w:rsid w:val="00127C02"/>
    <w:rsid w:val="00136864"/>
    <w:rsid w:val="0014019A"/>
    <w:rsid w:val="00162704"/>
    <w:rsid w:val="001706BB"/>
    <w:rsid w:val="00175CE5"/>
    <w:rsid w:val="001979B9"/>
    <w:rsid w:val="001B17A8"/>
    <w:rsid w:val="001B6657"/>
    <w:rsid w:val="001E243F"/>
    <w:rsid w:val="001F2685"/>
    <w:rsid w:val="00216FE2"/>
    <w:rsid w:val="00232203"/>
    <w:rsid w:val="00245F4A"/>
    <w:rsid w:val="002656BA"/>
    <w:rsid w:val="00277BCE"/>
    <w:rsid w:val="002A52D3"/>
    <w:rsid w:val="002B4AA5"/>
    <w:rsid w:val="002C31EB"/>
    <w:rsid w:val="002C3576"/>
    <w:rsid w:val="002C720C"/>
    <w:rsid w:val="002E12AA"/>
    <w:rsid w:val="002E5516"/>
    <w:rsid w:val="002F4D76"/>
    <w:rsid w:val="003057A0"/>
    <w:rsid w:val="0031790B"/>
    <w:rsid w:val="003278FA"/>
    <w:rsid w:val="003322E2"/>
    <w:rsid w:val="00362D35"/>
    <w:rsid w:val="00362FC1"/>
    <w:rsid w:val="00385610"/>
    <w:rsid w:val="0039348F"/>
    <w:rsid w:val="003B168F"/>
    <w:rsid w:val="00400172"/>
    <w:rsid w:val="0040142B"/>
    <w:rsid w:val="004B0028"/>
    <w:rsid w:val="004E7B1E"/>
    <w:rsid w:val="005222E4"/>
    <w:rsid w:val="0052290A"/>
    <w:rsid w:val="00525674"/>
    <w:rsid w:val="00563C69"/>
    <w:rsid w:val="00566DC2"/>
    <w:rsid w:val="005904BD"/>
    <w:rsid w:val="005D7C34"/>
    <w:rsid w:val="00600787"/>
    <w:rsid w:val="0060311A"/>
    <w:rsid w:val="006402E3"/>
    <w:rsid w:val="006661BD"/>
    <w:rsid w:val="006673D2"/>
    <w:rsid w:val="00686B2D"/>
    <w:rsid w:val="006C6480"/>
    <w:rsid w:val="006E360D"/>
    <w:rsid w:val="006F3161"/>
    <w:rsid w:val="00730C42"/>
    <w:rsid w:val="007350A3"/>
    <w:rsid w:val="00746E83"/>
    <w:rsid w:val="00762CE2"/>
    <w:rsid w:val="00772A3C"/>
    <w:rsid w:val="0078674D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712D"/>
    <w:rsid w:val="008A3A1E"/>
    <w:rsid w:val="008B1B0B"/>
    <w:rsid w:val="008C5C91"/>
    <w:rsid w:val="009229D5"/>
    <w:rsid w:val="009436CA"/>
    <w:rsid w:val="00944944"/>
    <w:rsid w:val="0095156C"/>
    <w:rsid w:val="0095663C"/>
    <w:rsid w:val="00984642"/>
    <w:rsid w:val="00987E60"/>
    <w:rsid w:val="0099460B"/>
    <w:rsid w:val="009F0635"/>
    <w:rsid w:val="009F5058"/>
    <w:rsid w:val="00A05A3F"/>
    <w:rsid w:val="00A1048A"/>
    <w:rsid w:val="00A27745"/>
    <w:rsid w:val="00A36262"/>
    <w:rsid w:val="00A47C6E"/>
    <w:rsid w:val="00A60B2D"/>
    <w:rsid w:val="00A62F37"/>
    <w:rsid w:val="00A8229E"/>
    <w:rsid w:val="00A977D9"/>
    <w:rsid w:val="00AB1C1A"/>
    <w:rsid w:val="00AD20F1"/>
    <w:rsid w:val="00AE726E"/>
    <w:rsid w:val="00AF33F7"/>
    <w:rsid w:val="00AF4DE1"/>
    <w:rsid w:val="00B04377"/>
    <w:rsid w:val="00B04FED"/>
    <w:rsid w:val="00B07F48"/>
    <w:rsid w:val="00B177E8"/>
    <w:rsid w:val="00B3625E"/>
    <w:rsid w:val="00B5158E"/>
    <w:rsid w:val="00B86EC8"/>
    <w:rsid w:val="00BA3494"/>
    <w:rsid w:val="00BC214D"/>
    <w:rsid w:val="00BF1F4B"/>
    <w:rsid w:val="00BF3F6E"/>
    <w:rsid w:val="00C45CB2"/>
    <w:rsid w:val="00C575C5"/>
    <w:rsid w:val="00C620F3"/>
    <w:rsid w:val="00C63EF1"/>
    <w:rsid w:val="00C655D7"/>
    <w:rsid w:val="00CB063A"/>
    <w:rsid w:val="00CB20E5"/>
    <w:rsid w:val="00CD29DD"/>
    <w:rsid w:val="00CE0CA1"/>
    <w:rsid w:val="00CF0763"/>
    <w:rsid w:val="00CF19F6"/>
    <w:rsid w:val="00CF7189"/>
    <w:rsid w:val="00D04F10"/>
    <w:rsid w:val="00D16819"/>
    <w:rsid w:val="00D22B4B"/>
    <w:rsid w:val="00D37E34"/>
    <w:rsid w:val="00D41FBE"/>
    <w:rsid w:val="00DA7103"/>
    <w:rsid w:val="00E2569B"/>
    <w:rsid w:val="00E57189"/>
    <w:rsid w:val="00E67C9B"/>
    <w:rsid w:val="00E73DFF"/>
    <w:rsid w:val="00E834D7"/>
    <w:rsid w:val="00E90998"/>
    <w:rsid w:val="00EA2BDB"/>
    <w:rsid w:val="00EA36DB"/>
    <w:rsid w:val="00EA4BA8"/>
    <w:rsid w:val="00EB5993"/>
    <w:rsid w:val="00EB7A64"/>
    <w:rsid w:val="00EC5C77"/>
    <w:rsid w:val="00ED7497"/>
    <w:rsid w:val="00EE5F5A"/>
    <w:rsid w:val="00F3290B"/>
    <w:rsid w:val="00F46CFE"/>
    <w:rsid w:val="00F54942"/>
    <w:rsid w:val="00F7219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F6034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D457DA083454BCE8A6698837A519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A8C136-2178-472B-BEEB-30855246C270}"/>
      </w:docPartPr>
      <w:docPartBody>
        <w:p w:rsidR="00AA6F4A" w:rsidRDefault="00AA6F4A">
          <w:pPr>
            <w:pStyle w:val="AD457DA083454BCE8A6698837A519E42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DEE111CE6A4844A380ECBBB2C43075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99660-4B11-4462-8292-2F2A191ECF8B}"/>
      </w:docPartPr>
      <w:docPartBody>
        <w:p w:rsidR="00AA6F4A" w:rsidRDefault="00AA6F4A">
          <w:pPr>
            <w:pStyle w:val="DEE111CE6A4844A380ECBBB2C43075C3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4BC833C10694412089EC6FF7B91074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DA7CD-0D07-4021-984B-EF1DD7BAE060}"/>
      </w:docPartPr>
      <w:docPartBody>
        <w:p w:rsidR="00AA6F4A" w:rsidRDefault="00AA6F4A">
          <w:pPr>
            <w:pStyle w:val="4BC833C10694412089EC6FF7B910740B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A5616D2126984BB18E3CAE6CA2B94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065569-BF2D-4EA0-BFC5-78C6FB21ADD2}"/>
      </w:docPartPr>
      <w:docPartBody>
        <w:p w:rsidR="00AA6F4A" w:rsidRDefault="00AA6F4A">
          <w:pPr>
            <w:pStyle w:val="A5616D2126984BB18E3CAE6CA2B94936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5B5E14A0C6BD4B11895A06A760325A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0B5310-023E-4FCE-AA0B-66875C299AA2}"/>
      </w:docPartPr>
      <w:docPartBody>
        <w:p w:rsidR="00AA6F4A" w:rsidRDefault="00AA6F4A">
          <w:pPr>
            <w:pStyle w:val="5B5E14A0C6BD4B11895A06A760325A92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F4A"/>
    <w:rsid w:val="006673D2"/>
    <w:rsid w:val="00AA6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AD457DA083454BCE8A6698837A519E42">
    <w:name w:val="AD457DA083454BCE8A6698837A519E42"/>
  </w:style>
  <w:style w:type="paragraph" w:customStyle="1" w:styleId="DEE111CE6A4844A380ECBBB2C43075C3">
    <w:name w:val="DEE111CE6A4844A380ECBBB2C43075C3"/>
  </w:style>
  <w:style w:type="paragraph" w:customStyle="1" w:styleId="4BC833C10694412089EC6FF7B910740B">
    <w:name w:val="4BC833C10694412089EC6FF7B910740B"/>
  </w:style>
  <w:style w:type="paragraph" w:customStyle="1" w:styleId="A5616D2126984BB18E3CAE6CA2B94936">
    <w:name w:val="A5616D2126984BB18E3CAE6CA2B94936"/>
  </w:style>
  <w:style w:type="paragraph" w:customStyle="1" w:styleId="5B5E14A0C6BD4B11895A06A760325A92">
    <w:name w:val="5B5E14A0C6BD4B11895A06A760325A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987BD3E788034F9860C81487895047" ma:contentTypeVersion="15" ma:contentTypeDescription="Create a new document." ma:contentTypeScope="" ma:versionID="9e79d8ad3bbc22b594d207165afa6e5b">
  <xsd:schema xmlns:xsd="http://www.w3.org/2001/XMLSchema" xmlns:xs="http://www.w3.org/2001/XMLSchema" xmlns:p="http://schemas.microsoft.com/office/2006/metadata/properties" xmlns:ns2="ad4d4b65-b08d-4e03-8877-ca9be7b951b8" xmlns:ns3="cebb39ad-cda7-4a64-b56f-d6199e9ac795" xmlns:ns4="ddb5066c-6899-482b-9ea0-5145f9da9989" targetNamespace="http://schemas.microsoft.com/office/2006/metadata/properties" ma:root="true" ma:fieldsID="2bfbb50446f1c31e1ee37d29aa01a2a5" ns2:_="" ns3:_="" ns4:_="">
    <xsd:import namespace="ad4d4b65-b08d-4e03-8877-ca9be7b951b8"/>
    <xsd:import namespace="cebb39ad-cda7-4a64-b56f-d6199e9ac795"/>
    <xsd:import namespace="ddb5066c-6899-482b-9ea0-5145f9da99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d4b65-b08d-4e03-8877-ca9be7b951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2675d46-00a0-495e-b90c-e7abf5d36b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b39ad-cda7-4a64-b56f-d6199e9ac79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5066c-6899-482b-9ea0-5145f9da99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e50b21-4c85-426f-83c2-270b9e782ad5}" ma:internalName="TaxCatchAll" ma:showField="CatchAllData" ma:web="eb19d7b9-5ba6-4a91-b362-ef6a6f5408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b5066c-6899-482b-9ea0-5145f9da9989" xsi:nil="true"/>
    <lcf76f155ced4ddcb4097134ff3c332f xmlns="ad4d4b65-b08d-4e03-8877-ca9be7b951b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D02B01D-AA78-433C-874E-2180CF65A1F7}"/>
</file>

<file path=customXml/itemProps3.xml><?xml version="1.0" encoding="utf-8"?>
<ds:datastoreItem xmlns:ds="http://schemas.openxmlformats.org/officeDocument/2006/customXml" ds:itemID="{FC54B71D-4D07-48DA-90CD-0D33F9B097E5}"/>
</file>

<file path=customXml/itemProps4.xml><?xml version="1.0" encoding="utf-8"?>
<ds:datastoreItem xmlns:ds="http://schemas.openxmlformats.org/officeDocument/2006/customXml" ds:itemID="{BF73B4DD-6E3A-441F-A29A-417DFA34B996}"/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Whitley_Co_DFR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Wayne County 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Whitley County Office</dc:title>
  <dc:subject>VOICE: 800-403-0864</dc:subject>
  <dc:creator>Inkenbrandt, Alan L</dc:creator>
  <cp:keywords>FSSA</cp:keywords>
  <dc:description>545 N. Line St._x000d_
Columbia City, IN 46725-1229</dc:description>
  <cp:lastModifiedBy>Inkenbrandt, Alan L</cp:lastModifiedBy>
  <cp:revision>3</cp:revision>
  <dcterms:created xsi:type="dcterms:W3CDTF">2025-01-10T22:22:00Z</dcterms:created>
  <dcterms:modified xsi:type="dcterms:W3CDTF">2025-01-10T22:23:00Z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  <property fmtid="{D5CDD505-2E9C-101B-9397-08002B2CF9AE}" pid="3" name="ContentTypeId">
    <vt:lpwstr>0x01010035987BD3E788034F9860C81487895047</vt:lpwstr>
  </property>
</Properties>
</file>