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7EA9A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5E60085C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7F5B0" w14:textId="77777777" w:rsidR="00A05A3F" w:rsidRDefault="00A05A3F" w:rsidP="003057A0">
      <w:r>
        <w:separator/>
      </w:r>
    </w:p>
  </w:endnote>
  <w:endnote w:type="continuationSeparator" w:id="0">
    <w:p w14:paraId="02294B2E" w14:textId="77777777" w:rsidR="00A05A3F" w:rsidRDefault="00A05A3F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E37F9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2C64E6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370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6CB4F20" wp14:editId="40A728A9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0E785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292F15A" wp14:editId="5A41C3C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B4F2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D0E785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292F15A" wp14:editId="5A41C3C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7CFB169" wp14:editId="25D5F711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FCBAC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59754F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CFB169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7FCBAC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59754F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DE2D3" w14:textId="77777777" w:rsidR="00A05A3F" w:rsidRDefault="00A05A3F" w:rsidP="003057A0">
      <w:r>
        <w:separator/>
      </w:r>
    </w:p>
  </w:footnote>
  <w:footnote w:type="continuationSeparator" w:id="0">
    <w:p w14:paraId="79D4E1D3" w14:textId="77777777" w:rsidR="00A05A3F" w:rsidRDefault="00A05A3F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E61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CB2287" wp14:editId="35F86C56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40C90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B12AB6F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64780DE" w14:textId="77777777" w:rsidR="00AB1C1A" w:rsidRDefault="004E7B1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F45471657C2948CC85B36548ECF59606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00277954" w14:textId="260E1ED1" w:rsidR="00EA4BA8" w:rsidRPr="00C63EF1" w:rsidRDefault="004E7B1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4E3480EC49644E8A956FA2504B2E288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Starke County Office</w:t>
                              </w:r>
                            </w:sdtContent>
                          </w:sdt>
                        </w:p>
                        <w:p w14:paraId="0566333B" w14:textId="03648ADE" w:rsidR="0082558C" w:rsidRPr="0082558C" w:rsidRDefault="004E7B1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A6F402BCD1745D7A8A54DCBA39C13E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1921 S. Heaton St.</w:t>
                              </w:r>
                              <w:r>
                                <w:br/>
                                <w:t>Knox, IN 46534-2325</w:t>
                              </w:r>
                            </w:sdtContent>
                          </w:sdt>
                        </w:p>
                        <w:p w14:paraId="3CC81C40" w14:textId="77777777" w:rsidR="00EA4BA8" w:rsidRDefault="004E7B1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C405D05AD3DA4629972387136D808CA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3E34E59F45174F2AAB0FA19C277F5AD4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3F0A5D7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B22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1C740C90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B12AB6F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64780DE" w14:textId="77777777" w:rsidR="00AB1C1A" w:rsidRDefault="004E7B1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F45471657C2948CC85B36548ECF59606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00277954" w14:textId="260E1ED1" w:rsidR="00EA4BA8" w:rsidRPr="00C63EF1" w:rsidRDefault="004E7B1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4E3480EC49644E8A956FA2504B2E288B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Starke County Office</w:t>
                        </w:r>
                      </w:sdtContent>
                    </w:sdt>
                  </w:p>
                  <w:p w14:paraId="0566333B" w14:textId="03648ADE" w:rsidR="0082558C" w:rsidRPr="0082558C" w:rsidRDefault="004E7B1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A6F402BCD1745D7A8A54DCBA39C13E6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1921 S. Heaton St.</w:t>
                        </w:r>
                        <w:r>
                          <w:br/>
                          <w:t>Knox, IN 46534-2325</w:t>
                        </w:r>
                      </w:sdtContent>
                    </w:sdt>
                  </w:p>
                  <w:p w14:paraId="3CC81C40" w14:textId="77777777" w:rsidR="00EA4BA8" w:rsidRDefault="004E7B1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C405D05AD3DA4629972387136D808CA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3E34E59F45174F2AAB0FA19C277F5AD4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3F0A5D7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660EA2C" wp14:editId="1F04660A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65523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0E6C4C3" wp14:editId="3017227D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60EA2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A65523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0E6C4C3" wp14:editId="3017227D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A3F"/>
    <w:rsid w:val="00063171"/>
    <w:rsid w:val="00085D21"/>
    <w:rsid w:val="000D2E46"/>
    <w:rsid w:val="000E2B0E"/>
    <w:rsid w:val="00112570"/>
    <w:rsid w:val="001170D6"/>
    <w:rsid w:val="00127C02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D29DD"/>
    <w:rsid w:val="00CE0CA1"/>
    <w:rsid w:val="00CF19F6"/>
    <w:rsid w:val="00D04F10"/>
    <w:rsid w:val="00D16819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4742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45471657C2948CC85B36548ECF59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5A4C5-5E94-44AC-89C8-28407AD62C59}"/>
      </w:docPartPr>
      <w:docPartBody>
        <w:p w:rsidR="00AD2EDC" w:rsidRDefault="00AD2EDC">
          <w:pPr>
            <w:pStyle w:val="F45471657C2948CC85B36548ECF59606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4E3480EC49644E8A956FA2504B2E2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6B34C-BA8F-4C7C-9C35-B5F3E5768C54}"/>
      </w:docPartPr>
      <w:docPartBody>
        <w:p w:rsidR="00AD2EDC" w:rsidRDefault="00AD2EDC">
          <w:pPr>
            <w:pStyle w:val="4E3480EC49644E8A956FA2504B2E288B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A6F402BCD1745D7A8A54DCBA39C1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DE22D-EB70-4F88-8B7A-909A5840874F}"/>
      </w:docPartPr>
      <w:docPartBody>
        <w:p w:rsidR="00AD2EDC" w:rsidRDefault="00AD2EDC">
          <w:pPr>
            <w:pStyle w:val="2A6F402BCD1745D7A8A54DCBA39C13E6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405D05AD3DA4629972387136D808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3B5A2-9099-4AA0-95FC-2D021EBC61AE}"/>
      </w:docPartPr>
      <w:docPartBody>
        <w:p w:rsidR="00AD2EDC" w:rsidRDefault="00AD2EDC">
          <w:pPr>
            <w:pStyle w:val="C405D05AD3DA4629972387136D808CA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E34E59F45174F2AAB0FA19C277F5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E15EE-018F-40B4-9B4E-9770E018AABE}"/>
      </w:docPartPr>
      <w:docPartBody>
        <w:p w:rsidR="00AD2EDC" w:rsidRDefault="00AD2EDC">
          <w:pPr>
            <w:pStyle w:val="3E34E59F45174F2AAB0FA19C277F5AD4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EDC"/>
    <w:rsid w:val="00AD2EDC"/>
    <w:rsid w:val="00F3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F45471657C2948CC85B36548ECF59606">
    <w:name w:val="F45471657C2948CC85B36548ECF59606"/>
  </w:style>
  <w:style w:type="paragraph" w:customStyle="1" w:styleId="4E3480EC49644E8A956FA2504B2E288B">
    <w:name w:val="4E3480EC49644E8A956FA2504B2E288B"/>
  </w:style>
  <w:style w:type="paragraph" w:customStyle="1" w:styleId="2A6F402BCD1745D7A8A54DCBA39C13E6">
    <w:name w:val="2A6F402BCD1745D7A8A54DCBA39C13E6"/>
  </w:style>
  <w:style w:type="paragraph" w:customStyle="1" w:styleId="C405D05AD3DA4629972387136D808CAC">
    <w:name w:val="C405D05AD3DA4629972387136D808CAC"/>
  </w:style>
  <w:style w:type="paragraph" w:customStyle="1" w:styleId="3E34E59F45174F2AAB0FA19C277F5AD4">
    <w:name w:val="3E34E59F45174F2AAB0FA19C277F5A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CC11A4-DD21-4424-9B4A-77ED21F143FE}"/>
</file>

<file path=customXml/itemProps3.xml><?xml version="1.0" encoding="utf-8"?>
<ds:datastoreItem xmlns:ds="http://schemas.openxmlformats.org/officeDocument/2006/customXml" ds:itemID="{5307A8F9-A316-4537-B6E7-E50EBE1DD362}"/>
</file>

<file path=customXml/itemProps4.xml><?xml version="1.0" encoding="utf-8"?>
<ds:datastoreItem xmlns:ds="http://schemas.openxmlformats.org/officeDocument/2006/customXml" ds:itemID="{C1A072AF-85CD-4662-A5C9-917E9FE154A0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Starke_Co_DFR</Template>
  <TotalTime>0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Steuben County Office</dc:title>
  <dc:subject>VOICE: 800-403-0864</dc:subject>
  <dc:creator>Inkenbrandt, Alan L</dc:creator>
  <cp:keywords>FSSA</cp:keywords>
  <dc:description>1651 N. Wayne St. Suite 106_x000d_
Angola, IN 46703-2366</dc:description>
  <cp:lastModifiedBy>Inkenbrandt, Alan L</cp:lastModifiedBy>
  <cp:revision>2</cp:revision>
  <dcterms:created xsi:type="dcterms:W3CDTF">2025-01-10T17:34:00Z</dcterms:created>
  <dcterms:modified xsi:type="dcterms:W3CDTF">2025-01-10T17:34:00Z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