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A012C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526BDF3B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A5812" w14:textId="77777777" w:rsidR="00F72795" w:rsidRDefault="00F72795" w:rsidP="003057A0">
      <w:r>
        <w:separator/>
      </w:r>
    </w:p>
  </w:endnote>
  <w:endnote w:type="continuationSeparator" w:id="0">
    <w:p w14:paraId="2972406D" w14:textId="77777777" w:rsidR="00F72795" w:rsidRDefault="00F72795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5E214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119EFA00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60AB0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2B38072" wp14:editId="0B534BE4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8E2061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4BAFB43" wp14:editId="7446199F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B3807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048E2061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4BAFB43" wp14:editId="7446199F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15931F54" wp14:editId="4825A784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3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9C709E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0F994507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931F54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5F9C709E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0F994507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14376" w14:textId="77777777" w:rsidR="00F72795" w:rsidRDefault="00F72795" w:rsidP="003057A0">
      <w:r>
        <w:separator/>
      </w:r>
    </w:p>
  </w:footnote>
  <w:footnote w:type="continuationSeparator" w:id="0">
    <w:p w14:paraId="2C709207" w14:textId="77777777" w:rsidR="00F72795" w:rsidRDefault="00F72795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F6A04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321988C" wp14:editId="2AE605CE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985029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59483399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41F05457" w14:textId="77777777" w:rsidR="00AB1C1A" w:rsidRDefault="00DC1614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E7F12F223F2248E7AD445B5EBDE5309A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3BE06CB1" w14:textId="7C179941" w:rsidR="00EA4BA8" w:rsidRPr="00C63EF1" w:rsidRDefault="00DC1614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6E43AD31C0FB487D83CC682E46A7AD21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34B76">
                                <w:t>Morgan County Office</w:t>
                              </w:r>
                            </w:sdtContent>
                          </w:sdt>
                        </w:p>
                        <w:p w14:paraId="2BB68909" w14:textId="359DC7F9" w:rsidR="0082558C" w:rsidRPr="0082558C" w:rsidRDefault="00DC1614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6AE54730464442E7AE27FB49098FA414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334B76">
                                <w:t>1328 Morton Ave.</w:t>
                              </w:r>
                              <w:r w:rsidR="00334B76">
                                <w:br/>
                                <w:t>Martinsville, IN 46151</w:t>
                              </w:r>
                            </w:sdtContent>
                          </w:sdt>
                        </w:p>
                        <w:p w14:paraId="14B3E3BB" w14:textId="77777777" w:rsidR="00EA4BA8" w:rsidRDefault="00DC1614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B62DAF9B6D364244B64A757A17569AC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E1E7803CC39341B3A710F5F4F11ED212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54343F05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21988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67985029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59483399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41F05457" w14:textId="77777777" w:rsidR="00AB1C1A" w:rsidRDefault="00000000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E7F12F223F2248E7AD445B5EBDE5309A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3BE06CB1" w14:textId="7C179941" w:rsidR="00EA4BA8" w:rsidRPr="00C63EF1" w:rsidRDefault="00000000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6E43AD31C0FB487D83CC682E46A7AD21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 w:rsidR="00334B76">
                          <w:t>Morgan County Office</w:t>
                        </w:r>
                      </w:sdtContent>
                    </w:sdt>
                  </w:p>
                  <w:p w14:paraId="2BB68909" w14:textId="359DC7F9" w:rsidR="0082558C" w:rsidRPr="0082558C" w:rsidRDefault="00000000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6AE54730464442E7AE27FB49098FA414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Content>
                        <w:r w:rsidR="00334B76">
                          <w:t>1328 Morton Ave.</w:t>
                        </w:r>
                        <w:r w:rsidR="00334B76">
                          <w:br/>
                          <w:t>Martinsville, IN 46151</w:t>
                        </w:r>
                      </w:sdtContent>
                    </w:sdt>
                  </w:p>
                  <w:p w14:paraId="14B3E3BB" w14:textId="77777777" w:rsidR="00EA4BA8" w:rsidRDefault="00000000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B62DAF9B6D364244B64A757A17569ACC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E1E7803CC39341B3A710F5F4F11ED212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Content>
                      <w:p w14:paraId="54343F05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5798C99" wp14:editId="33139E7A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85BCFF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9739D1A" wp14:editId="035EBE66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8C99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2585BCFF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9739D1A" wp14:editId="035EBE66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166"/>
    <w:rsid w:val="000D2E46"/>
    <w:rsid w:val="000E2B0E"/>
    <w:rsid w:val="00112570"/>
    <w:rsid w:val="001170D6"/>
    <w:rsid w:val="0014019A"/>
    <w:rsid w:val="001706BB"/>
    <w:rsid w:val="00175CE5"/>
    <w:rsid w:val="001979B9"/>
    <w:rsid w:val="001B17A8"/>
    <w:rsid w:val="001B6657"/>
    <w:rsid w:val="001F2685"/>
    <w:rsid w:val="00216FE2"/>
    <w:rsid w:val="0022391B"/>
    <w:rsid w:val="00232203"/>
    <w:rsid w:val="00245F4A"/>
    <w:rsid w:val="002656BA"/>
    <w:rsid w:val="002A52D3"/>
    <w:rsid w:val="002C3576"/>
    <w:rsid w:val="002E12AA"/>
    <w:rsid w:val="002E5516"/>
    <w:rsid w:val="003057A0"/>
    <w:rsid w:val="0031790B"/>
    <w:rsid w:val="003278FA"/>
    <w:rsid w:val="003322E2"/>
    <w:rsid w:val="00334B76"/>
    <w:rsid w:val="003423B0"/>
    <w:rsid w:val="00362FC1"/>
    <w:rsid w:val="00385610"/>
    <w:rsid w:val="0039348F"/>
    <w:rsid w:val="003B168F"/>
    <w:rsid w:val="00400172"/>
    <w:rsid w:val="004B0028"/>
    <w:rsid w:val="005222E4"/>
    <w:rsid w:val="0052290A"/>
    <w:rsid w:val="00525674"/>
    <w:rsid w:val="00563C69"/>
    <w:rsid w:val="00566DC2"/>
    <w:rsid w:val="00574482"/>
    <w:rsid w:val="005904BD"/>
    <w:rsid w:val="005D7C34"/>
    <w:rsid w:val="00600787"/>
    <w:rsid w:val="0060311A"/>
    <w:rsid w:val="006402E3"/>
    <w:rsid w:val="006661BD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417FC"/>
    <w:rsid w:val="00871140"/>
    <w:rsid w:val="0087757C"/>
    <w:rsid w:val="0088388A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C6E"/>
    <w:rsid w:val="00A60B2D"/>
    <w:rsid w:val="00A62F37"/>
    <w:rsid w:val="00AB1C1A"/>
    <w:rsid w:val="00AD20F1"/>
    <w:rsid w:val="00AE726E"/>
    <w:rsid w:val="00AF33F7"/>
    <w:rsid w:val="00AF4DE1"/>
    <w:rsid w:val="00B04377"/>
    <w:rsid w:val="00B07F48"/>
    <w:rsid w:val="00B177E8"/>
    <w:rsid w:val="00B85166"/>
    <w:rsid w:val="00B86EC8"/>
    <w:rsid w:val="00B8706E"/>
    <w:rsid w:val="00BA3494"/>
    <w:rsid w:val="00BC214D"/>
    <w:rsid w:val="00BF1F4B"/>
    <w:rsid w:val="00BF3F6E"/>
    <w:rsid w:val="00C45CB2"/>
    <w:rsid w:val="00C620F3"/>
    <w:rsid w:val="00C63EF1"/>
    <w:rsid w:val="00C65514"/>
    <w:rsid w:val="00C655D7"/>
    <w:rsid w:val="00CB6B4B"/>
    <w:rsid w:val="00CD29DD"/>
    <w:rsid w:val="00CE0CA1"/>
    <w:rsid w:val="00CF19F6"/>
    <w:rsid w:val="00D04197"/>
    <w:rsid w:val="00D04F10"/>
    <w:rsid w:val="00D16819"/>
    <w:rsid w:val="00D37E34"/>
    <w:rsid w:val="00D41FBE"/>
    <w:rsid w:val="00DC1614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46CFE"/>
    <w:rsid w:val="00F72795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147CE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.gov/fssa/" TargetMode="External"/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7F12F223F2248E7AD445B5EBDE53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02EE1-1A17-41B3-9E6C-1A312D099EED}"/>
      </w:docPartPr>
      <w:docPartBody>
        <w:p w:rsidR="0069213F" w:rsidRDefault="0069213F">
          <w:pPr>
            <w:pStyle w:val="E7F12F223F2248E7AD445B5EBDE5309A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6E43AD31C0FB487D83CC682E46A7A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963C01-43EB-4DF7-B514-140DF5EB38D2}"/>
      </w:docPartPr>
      <w:docPartBody>
        <w:p w:rsidR="0069213F" w:rsidRDefault="0069213F">
          <w:pPr>
            <w:pStyle w:val="6E43AD31C0FB487D83CC682E46A7AD21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6AE54730464442E7AE27FB49098FA4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2AA13C-B177-4452-85BA-1DFBDA587310}"/>
      </w:docPartPr>
      <w:docPartBody>
        <w:p w:rsidR="0069213F" w:rsidRDefault="0069213F">
          <w:pPr>
            <w:pStyle w:val="6AE54730464442E7AE27FB49098FA414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B62DAF9B6D364244B64A757A17569A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82595-B34E-4B60-9365-4C749F90D5D1}"/>
      </w:docPartPr>
      <w:docPartBody>
        <w:p w:rsidR="0069213F" w:rsidRDefault="0069213F">
          <w:pPr>
            <w:pStyle w:val="B62DAF9B6D364244B64A757A17569ACC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E1E7803CC39341B3A710F5F4F11ED2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50F82C-F7B8-428A-BFDA-C1063FCA5CCE}"/>
      </w:docPartPr>
      <w:docPartBody>
        <w:p w:rsidR="0069213F" w:rsidRDefault="0069213F">
          <w:pPr>
            <w:pStyle w:val="E1E7803CC39341B3A710F5F4F11ED212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995"/>
    <w:rsid w:val="0069213F"/>
    <w:rsid w:val="00820995"/>
    <w:rsid w:val="008417FC"/>
    <w:rsid w:val="00D04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E7F12F223F2248E7AD445B5EBDE5309A">
    <w:name w:val="E7F12F223F2248E7AD445B5EBDE5309A"/>
  </w:style>
  <w:style w:type="paragraph" w:customStyle="1" w:styleId="6E43AD31C0FB487D83CC682E46A7AD21">
    <w:name w:val="6E43AD31C0FB487D83CC682E46A7AD21"/>
  </w:style>
  <w:style w:type="paragraph" w:customStyle="1" w:styleId="6AE54730464442E7AE27FB49098FA414">
    <w:name w:val="6AE54730464442E7AE27FB49098FA414"/>
  </w:style>
  <w:style w:type="paragraph" w:customStyle="1" w:styleId="B62DAF9B6D364244B64A757A17569ACC">
    <w:name w:val="B62DAF9B6D364244B64A757A17569ACC"/>
  </w:style>
  <w:style w:type="paragraph" w:customStyle="1" w:styleId="E1E7803CC39341B3A710F5F4F11ED212">
    <w:name w:val="E1E7803CC39341B3A710F5F4F11ED2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5718DE-6DD2-48FF-9442-2ACF712C44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4d4b65-b08d-4e03-8877-ca9be7b951b8"/>
    <ds:schemaRef ds:uri="cebb39ad-cda7-4a64-b56f-d6199e9ac795"/>
    <ds:schemaRef ds:uri="ddb5066c-6899-482b-9ea0-5145f9da99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0BC4859-8905-4459-91D2-82B89667FFE6}">
  <ds:schemaRefs>
    <ds:schemaRef ds:uri="http://schemas.microsoft.com/office/2006/metadata/properties"/>
    <ds:schemaRef ds:uri="http://schemas.microsoft.com/office/infopath/2007/PartnerControls"/>
    <ds:schemaRef ds:uri="ddb5066c-6899-482b-9ea0-5145f9da9989"/>
    <ds:schemaRef ds:uri="ad4d4b65-b08d-4e03-8877-ca9be7b951b8"/>
  </ds:schemaRefs>
</ds:datastoreItem>
</file>

<file path=customXml/itemProps4.xml><?xml version="1.0" encoding="utf-8"?>
<ds:datastoreItem xmlns:ds="http://schemas.openxmlformats.org/officeDocument/2006/customXml" ds:itemID="{47FF4A76-EB34-4C32-BB53-DDF8D519C6B1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2025-Ltrhd-Template-Blue_DFR</Template>
  <TotalTime>0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Morgan County Office</dc:title>
  <dc:subject>VOICE: 800-403-0864</dc:subject>
  <dc:creator>Runkle, Tyson R</dc:creator>
  <cp:keywords>FSSA</cp:keywords>
  <dc:description>1328 Morton Ave._x000d_
Martinsville, IN 46151</dc:description>
  <cp:lastModifiedBy>Inkenbrandt, Alan L</cp:lastModifiedBy>
  <cp:revision>2</cp:revision>
  <dcterms:created xsi:type="dcterms:W3CDTF">2025-01-13T19:36:00Z</dcterms:created>
  <dcterms:modified xsi:type="dcterms:W3CDTF">2025-01-13T19:36:00Z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