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4967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76E2BD78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29E4" w14:textId="77777777" w:rsidR="00D46712" w:rsidRDefault="00D46712" w:rsidP="003057A0">
      <w:r>
        <w:separator/>
      </w:r>
    </w:p>
  </w:endnote>
  <w:endnote w:type="continuationSeparator" w:id="0">
    <w:p w14:paraId="579FB792" w14:textId="77777777" w:rsidR="00D46712" w:rsidRDefault="00D46712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92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5D67A81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F28C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096249" wp14:editId="200C57B3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FDFA6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8E550D7" wp14:editId="205B1642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09624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21FDFA6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8E550D7" wp14:editId="205B1642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48D306B" wp14:editId="078729CE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9B105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5748AED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8D306B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339B105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5748AED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B997" w14:textId="77777777" w:rsidR="00D46712" w:rsidRDefault="00D46712" w:rsidP="003057A0">
      <w:r>
        <w:separator/>
      </w:r>
    </w:p>
  </w:footnote>
  <w:footnote w:type="continuationSeparator" w:id="0">
    <w:p w14:paraId="2ED74740" w14:textId="77777777" w:rsidR="00D46712" w:rsidRDefault="00D46712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1314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A55040" wp14:editId="2F0466F1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B6866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38C10379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FAEFA71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A24EB8D674B04095B19A96F27FD98EFC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56CAB7D0" w14:textId="03311278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770A5E4E1A30473EB1FB31410FFF9D2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B2855">
                                <w:t>Porter County Office</w:t>
                              </w:r>
                            </w:sdtContent>
                          </w:sdt>
                        </w:p>
                        <w:p w14:paraId="39FA7C95" w14:textId="4DD45D6A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4DB8BBAD3F204467BFFC78F62D61981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9B2855">
                                <w:t>2602 Chicago St.</w:t>
                              </w:r>
                              <w:r w:rsidR="009B2855">
                                <w:br/>
                                <w:t>Valparaiso, IN 46383-5956</w:t>
                              </w:r>
                            </w:sdtContent>
                          </w:sdt>
                        </w:p>
                        <w:p w14:paraId="598A27AF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BDCA01576E0A4E50B659964CD22BD20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9682D645B2A347ADB519E7BA50B34C21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2421505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550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75B6866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38C10379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FAEFA71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A24EB8D674B04095B19A96F27FD98EFC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56CAB7D0" w14:textId="03311278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770A5E4E1A30473EB1FB31410FFF9D2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B2855">
                          <w:t>Porter County Office</w:t>
                        </w:r>
                      </w:sdtContent>
                    </w:sdt>
                  </w:p>
                  <w:p w14:paraId="39FA7C95" w14:textId="4DD45D6A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4DB8BBAD3F204467BFFC78F62D61981B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9B2855">
                          <w:t>2602 Chicago St.</w:t>
                        </w:r>
                        <w:r w:rsidR="009B2855">
                          <w:br/>
                          <w:t>Valparaiso, IN 46383-5956</w:t>
                        </w:r>
                      </w:sdtContent>
                    </w:sdt>
                  </w:p>
                  <w:p w14:paraId="598A27AF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BDCA01576E0A4E50B659964CD22BD20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9682D645B2A347ADB519E7BA50B34C21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2421505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EDEE29" wp14:editId="00D68718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5ABF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746C649" wp14:editId="6131A720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EDEE29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5D5ABF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746C649" wp14:editId="6131A720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26"/>
    <w:rsid w:val="000D2E46"/>
    <w:rsid w:val="000E2B0E"/>
    <w:rsid w:val="00112570"/>
    <w:rsid w:val="001170D6"/>
    <w:rsid w:val="0014019A"/>
    <w:rsid w:val="00151017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B2855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6126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C35CF"/>
    <w:rsid w:val="00CD29DD"/>
    <w:rsid w:val="00CE0CA1"/>
    <w:rsid w:val="00CF19F6"/>
    <w:rsid w:val="00D04F10"/>
    <w:rsid w:val="00D16819"/>
    <w:rsid w:val="00D37E34"/>
    <w:rsid w:val="00D41FBE"/>
    <w:rsid w:val="00D46712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6F15B1"/>
  <w15:chartTrackingRefBased/>
  <w15:docId w15:val="{27C497E9-8265-4831-A2FA-A05B1D51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4EB8D674B04095B19A96F27FD98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E0F0-6A39-45BB-BC92-B36B4499E6FC}"/>
      </w:docPartPr>
      <w:docPartBody>
        <w:p w:rsidR="00000000" w:rsidRDefault="00000000">
          <w:pPr>
            <w:pStyle w:val="A24EB8D674B04095B19A96F27FD98EFC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770A5E4E1A30473EB1FB31410FFF9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61D93-A3BE-4F24-8DB4-E43FAF6AF6F0}"/>
      </w:docPartPr>
      <w:docPartBody>
        <w:p w:rsidR="00000000" w:rsidRDefault="00000000">
          <w:pPr>
            <w:pStyle w:val="770A5E4E1A30473EB1FB31410FFF9D20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4DB8BBAD3F204467BFFC78F62D619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A228-8718-4EDB-ADA7-48E20F99A34A}"/>
      </w:docPartPr>
      <w:docPartBody>
        <w:p w:rsidR="00000000" w:rsidRDefault="00000000">
          <w:pPr>
            <w:pStyle w:val="4DB8BBAD3F204467BFFC78F62D61981B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BDCA01576E0A4E50B659964CD22BD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6579B-1250-474E-96A7-DB505441D80A}"/>
      </w:docPartPr>
      <w:docPartBody>
        <w:p w:rsidR="00000000" w:rsidRDefault="00000000">
          <w:pPr>
            <w:pStyle w:val="BDCA01576E0A4E50B659964CD22BD20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9682D645B2A347ADB519E7BA50B34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FBC29-1E4F-44F9-BD40-B0C6E4C470E2}"/>
      </w:docPartPr>
      <w:docPartBody>
        <w:p w:rsidR="00000000" w:rsidRDefault="00000000">
          <w:pPr>
            <w:pStyle w:val="9682D645B2A347ADB519E7BA50B34C21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26"/>
    <w:rsid w:val="00C76826"/>
    <w:rsid w:val="00CC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A24EB8D674B04095B19A96F27FD98EFC">
    <w:name w:val="A24EB8D674B04095B19A96F27FD98EFC"/>
  </w:style>
  <w:style w:type="paragraph" w:customStyle="1" w:styleId="770A5E4E1A30473EB1FB31410FFF9D20">
    <w:name w:val="770A5E4E1A30473EB1FB31410FFF9D20"/>
  </w:style>
  <w:style w:type="paragraph" w:customStyle="1" w:styleId="4DB8BBAD3F204467BFFC78F62D61981B">
    <w:name w:val="4DB8BBAD3F204467BFFC78F62D61981B"/>
  </w:style>
  <w:style w:type="paragraph" w:customStyle="1" w:styleId="BDCA01576E0A4E50B659964CD22BD20F">
    <w:name w:val="BDCA01576E0A4E50B659964CD22BD20F"/>
  </w:style>
  <w:style w:type="paragraph" w:customStyle="1" w:styleId="9682D645B2A347ADB519E7BA50B34C21">
    <w:name w:val="9682D645B2A347ADB519E7BA50B34C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F42EE0-202A-4A99-A6F8-5768D6562D3B}"/>
</file>

<file path=customXml/itemProps3.xml><?xml version="1.0" encoding="utf-8"?>
<ds:datastoreItem xmlns:ds="http://schemas.openxmlformats.org/officeDocument/2006/customXml" ds:itemID="{22E2B7CA-83C1-45DF-931A-EC4213F02F08}"/>
</file>

<file path=customXml/itemProps4.xml><?xml version="1.0" encoding="utf-8"?>
<ds:datastoreItem xmlns:ds="http://schemas.openxmlformats.org/officeDocument/2006/customXml" ds:itemID="{ADEAE585-6643-487E-8C70-A9A2DA1E51D3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Porter County Office</dc:title>
  <dc:subject>VOICE: 800-403-0864</dc:subject>
  <dc:creator>Runkle, Tyson R</dc:creator>
  <cp:keywords>FSSA</cp:keywords>
  <dc:description>2602 Chicago St._x000d_
Valparaiso, IN 46383-5956</dc:description>
  <cp:lastModifiedBy>Runkle, Tyson R</cp:lastModifiedBy>
  <cp:revision>2</cp:revision>
  <dcterms:created xsi:type="dcterms:W3CDTF">2025-01-10T17:59:00Z</dcterms:created>
  <dcterms:modified xsi:type="dcterms:W3CDTF">2025-01-10T18:00:00Z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