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54E447" w14:textId="77777777" w:rsidR="00B04377" w:rsidRPr="00C63EF1" w:rsidRDefault="003278FA" w:rsidP="00C63EF1">
      <w:pPr>
        <w:pStyle w:val="Dateline"/>
      </w:pPr>
      <w:proofErr w:type="spellStart"/>
      <w:r>
        <w:t>Xxx</w:t>
      </w:r>
      <w:proofErr w:type="spellEnd"/>
      <w:r w:rsidR="00B04377" w:rsidRPr="00C63EF1">
        <w:t>. ##, 20##</w:t>
      </w:r>
    </w:p>
    <w:p w14:paraId="33C65B86" w14:textId="77777777" w:rsidR="003278FA" w:rsidRPr="003057A0" w:rsidRDefault="002E12AA" w:rsidP="003057A0">
      <w:r>
        <w:t xml:space="preserve">Lorem ipsum dolor </w:t>
      </w:r>
      <w:proofErr w:type="spellStart"/>
      <w:r>
        <w:t>est</w:t>
      </w:r>
      <w:proofErr w:type="spellEnd"/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61B574" w14:textId="77777777" w:rsidR="00874F84" w:rsidRDefault="00874F84" w:rsidP="003057A0">
      <w:r>
        <w:separator/>
      </w:r>
    </w:p>
  </w:endnote>
  <w:endnote w:type="continuationSeparator" w:id="0">
    <w:p w14:paraId="61DD489E" w14:textId="77777777" w:rsidR="00874F84" w:rsidRDefault="00874F84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17117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7EFC73A4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E126F2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1183A6F" wp14:editId="2986900A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E296DBE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32CEB442" wp14:editId="3EE60F29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183A6F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5E296DBE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32CEB442" wp14:editId="3EE60F29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2A508FB3" wp14:editId="6FA5851D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2B84AD1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231B230C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A508FB3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72B84AD1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231B230C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FBD8A3" w14:textId="77777777" w:rsidR="00874F84" w:rsidRDefault="00874F84" w:rsidP="003057A0">
      <w:r>
        <w:separator/>
      </w:r>
    </w:p>
  </w:footnote>
  <w:footnote w:type="continuationSeparator" w:id="0">
    <w:p w14:paraId="50442EAA" w14:textId="77777777" w:rsidR="00874F84" w:rsidRDefault="00874F84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E4EBF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5C6D666" wp14:editId="481BF37A">
              <wp:simplePos x="0" y="0"/>
              <wp:positionH relativeFrom="column">
                <wp:posOffset>2047875</wp:posOffset>
              </wp:positionH>
              <wp:positionV relativeFrom="paragraph">
                <wp:posOffset>381000</wp:posOffset>
              </wp:positionV>
              <wp:extent cx="4025265" cy="163830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25265" cy="163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BF0A77D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1A564D4A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7BDFD26A" w14:textId="77777777" w:rsidR="00AB1C1A" w:rsidRDefault="004809BD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0239CB59CED145AE908B43F8E4823935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A475E8">
                                <w:t>Indiana Family and Social Services Administration</w:t>
                              </w:r>
                            </w:sdtContent>
                          </w:sdt>
                        </w:p>
                        <w:p w14:paraId="54983819" w14:textId="77777777" w:rsidR="00EA4BA8" w:rsidRPr="00C63EF1" w:rsidRDefault="004809BD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59C1D641BD2B404E92219C06DBBC7E38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681811">
                                <w:t>Investigations and Compliance Division</w:t>
                              </w:r>
                            </w:sdtContent>
                          </w:sdt>
                        </w:p>
                        <w:p w14:paraId="6EAD0034" w14:textId="120F83A4" w:rsidR="0082558C" w:rsidRPr="0082558C" w:rsidRDefault="004809BD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7B3D35041E4D43708AB62070505C36D5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>
                                <w:t>300 N. MICHIGAN ST., SUITE 250</w:t>
                              </w:r>
                              <w:r>
                                <w:br/>
                                <w:t>SOUTH BEND, IN 46601-1251</w:t>
                              </w:r>
                            </w:sdtContent>
                          </w:sdt>
                        </w:p>
                        <w:p w14:paraId="7DEDC505" w14:textId="77777777" w:rsidR="00EA4BA8" w:rsidRPr="00604E04" w:rsidRDefault="004809BD" w:rsidP="0082558C">
                          <w:pPr>
                            <w:pStyle w:val="Address"/>
                            <w:rPr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Subject"/>
                              <w:tag w:val=""/>
                              <w:id w:val="-115755762"/>
                              <w:placeholder>
                                <w:docPart w:val="48373BC214E1442F9E10AB579655523C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1E1257">
                                <w:rPr>
                                  <w:color w:val="FFFFFF" w:themeColor="background1"/>
                                </w:rPr>
                                <w:t>toll-free: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FFFFFF" w:themeColor="background1"/>
                            </w:rPr>
                            <w:alias w:val="Category"/>
                            <w:tag w:val=""/>
                            <w:id w:val="376060589"/>
                            <w:placeholder>
                              <w:docPart w:val="EC81D78CDF414417B524253738E305E9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25AC5405" w14:textId="77777777" w:rsidR="009F0635" w:rsidRPr="00604E04" w:rsidRDefault="00604E04" w:rsidP="0082558C">
                              <w:pPr>
                                <w:pStyle w:val="Address"/>
                                <w:rPr>
                                  <w:color w:val="FFFFFF" w:themeColor="background1"/>
                                </w:rPr>
                              </w:pPr>
                              <w:r w:rsidRPr="00604E04">
                                <w:rPr>
                                  <w:color w:val="FFFFFF" w:themeColor="background1"/>
                                </w:rPr>
                                <w:t>Fax: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C6D66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61.25pt;margin-top:30pt;width:316.95pt;height:12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" filled="f" stroked="f">
              <v:textbox>
                <w:txbxContent>
                  <w:p w14:paraId="3BF0A77D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1A564D4A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7BDFD26A" w14:textId="77777777" w:rsidR="00AB1C1A" w:rsidRDefault="004809BD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0239CB59CED145AE908B43F8E4823935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A475E8">
                          <w:t>Indiana Family and Social Services Administration</w:t>
                        </w:r>
                      </w:sdtContent>
                    </w:sdt>
                  </w:p>
                  <w:p w14:paraId="54983819" w14:textId="77777777" w:rsidR="00EA4BA8" w:rsidRPr="00C63EF1" w:rsidRDefault="004809BD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59C1D641BD2B404E92219C06DBBC7E38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681811">
                          <w:t>Investigations and Compliance Division</w:t>
                        </w:r>
                      </w:sdtContent>
                    </w:sdt>
                  </w:p>
                  <w:p w14:paraId="6EAD0034" w14:textId="120F83A4" w:rsidR="0082558C" w:rsidRPr="0082558C" w:rsidRDefault="004809BD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7B3D35041E4D43708AB62070505C36D5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>
                          <w:t>300 N. MICHIGAN ST., SUITE 250</w:t>
                        </w:r>
                        <w:r>
                          <w:br/>
                          <w:t>SOUTH BEND, IN 46601-1251</w:t>
                        </w:r>
                      </w:sdtContent>
                    </w:sdt>
                  </w:p>
                  <w:p w14:paraId="7DEDC505" w14:textId="77777777" w:rsidR="00EA4BA8" w:rsidRPr="00604E04" w:rsidRDefault="004809BD" w:rsidP="0082558C">
                    <w:pPr>
                      <w:pStyle w:val="Address"/>
                      <w:rPr>
                        <w:color w:val="FFFFFF" w:themeColor="background1"/>
                      </w:rPr>
                    </w:pPr>
                    <w:sdt>
                      <w:sdtPr>
                        <w:rPr>
                          <w:color w:val="FFFFFF" w:themeColor="background1"/>
                        </w:rPr>
                        <w:alias w:val="Subject"/>
                        <w:tag w:val=""/>
                        <w:id w:val="-115755762"/>
                        <w:placeholder>
                          <w:docPart w:val="48373BC214E1442F9E10AB579655523C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1E1257">
                          <w:rPr>
                            <w:color w:val="FFFFFF" w:themeColor="background1"/>
                          </w:rPr>
                          <w:t>toll-free:</w:t>
                        </w:r>
                      </w:sdtContent>
                    </w:sdt>
                  </w:p>
                  <w:sdt>
                    <w:sdtPr>
                      <w:rPr>
                        <w:color w:val="FFFFFF" w:themeColor="background1"/>
                      </w:rPr>
                      <w:alias w:val="Category"/>
                      <w:tag w:val=""/>
                      <w:id w:val="376060589"/>
                      <w:placeholder>
                        <w:docPart w:val="EC81D78CDF414417B524253738E305E9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25AC5405" w14:textId="77777777" w:rsidR="009F0635" w:rsidRPr="00604E04" w:rsidRDefault="00604E04" w:rsidP="0082558C">
                        <w:pPr>
                          <w:pStyle w:val="Address"/>
                          <w:rPr>
                            <w:color w:val="FFFFFF" w:themeColor="background1"/>
                          </w:rPr>
                        </w:pPr>
                        <w:r w:rsidRPr="00604E04">
                          <w:rPr>
                            <w:color w:val="FFFFFF" w:themeColor="background1"/>
                          </w:rPr>
                          <w:t>Fax: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35862CA" wp14:editId="20D2C690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8AF464B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47F103E8" wp14:editId="042FA4B7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35862CA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68AF464B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47F103E8" wp14:editId="042FA4B7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F84"/>
    <w:rsid w:val="000902F0"/>
    <w:rsid w:val="000C5DA5"/>
    <w:rsid w:val="000D2E46"/>
    <w:rsid w:val="000E2B0E"/>
    <w:rsid w:val="00112570"/>
    <w:rsid w:val="001170D6"/>
    <w:rsid w:val="0013300F"/>
    <w:rsid w:val="0014019A"/>
    <w:rsid w:val="00152BF4"/>
    <w:rsid w:val="001706BB"/>
    <w:rsid w:val="00175CE5"/>
    <w:rsid w:val="001979B9"/>
    <w:rsid w:val="001B17A8"/>
    <w:rsid w:val="001B2729"/>
    <w:rsid w:val="001B6657"/>
    <w:rsid w:val="001B726C"/>
    <w:rsid w:val="001E1257"/>
    <w:rsid w:val="001E4859"/>
    <w:rsid w:val="001F2685"/>
    <w:rsid w:val="002130FF"/>
    <w:rsid w:val="00232203"/>
    <w:rsid w:val="00245F4A"/>
    <w:rsid w:val="00247DEC"/>
    <w:rsid w:val="002656BA"/>
    <w:rsid w:val="00292D02"/>
    <w:rsid w:val="002A52D3"/>
    <w:rsid w:val="002B5B40"/>
    <w:rsid w:val="002C3576"/>
    <w:rsid w:val="002E12AA"/>
    <w:rsid w:val="002E5516"/>
    <w:rsid w:val="003057A0"/>
    <w:rsid w:val="0031790B"/>
    <w:rsid w:val="003278FA"/>
    <w:rsid w:val="00362FC1"/>
    <w:rsid w:val="00375022"/>
    <w:rsid w:val="00385610"/>
    <w:rsid w:val="0039348F"/>
    <w:rsid w:val="003B168F"/>
    <w:rsid w:val="003B7DC9"/>
    <w:rsid w:val="00400172"/>
    <w:rsid w:val="00412BFF"/>
    <w:rsid w:val="00414408"/>
    <w:rsid w:val="00441A35"/>
    <w:rsid w:val="0044554B"/>
    <w:rsid w:val="004809BD"/>
    <w:rsid w:val="004A1700"/>
    <w:rsid w:val="004B0028"/>
    <w:rsid w:val="004D67C6"/>
    <w:rsid w:val="005222E4"/>
    <w:rsid w:val="0052290A"/>
    <w:rsid w:val="00525595"/>
    <w:rsid w:val="00525674"/>
    <w:rsid w:val="00534AF7"/>
    <w:rsid w:val="00545BC1"/>
    <w:rsid w:val="00563C69"/>
    <w:rsid w:val="00566DC2"/>
    <w:rsid w:val="005904BD"/>
    <w:rsid w:val="005E66BC"/>
    <w:rsid w:val="00600787"/>
    <w:rsid w:val="00601F92"/>
    <w:rsid w:val="0060311A"/>
    <w:rsid w:val="00604E04"/>
    <w:rsid w:val="0063072C"/>
    <w:rsid w:val="006402E3"/>
    <w:rsid w:val="00653CA9"/>
    <w:rsid w:val="00661EEB"/>
    <w:rsid w:val="006661BD"/>
    <w:rsid w:val="00681811"/>
    <w:rsid w:val="006C6480"/>
    <w:rsid w:val="006E360D"/>
    <w:rsid w:val="006F3161"/>
    <w:rsid w:val="00704916"/>
    <w:rsid w:val="00706038"/>
    <w:rsid w:val="0070616C"/>
    <w:rsid w:val="00730C42"/>
    <w:rsid w:val="00732468"/>
    <w:rsid w:val="007350A3"/>
    <w:rsid w:val="00746E83"/>
    <w:rsid w:val="00762CE2"/>
    <w:rsid w:val="0076451E"/>
    <w:rsid w:val="0079300A"/>
    <w:rsid w:val="007A0ED0"/>
    <w:rsid w:val="007A3376"/>
    <w:rsid w:val="007B61FC"/>
    <w:rsid w:val="007B6552"/>
    <w:rsid w:val="007D3D3C"/>
    <w:rsid w:val="008041A0"/>
    <w:rsid w:val="00817AD5"/>
    <w:rsid w:val="008249F2"/>
    <w:rsid w:val="0082558C"/>
    <w:rsid w:val="00847379"/>
    <w:rsid w:val="00860115"/>
    <w:rsid w:val="00871140"/>
    <w:rsid w:val="00874F84"/>
    <w:rsid w:val="0087757C"/>
    <w:rsid w:val="0088388A"/>
    <w:rsid w:val="0089712D"/>
    <w:rsid w:val="008A3A1E"/>
    <w:rsid w:val="008B1B0B"/>
    <w:rsid w:val="008B7275"/>
    <w:rsid w:val="009229D5"/>
    <w:rsid w:val="009436CA"/>
    <w:rsid w:val="00944944"/>
    <w:rsid w:val="0095156C"/>
    <w:rsid w:val="0095663C"/>
    <w:rsid w:val="00973E5B"/>
    <w:rsid w:val="00984642"/>
    <w:rsid w:val="0099460B"/>
    <w:rsid w:val="009A49FB"/>
    <w:rsid w:val="009D4356"/>
    <w:rsid w:val="009E4832"/>
    <w:rsid w:val="009F0635"/>
    <w:rsid w:val="009F5058"/>
    <w:rsid w:val="00A1048A"/>
    <w:rsid w:val="00A27745"/>
    <w:rsid w:val="00A36262"/>
    <w:rsid w:val="00A475E8"/>
    <w:rsid w:val="00A47C6E"/>
    <w:rsid w:val="00A60B2D"/>
    <w:rsid w:val="00A62F37"/>
    <w:rsid w:val="00A91DED"/>
    <w:rsid w:val="00AB1C1A"/>
    <w:rsid w:val="00AD20F1"/>
    <w:rsid w:val="00AD7386"/>
    <w:rsid w:val="00AE726E"/>
    <w:rsid w:val="00AF33F7"/>
    <w:rsid w:val="00AF4DE1"/>
    <w:rsid w:val="00B01411"/>
    <w:rsid w:val="00B04377"/>
    <w:rsid w:val="00B07F48"/>
    <w:rsid w:val="00B177E8"/>
    <w:rsid w:val="00B54245"/>
    <w:rsid w:val="00B86EC8"/>
    <w:rsid w:val="00BA3494"/>
    <w:rsid w:val="00BC214D"/>
    <w:rsid w:val="00BD1857"/>
    <w:rsid w:val="00BF1F4B"/>
    <w:rsid w:val="00BF3F6E"/>
    <w:rsid w:val="00C45CB2"/>
    <w:rsid w:val="00C620F3"/>
    <w:rsid w:val="00C63EF1"/>
    <w:rsid w:val="00C655D7"/>
    <w:rsid w:val="00C90928"/>
    <w:rsid w:val="00CB46D3"/>
    <w:rsid w:val="00CD29DD"/>
    <w:rsid w:val="00CE0CA1"/>
    <w:rsid w:val="00CF19F6"/>
    <w:rsid w:val="00D04F10"/>
    <w:rsid w:val="00D16819"/>
    <w:rsid w:val="00D41FBE"/>
    <w:rsid w:val="00D60ED5"/>
    <w:rsid w:val="00DF5B7C"/>
    <w:rsid w:val="00E2480D"/>
    <w:rsid w:val="00E2569B"/>
    <w:rsid w:val="00E55F27"/>
    <w:rsid w:val="00E57189"/>
    <w:rsid w:val="00E67C9B"/>
    <w:rsid w:val="00E73DFF"/>
    <w:rsid w:val="00E90998"/>
    <w:rsid w:val="00E90D06"/>
    <w:rsid w:val="00EA2BDB"/>
    <w:rsid w:val="00EA4BA8"/>
    <w:rsid w:val="00EB5993"/>
    <w:rsid w:val="00EB7A64"/>
    <w:rsid w:val="00EC5A9B"/>
    <w:rsid w:val="00EC5C77"/>
    <w:rsid w:val="00EC65E2"/>
    <w:rsid w:val="00EE56A6"/>
    <w:rsid w:val="00EE5F5A"/>
    <w:rsid w:val="00F04818"/>
    <w:rsid w:val="00F11F4C"/>
    <w:rsid w:val="00F46CFE"/>
    <w:rsid w:val="00F611F9"/>
    <w:rsid w:val="00F6425C"/>
    <w:rsid w:val="00FB1608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EE683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239CB59CED145AE908B43F8E48239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4C1AB7-5A71-41BD-A45D-0D1FDFD02B56}"/>
      </w:docPartPr>
      <w:docPartBody>
        <w:p w:rsidR="00B2304B" w:rsidRDefault="00B2304B">
          <w:pPr>
            <w:pStyle w:val="0239CB59CED145AE908B43F8E4823935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59C1D641BD2B404E92219C06DBBC7E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B53A57-9D99-4A23-80F8-FB22AC283C32}"/>
      </w:docPartPr>
      <w:docPartBody>
        <w:p w:rsidR="00B2304B" w:rsidRDefault="00B2304B">
          <w:pPr>
            <w:pStyle w:val="59C1D641BD2B404E92219C06DBBC7E38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7B3D35041E4D43708AB62070505C36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861361-0B9A-4804-B683-50E825E35064}"/>
      </w:docPartPr>
      <w:docPartBody>
        <w:p w:rsidR="00B2304B" w:rsidRDefault="00B2304B">
          <w:pPr>
            <w:pStyle w:val="7B3D35041E4D43708AB62070505C36D5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48373BC214E1442F9E10AB57965552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891B4F-B1B2-499A-A7F4-57D5581BEF9A}"/>
      </w:docPartPr>
      <w:docPartBody>
        <w:p w:rsidR="00B2304B" w:rsidRDefault="00B2304B">
          <w:pPr>
            <w:pStyle w:val="48373BC214E1442F9E10AB579655523C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EC81D78CDF414417B524253738E305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C7757E-830A-41EF-B561-AADC73CB94B9}"/>
      </w:docPartPr>
      <w:docPartBody>
        <w:p w:rsidR="00B2304B" w:rsidRDefault="00B2304B">
          <w:pPr>
            <w:pStyle w:val="EC81D78CDF414417B524253738E305E9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304B"/>
    <w:rsid w:val="00B2304B"/>
    <w:rsid w:val="00DF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0239CB59CED145AE908B43F8E4823935">
    <w:name w:val="0239CB59CED145AE908B43F8E4823935"/>
  </w:style>
  <w:style w:type="paragraph" w:customStyle="1" w:styleId="59C1D641BD2B404E92219C06DBBC7E38">
    <w:name w:val="59C1D641BD2B404E92219C06DBBC7E38"/>
  </w:style>
  <w:style w:type="paragraph" w:customStyle="1" w:styleId="7B3D35041E4D43708AB62070505C36D5">
    <w:name w:val="7B3D35041E4D43708AB62070505C36D5"/>
  </w:style>
  <w:style w:type="paragraph" w:customStyle="1" w:styleId="48373BC214E1442F9E10AB579655523C">
    <w:name w:val="48373BC214E1442F9E10AB579655523C"/>
  </w:style>
  <w:style w:type="paragraph" w:customStyle="1" w:styleId="EC81D78CDF414417B524253738E305E9">
    <w:name w:val="EC81D78CDF414417B524253738E305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Investigations_and_Compliance_South_Bend</Template>
  <TotalTime>1</TotalTime>
  <Pages>1</Pages>
  <Words>7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Investigations and Compliance Division</vt:lpstr>
    </vt:vector>
  </TitlesOfParts>
  <Manager>Indiana Family and Social Services Administration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Investigations and Compliance Division</dc:title>
  <dc:subject>toll-free:</dc:subject>
  <dc:creator>Inkenbrandt, Alan L</dc:creator>
  <cp:keywords>FSSA</cp:keywords>
  <dc:description>300 N. MICHIGAN ST., SUITE 250
SOUTH BEND, IN 46601-1251</dc:description>
  <cp:lastModifiedBy>Inkenbrandt, Alan L</cp:lastModifiedBy>
  <cp:revision>2</cp:revision>
  <dcterms:created xsi:type="dcterms:W3CDTF">2025-01-09T19:08:00Z</dcterms:created>
  <dcterms:modified xsi:type="dcterms:W3CDTF">2025-01-09T19:09:00Z</dcterms:modified>
  <cp:category>Fax: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</Properties>
</file>