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56A34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5668230F" w14:textId="77777777" w:rsidR="003278FA" w:rsidRPr="003057A0" w:rsidRDefault="002E12AA" w:rsidP="003057A0">
      <w:r>
        <w:t>Lorem ipsum dolor est</w:t>
      </w:r>
    </w:p>
    <w:sectPr w:rsidR="003278FA" w:rsidRPr="003057A0" w:rsidSect="001B6657"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A5573" w14:textId="77777777" w:rsidR="00BF2250" w:rsidRDefault="00BF2250" w:rsidP="003057A0">
      <w:r>
        <w:separator/>
      </w:r>
    </w:p>
  </w:endnote>
  <w:endnote w:type="continuationSeparator" w:id="0">
    <w:p w14:paraId="7932F92C" w14:textId="77777777" w:rsidR="00BF2250" w:rsidRDefault="00BF2250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0FC67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1C2FEC0A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0C7B3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AFE811F" wp14:editId="20AC5882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2995FA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59CB55A8" wp14:editId="68A1FA27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FE811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1F2995FA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59CB55A8" wp14:editId="68A1FA27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0ECC2954" wp14:editId="495A3489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3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CCCD6D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7FF1B3BF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CC2954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44CCCD6D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7FF1B3BF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7B367" w14:textId="77777777" w:rsidR="00BF2250" w:rsidRDefault="00BF2250" w:rsidP="003057A0">
      <w:r>
        <w:separator/>
      </w:r>
    </w:p>
  </w:footnote>
  <w:footnote w:type="continuationSeparator" w:id="0">
    <w:p w14:paraId="43F1138C" w14:textId="77777777" w:rsidR="00BF2250" w:rsidRDefault="00BF2250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35654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72CA51E" wp14:editId="76C7489C">
              <wp:simplePos x="0" y="0"/>
              <wp:positionH relativeFrom="column">
                <wp:posOffset>2257425</wp:posOffset>
              </wp:positionH>
              <wp:positionV relativeFrom="paragraph">
                <wp:posOffset>381000</wp:posOffset>
              </wp:positionV>
              <wp:extent cx="3815715" cy="1638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63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9E4E61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68319436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510FC591" w14:textId="77777777" w:rsidR="00AB1C1A" w:rsidRDefault="00BF225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6D8011B6746C4E839934875AE7E5E059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EndPr/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651B1F5E" w14:textId="0046851D" w:rsidR="00EA4BA8" w:rsidRPr="00C63EF1" w:rsidRDefault="00BF225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85404036CA07403882E249EC4CDF62D1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54633D">
                                <w:t>Fayette County Office</w:t>
                              </w:r>
                            </w:sdtContent>
                          </w:sdt>
                        </w:p>
                        <w:p w14:paraId="5C8F553A" w14:textId="23A26FF4" w:rsidR="0082558C" w:rsidRPr="0082558C" w:rsidRDefault="00314CAC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C761B9D5A59F41BD9BF1A99259CF57EE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Pr="00314CAC">
                                <w:t>3896 Western Ave.</w:t>
                              </w:r>
                              <w:r w:rsidRPr="00314CAC">
                                <w:br/>
                                <w:t>Connersville, IN 47331</w:t>
                              </w:r>
                            </w:sdtContent>
                          </w:sdt>
                        </w:p>
                        <w:p w14:paraId="01C58A7C" w14:textId="77777777" w:rsidR="00EA4BA8" w:rsidRDefault="00BF225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425F686227C140A1A1F43C01D1EEB0EC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E98B9C98EECB4E2BA86E1D227D6A6722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EndPr/>
                          <w:sdtContent>
                            <w:p w14:paraId="125E668E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2CA51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75pt;margin-top:30pt;width:300.4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" filled="f" stroked="f">
              <v:textbox>
                <w:txbxContent>
                  <w:p w14:paraId="249E4E61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68319436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510FC591" w14:textId="77777777" w:rsidR="00AB1C1A" w:rsidRDefault="00BF225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6D8011B6746C4E839934875AE7E5E059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EndPr/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651B1F5E" w14:textId="0046851D" w:rsidR="00EA4BA8" w:rsidRPr="00C63EF1" w:rsidRDefault="00BF225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85404036CA07403882E249EC4CDF62D1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54633D">
                          <w:t>Fayette County Office</w:t>
                        </w:r>
                      </w:sdtContent>
                    </w:sdt>
                  </w:p>
                  <w:p w14:paraId="5C8F553A" w14:textId="23A26FF4" w:rsidR="0082558C" w:rsidRPr="0082558C" w:rsidRDefault="00314CAC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C761B9D5A59F41BD9BF1A99259CF57EE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Pr="00314CAC">
                          <w:t>3896 Western Ave.</w:t>
                        </w:r>
                        <w:r w:rsidRPr="00314CAC">
                          <w:br/>
                          <w:t>Connersville, IN 47331</w:t>
                        </w:r>
                      </w:sdtContent>
                    </w:sdt>
                  </w:p>
                  <w:p w14:paraId="01C58A7C" w14:textId="77777777" w:rsidR="00EA4BA8" w:rsidRDefault="00BF225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425F686227C140A1A1F43C01D1EEB0EC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EndPr/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E98B9C98EECB4E2BA86E1D227D6A6722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EndPr/>
                    <w:sdtContent>
                      <w:p w14:paraId="125E668E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6398B45" wp14:editId="78A0C6FB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0148E2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27D3345A" wp14:editId="6C8C349D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398B45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3A0148E2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27D3345A" wp14:editId="6C8C349D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A3A"/>
    <w:rsid w:val="000D2E46"/>
    <w:rsid w:val="000E2B0E"/>
    <w:rsid w:val="00112570"/>
    <w:rsid w:val="001170D6"/>
    <w:rsid w:val="0014019A"/>
    <w:rsid w:val="001706BB"/>
    <w:rsid w:val="00175CE5"/>
    <w:rsid w:val="001979B9"/>
    <w:rsid w:val="001B17A8"/>
    <w:rsid w:val="001B6657"/>
    <w:rsid w:val="001F2685"/>
    <w:rsid w:val="00216FE2"/>
    <w:rsid w:val="0022391B"/>
    <w:rsid w:val="00232203"/>
    <w:rsid w:val="00245F4A"/>
    <w:rsid w:val="002656BA"/>
    <w:rsid w:val="002A0978"/>
    <w:rsid w:val="002A52D3"/>
    <w:rsid w:val="002C3576"/>
    <w:rsid w:val="002E12AA"/>
    <w:rsid w:val="002E5516"/>
    <w:rsid w:val="003057A0"/>
    <w:rsid w:val="00314CAC"/>
    <w:rsid w:val="0031790B"/>
    <w:rsid w:val="003278FA"/>
    <w:rsid w:val="003322E2"/>
    <w:rsid w:val="003423B0"/>
    <w:rsid w:val="00362FC1"/>
    <w:rsid w:val="00385610"/>
    <w:rsid w:val="0039348F"/>
    <w:rsid w:val="003B168F"/>
    <w:rsid w:val="00400172"/>
    <w:rsid w:val="004A76D8"/>
    <w:rsid w:val="004B0028"/>
    <w:rsid w:val="005222E4"/>
    <w:rsid w:val="0052290A"/>
    <w:rsid w:val="00525674"/>
    <w:rsid w:val="0054633D"/>
    <w:rsid w:val="00563C69"/>
    <w:rsid w:val="00566DC2"/>
    <w:rsid w:val="005904BD"/>
    <w:rsid w:val="005D7C34"/>
    <w:rsid w:val="00600787"/>
    <w:rsid w:val="0060311A"/>
    <w:rsid w:val="006402E3"/>
    <w:rsid w:val="00644041"/>
    <w:rsid w:val="006661BD"/>
    <w:rsid w:val="006C6480"/>
    <w:rsid w:val="006E360D"/>
    <w:rsid w:val="006F3161"/>
    <w:rsid w:val="00730C42"/>
    <w:rsid w:val="007350A3"/>
    <w:rsid w:val="00746E83"/>
    <w:rsid w:val="00762CE2"/>
    <w:rsid w:val="00772A3C"/>
    <w:rsid w:val="007A0ED0"/>
    <w:rsid w:val="007A2F74"/>
    <w:rsid w:val="007A3376"/>
    <w:rsid w:val="007B61FC"/>
    <w:rsid w:val="007B6552"/>
    <w:rsid w:val="008041A0"/>
    <w:rsid w:val="00817AD5"/>
    <w:rsid w:val="008249F2"/>
    <w:rsid w:val="0082558C"/>
    <w:rsid w:val="00871140"/>
    <w:rsid w:val="0087757C"/>
    <w:rsid w:val="0088388A"/>
    <w:rsid w:val="0089712D"/>
    <w:rsid w:val="008A3A1E"/>
    <w:rsid w:val="008B1B0B"/>
    <w:rsid w:val="009229D5"/>
    <w:rsid w:val="00932F28"/>
    <w:rsid w:val="009436CA"/>
    <w:rsid w:val="00944944"/>
    <w:rsid w:val="0095156C"/>
    <w:rsid w:val="0095663C"/>
    <w:rsid w:val="00984642"/>
    <w:rsid w:val="0099460B"/>
    <w:rsid w:val="009E6A3A"/>
    <w:rsid w:val="009F0635"/>
    <w:rsid w:val="009F5058"/>
    <w:rsid w:val="00A1048A"/>
    <w:rsid w:val="00A27745"/>
    <w:rsid w:val="00A36262"/>
    <w:rsid w:val="00A47C6E"/>
    <w:rsid w:val="00A60B2D"/>
    <w:rsid w:val="00A62F37"/>
    <w:rsid w:val="00AB1C1A"/>
    <w:rsid w:val="00AD20F1"/>
    <w:rsid w:val="00AE726E"/>
    <w:rsid w:val="00AF33F7"/>
    <w:rsid w:val="00AF4DE1"/>
    <w:rsid w:val="00B04377"/>
    <w:rsid w:val="00B07F48"/>
    <w:rsid w:val="00B177E8"/>
    <w:rsid w:val="00B86EC8"/>
    <w:rsid w:val="00BA3494"/>
    <w:rsid w:val="00BC214D"/>
    <w:rsid w:val="00BF1F4B"/>
    <w:rsid w:val="00BF2250"/>
    <w:rsid w:val="00BF3F6E"/>
    <w:rsid w:val="00C45CB2"/>
    <w:rsid w:val="00C620F3"/>
    <w:rsid w:val="00C63EF1"/>
    <w:rsid w:val="00C65514"/>
    <w:rsid w:val="00C655D7"/>
    <w:rsid w:val="00CB6B4B"/>
    <w:rsid w:val="00CD29DD"/>
    <w:rsid w:val="00CE0CA1"/>
    <w:rsid w:val="00CF19F6"/>
    <w:rsid w:val="00D04F10"/>
    <w:rsid w:val="00D16819"/>
    <w:rsid w:val="00D37E34"/>
    <w:rsid w:val="00D41FBE"/>
    <w:rsid w:val="00E2569B"/>
    <w:rsid w:val="00E57189"/>
    <w:rsid w:val="00E67C9B"/>
    <w:rsid w:val="00E73DFF"/>
    <w:rsid w:val="00E90998"/>
    <w:rsid w:val="00EA2BDB"/>
    <w:rsid w:val="00EA4BA8"/>
    <w:rsid w:val="00EB5993"/>
    <w:rsid w:val="00EB7A64"/>
    <w:rsid w:val="00EC5C77"/>
    <w:rsid w:val="00EE5F5A"/>
    <w:rsid w:val="00F46CFE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066C6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.gov/fssa/" TargetMode="External"/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8011B6746C4E839934875AE7E5E0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486AB1-51B0-4281-B09D-9178204D4B51}"/>
      </w:docPartPr>
      <w:docPartBody>
        <w:p w:rsidR="00CD6C90" w:rsidRDefault="007A6451">
          <w:pPr>
            <w:pStyle w:val="6D8011B6746C4E839934875AE7E5E059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85404036CA07403882E249EC4CDF62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32AB52-1133-4C5F-BA60-B373095882DC}"/>
      </w:docPartPr>
      <w:docPartBody>
        <w:p w:rsidR="00CD6C90" w:rsidRDefault="007A6451">
          <w:pPr>
            <w:pStyle w:val="85404036CA07403882E249EC4CDF62D1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C761B9D5A59F41BD9BF1A99259CF57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82B219-9158-4541-9CF0-2275E79AEFBF}"/>
      </w:docPartPr>
      <w:docPartBody>
        <w:p w:rsidR="00CD6C90" w:rsidRDefault="007A6451">
          <w:pPr>
            <w:pStyle w:val="C761B9D5A59F41BD9BF1A99259CF57EE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425F686227C140A1A1F43C01D1EEB0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FE152-2ACB-4B3E-8618-A0D22172A68D}"/>
      </w:docPartPr>
      <w:docPartBody>
        <w:p w:rsidR="00CD6C90" w:rsidRDefault="007A6451">
          <w:pPr>
            <w:pStyle w:val="425F686227C140A1A1F43C01D1EEB0EC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E98B9C98EECB4E2BA86E1D227D6A67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31BD45-778A-4500-8941-65EA204FE7B8}"/>
      </w:docPartPr>
      <w:docPartBody>
        <w:p w:rsidR="00CD6C90" w:rsidRDefault="007A6451">
          <w:pPr>
            <w:pStyle w:val="E98B9C98EECB4E2BA86E1D227D6A6722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164"/>
    <w:rsid w:val="00145164"/>
    <w:rsid w:val="004A76D8"/>
    <w:rsid w:val="007A6451"/>
    <w:rsid w:val="00932F28"/>
    <w:rsid w:val="00CD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6D8011B6746C4E839934875AE7E5E059">
    <w:name w:val="6D8011B6746C4E839934875AE7E5E059"/>
  </w:style>
  <w:style w:type="paragraph" w:customStyle="1" w:styleId="85404036CA07403882E249EC4CDF62D1">
    <w:name w:val="85404036CA07403882E249EC4CDF62D1"/>
  </w:style>
  <w:style w:type="paragraph" w:customStyle="1" w:styleId="C761B9D5A59F41BD9BF1A99259CF57EE">
    <w:name w:val="C761B9D5A59F41BD9BF1A99259CF57EE"/>
  </w:style>
  <w:style w:type="paragraph" w:customStyle="1" w:styleId="425F686227C140A1A1F43C01D1EEB0EC">
    <w:name w:val="425F686227C140A1A1F43C01D1EEB0EC"/>
  </w:style>
  <w:style w:type="paragraph" w:customStyle="1" w:styleId="E98B9C98EECB4E2BA86E1D227D6A6722">
    <w:name w:val="E98B9C98EECB4E2BA86E1D227D6A67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75C5D-CEE1-42BD-B8B4-F3109E4BD0DF}">
  <ds:schemaRefs>
    <ds:schemaRef ds:uri="http://schemas.microsoft.com/office/2006/metadata/properties"/>
    <ds:schemaRef ds:uri="http://schemas.microsoft.com/office/infopath/2007/PartnerControls"/>
    <ds:schemaRef ds:uri="ddb5066c-6899-482b-9ea0-5145f9da9989"/>
    <ds:schemaRef ds:uri="ad4d4b65-b08d-4e03-8877-ca9be7b951b8"/>
  </ds:schemaRefs>
</ds:datastoreItem>
</file>

<file path=customXml/itemProps2.xml><?xml version="1.0" encoding="utf-8"?>
<ds:datastoreItem xmlns:ds="http://schemas.openxmlformats.org/officeDocument/2006/customXml" ds:itemID="{1163EFBC-7B2E-4F6C-9FA3-AFA1FE72C9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FECF5D-CC5F-458C-BE51-B292A83907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4d4b65-b08d-4e03-8877-ca9be7b951b8"/>
    <ds:schemaRef ds:uri="cebb39ad-cda7-4a64-b56f-d6199e9ac795"/>
    <ds:schemaRef ds:uri="ddb5066c-6899-482b-9ea0-5145f9da99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Fayette County Office</dc:title>
  <dc:subject>VOICE: 800-403-0864</dc:subject>
  <dc:creator>Runkle, Tyson R</dc:creator>
  <cp:keywords>FSSA</cp:keywords>
  <dc:description>3896 Western Ave.
Connersville, IN 47331</dc:description>
  <cp:lastModifiedBy>Inkenbrandt, Alan L</cp:lastModifiedBy>
  <cp:revision>2</cp:revision>
  <dcterms:created xsi:type="dcterms:W3CDTF">2026-06-04T14:08:00Z</dcterms:created>
  <dcterms:modified xsi:type="dcterms:W3CDTF">2026-06-04T14:08:00Z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