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0B8E6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10B22DE5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40C3F" w14:textId="77777777" w:rsidR="00B04FED" w:rsidRDefault="00B04FED" w:rsidP="003057A0">
      <w:r>
        <w:separator/>
      </w:r>
    </w:p>
  </w:endnote>
  <w:endnote w:type="continuationSeparator" w:id="0">
    <w:p w14:paraId="19333105" w14:textId="77777777" w:rsidR="00B04FED" w:rsidRDefault="00B04FED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8438A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4F3CD24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B4D2A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B7BDED4" wp14:editId="1A204E4C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781358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C6EE58B" wp14:editId="6568BC44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7BDED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51781358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C6EE58B" wp14:editId="6568BC44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46886EF" wp14:editId="190D6A0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F48A7F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271DD77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6886EF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AF48A7F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271DD77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26F9E" w14:textId="77777777" w:rsidR="00B04FED" w:rsidRDefault="00B04FED" w:rsidP="003057A0">
      <w:r>
        <w:separator/>
      </w:r>
    </w:p>
  </w:footnote>
  <w:footnote w:type="continuationSeparator" w:id="0">
    <w:p w14:paraId="5542374B" w14:textId="77777777" w:rsidR="00B04FED" w:rsidRDefault="00B04FED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D0167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8AD8B22" wp14:editId="14BF7324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AA256D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46AA2FC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49FB75F6" w14:textId="77777777" w:rsidR="00AB1C1A" w:rsidRDefault="002C31EB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EC60315D3605459FA5947AA62341B8BD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4EE94518" w14:textId="1475E9FF" w:rsidR="00EA4BA8" w:rsidRPr="00C63EF1" w:rsidRDefault="002C31EB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9553F1C993524C738F184BC4AACA2444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Rush County Office</w:t>
                              </w:r>
                            </w:sdtContent>
                          </w:sdt>
                        </w:p>
                        <w:p w14:paraId="660C84AE" w14:textId="24D2B62C" w:rsidR="0082558C" w:rsidRPr="0082558C" w:rsidRDefault="002C31EB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E393C7AC1EBA4ED8BF83C997F7968EC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1340 N. Cherry St. Suite B</w:t>
                              </w:r>
                              <w:r>
                                <w:br/>
                                <w:t>Rushville, IN 46173-1105</w:t>
                              </w:r>
                            </w:sdtContent>
                          </w:sdt>
                        </w:p>
                        <w:p w14:paraId="094AF4AF" w14:textId="77777777" w:rsidR="00EA4BA8" w:rsidRDefault="002C31EB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F456C57C0B2941FEAAF1CA081EEE7B2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B8C57378A4E04F0BA8EDBD0250C43B9C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1B999F83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AD8B2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32AA256D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46AA2FC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49FB75F6" w14:textId="77777777" w:rsidR="00AB1C1A" w:rsidRDefault="002C31EB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EC60315D3605459FA5947AA62341B8BD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4EE94518" w14:textId="1475E9FF" w:rsidR="00EA4BA8" w:rsidRPr="00C63EF1" w:rsidRDefault="002C31EB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9553F1C993524C738F184BC4AACA2444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Rush County Office</w:t>
                        </w:r>
                      </w:sdtContent>
                    </w:sdt>
                  </w:p>
                  <w:p w14:paraId="660C84AE" w14:textId="24D2B62C" w:rsidR="0082558C" w:rsidRPr="0082558C" w:rsidRDefault="002C31EB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E393C7AC1EBA4ED8BF83C997F7968EC8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1340 N. Cherry St. Suite B</w:t>
                        </w:r>
                        <w:r>
                          <w:br/>
                          <w:t>Rushville, IN 46173-1105</w:t>
                        </w:r>
                      </w:sdtContent>
                    </w:sdt>
                  </w:p>
                  <w:p w14:paraId="094AF4AF" w14:textId="77777777" w:rsidR="00EA4BA8" w:rsidRDefault="002C31EB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F456C57C0B2941FEAAF1CA081EEE7B20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B8C57378A4E04F0BA8EDBD0250C43B9C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1B999F83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FB0F31D" wp14:editId="126B5A82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46DDF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5579743" wp14:editId="4C52B823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B0F31D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7E46DDF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5579743" wp14:editId="4C52B823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ED"/>
    <w:rsid w:val="00085D21"/>
    <w:rsid w:val="000D2E46"/>
    <w:rsid w:val="000E2B0E"/>
    <w:rsid w:val="00112570"/>
    <w:rsid w:val="001170D6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FC1"/>
    <w:rsid w:val="00385610"/>
    <w:rsid w:val="0039348F"/>
    <w:rsid w:val="003B168F"/>
    <w:rsid w:val="00400172"/>
    <w:rsid w:val="004B0028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C6E"/>
    <w:rsid w:val="00A60B2D"/>
    <w:rsid w:val="00A62F37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D29DD"/>
    <w:rsid w:val="00CE0CA1"/>
    <w:rsid w:val="00CF19F6"/>
    <w:rsid w:val="00D04F10"/>
    <w:rsid w:val="00D16819"/>
    <w:rsid w:val="00D37E34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7ED09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C60315D3605459FA5947AA62341B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9FE2D8-6739-46BB-A2A4-E203628CF471}"/>
      </w:docPartPr>
      <w:docPartBody>
        <w:p w:rsidR="001C5D90" w:rsidRDefault="001C5D90">
          <w:pPr>
            <w:pStyle w:val="EC60315D3605459FA5947AA62341B8BD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9553F1C993524C738F184BC4AACA2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EFE70D-7898-4937-8E12-8A9AE1012CF3}"/>
      </w:docPartPr>
      <w:docPartBody>
        <w:p w:rsidR="001C5D90" w:rsidRDefault="001C5D90">
          <w:pPr>
            <w:pStyle w:val="9553F1C993524C738F184BC4AACA2444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E393C7AC1EBA4ED8BF83C997F7968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0F832-CBA8-4CE1-9AC4-9E27D526562C}"/>
      </w:docPartPr>
      <w:docPartBody>
        <w:p w:rsidR="001C5D90" w:rsidRDefault="001C5D90">
          <w:pPr>
            <w:pStyle w:val="E393C7AC1EBA4ED8BF83C997F7968EC8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F456C57C0B2941FEAAF1CA081EEE7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486A5-B173-4010-A23B-D6131F642D4C}"/>
      </w:docPartPr>
      <w:docPartBody>
        <w:p w:rsidR="001C5D90" w:rsidRDefault="001C5D90">
          <w:pPr>
            <w:pStyle w:val="F456C57C0B2941FEAAF1CA081EEE7B20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B8C57378A4E04F0BA8EDBD0250C43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596FF-4D51-45E2-8EF2-6169FE89D325}"/>
      </w:docPartPr>
      <w:docPartBody>
        <w:p w:rsidR="001C5D90" w:rsidRDefault="001C5D90">
          <w:pPr>
            <w:pStyle w:val="B8C57378A4E04F0BA8EDBD0250C43B9C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D90"/>
    <w:rsid w:val="001C5D90"/>
    <w:rsid w:val="0068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EC60315D3605459FA5947AA62341B8BD">
    <w:name w:val="EC60315D3605459FA5947AA62341B8BD"/>
  </w:style>
  <w:style w:type="paragraph" w:customStyle="1" w:styleId="9553F1C993524C738F184BC4AACA2444">
    <w:name w:val="9553F1C993524C738F184BC4AACA2444"/>
  </w:style>
  <w:style w:type="paragraph" w:customStyle="1" w:styleId="E393C7AC1EBA4ED8BF83C997F7968EC8">
    <w:name w:val="E393C7AC1EBA4ED8BF83C997F7968EC8"/>
  </w:style>
  <w:style w:type="paragraph" w:customStyle="1" w:styleId="F456C57C0B2941FEAAF1CA081EEE7B20">
    <w:name w:val="F456C57C0B2941FEAAF1CA081EEE7B20"/>
  </w:style>
  <w:style w:type="paragraph" w:customStyle="1" w:styleId="B8C57378A4E04F0BA8EDBD0250C43B9C">
    <w:name w:val="B8C57378A4E04F0BA8EDBD0250C43B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B66CA4-4A67-4A47-821B-5ADE8286E3B3}"/>
</file>

<file path=customXml/itemProps3.xml><?xml version="1.0" encoding="utf-8"?>
<ds:datastoreItem xmlns:ds="http://schemas.openxmlformats.org/officeDocument/2006/customXml" ds:itemID="{2ECE2610-29FA-4AF3-996B-D3C8DD51036F}"/>
</file>

<file path=customXml/itemProps4.xml><?xml version="1.0" encoding="utf-8"?>
<ds:datastoreItem xmlns:ds="http://schemas.openxmlformats.org/officeDocument/2006/customXml" ds:itemID="{32994F29-82E5-4999-A73A-DEDEF0AB4B36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Rush_Co_Mishawaka_DFR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Scott County Office</dc:title>
  <dc:subject>VOICE: 800-403-0864</dc:subject>
  <dc:creator>Inkenbrandt, Alan L</dc:creator>
  <cp:keywords>FSSA</cp:keywords>
  <dc:description>565 S. Lake Road S._x000d_
Scottsburg, IN 47170-6834</dc:description>
  <cp:lastModifiedBy>Inkenbrandt, Alan L</cp:lastModifiedBy>
  <cp:revision>2</cp:revision>
  <dcterms:created xsi:type="dcterms:W3CDTF">2025-01-10T17:31:00Z</dcterms:created>
  <dcterms:modified xsi:type="dcterms:W3CDTF">2025-01-10T17:31:00Z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