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30D13" w14:textId="77777777" w:rsidR="00B04377" w:rsidRPr="00C63EF1" w:rsidRDefault="003278FA" w:rsidP="00C63EF1">
      <w:pPr>
        <w:pStyle w:val="Dateline"/>
      </w:pPr>
      <w:r>
        <w:t>Xxx</w:t>
      </w:r>
      <w:r w:rsidR="00B04377" w:rsidRPr="00C63EF1">
        <w:t>. ##, 20##</w:t>
      </w:r>
    </w:p>
    <w:p w14:paraId="30A98BA9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CF282" w14:textId="77777777" w:rsidR="00282DC4" w:rsidRDefault="00282DC4" w:rsidP="003057A0">
      <w:r>
        <w:separator/>
      </w:r>
    </w:p>
  </w:endnote>
  <w:endnote w:type="continuationSeparator" w:id="0">
    <w:p w14:paraId="4833E9B7" w14:textId="77777777" w:rsidR="00282DC4" w:rsidRDefault="00282DC4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3BEDC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523DC9F9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61E01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44D98E7" wp14:editId="7FEF8771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7E8E7E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F0EA123" wp14:editId="3F4882BF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44D98E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5A7E8E7E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F0EA123" wp14:editId="3F4882BF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232BFCBA" wp14:editId="698B3D04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C24A8BE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456A31A7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32BFCBA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C24A8BE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456A31A7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68059" w14:textId="77777777" w:rsidR="00282DC4" w:rsidRDefault="00282DC4" w:rsidP="003057A0">
      <w:r>
        <w:separator/>
      </w:r>
    </w:p>
  </w:footnote>
  <w:footnote w:type="continuationSeparator" w:id="0">
    <w:p w14:paraId="36B16A36" w14:textId="77777777" w:rsidR="00282DC4" w:rsidRDefault="00282DC4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ED01A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7D3C38D" wp14:editId="7201D342">
              <wp:simplePos x="0" y="0"/>
              <wp:positionH relativeFrom="column">
                <wp:posOffset>2257425</wp:posOffset>
              </wp:positionH>
              <wp:positionV relativeFrom="paragraph">
                <wp:posOffset>381000</wp:posOffset>
              </wp:positionV>
              <wp:extent cx="3815715" cy="16383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5715" cy="1638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B0AD4E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1DF53D90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644787F0" w14:textId="77777777" w:rsidR="00AB1C1A" w:rsidRDefault="00282DC4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3BDB51EACDE740448A158407F011BD41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7A2F74">
                                <w:t>Division of Family Resources</w:t>
                              </w:r>
                            </w:sdtContent>
                          </w:sdt>
                        </w:p>
                        <w:p w14:paraId="2736FF18" w14:textId="77777777" w:rsidR="00EA4BA8" w:rsidRPr="00C63EF1" w:rsidRDefault="00282DC4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8717D8E6FCC34524AFB9F285AA08CB2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2355A">
                                <w:t>Tippecanoe County Office</w:t>
                              </w:r>
                            </w:sdtContent>
                          </w:sdt>
                        </w:p>
                        <w:p w14:paraId="03E50DB2" w14:textId="77777777" w:rsidR="0082558C" w:rsidRPr="0082558C" w:rsidRDefault="00282DC4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E4F7A16000D8466A8DAD814BA81FAF3A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22355A">
                                <w:t>823 Park East Blvd., Suite A</w:t>
                              </w:r>
                              <w:r w:rsidR="0022355A">
                                <w:br/>
                                <w:t>Lafayette, IN 47905-0811</w:t>
                              </w:r>
                            </w:sdtContent>
                          </w:sdt>
                        </w:p>
                        <w:p w14:paraId="054B0E34" w14:textId="77777777" w:rsidR="00EA4BA8" w:rsidRDefault="00282DC4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128F2BFA120C4FF7AA8BE6527FD2234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7A2F74">
                                <w:t>VOICE: 800-403-0864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187DE9562E0E4BBEAAFB734017D13ED1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2B6C9EA2" w14:textId="77777777" w:rsidR="009F0635" w:rsidRPr="00871140" w:rsidRDefault="007A2F74" w:rsidP="0082558C">
                              <w:pPr>
                                <w:pStyle w:val="Address"/>
                              </w:pPr>
                              <w:r>
                                <w:t>FAX: 888-436-9199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D3C38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77.75pt;margin-top:30pt;width:300.45pt;height:12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" filled="f" stroked="f">
              <v:textbox>
                <w:txbxContent>
                  <w:p w14:paraId="1DB0AD4E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1DF53D90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644787F0" w14:textId="77777777" w:rsidR="00AB1C1A" w:rsidRDefault="00282DC4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3BDB51EACDE740448A158407F011BD41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7A2F74">
                          <w:t>Division of Family Resources</w:t>
                        </w:r>
                      </w:sdtContent>
                    </w:sdt>
                  </w:p>
                  <w:p w14:paraId="2736FF18" w14:textId="77777777" w:rsidR="00EA4BA8" w:rsidRPr="00C63EF1" w:rsidRDefault="00282DC4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8717D8E6FCC34524AFB9F285AA08CB2C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2355A">
                          <w:t>Tippecanoe County Office</w:t>
                        </w:r>
                      </w:sdtContent>
                    </w:sdt>
                  </w:p>
                  <w:p w14:paraId="03E50DB2" w14:textId="77777777" w:rsidR="0082558C" w:rsidRPr="0082558C" w:rsidRDefault="00282DC4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E4F7A16000D8466A8DAD814BA81FAF3A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22355A">
                          <w:t>823 Park East Blvd., Suite A</w:t>
                        </w:r>
                        <w:r w:rsidR="0022355A">
                          <w:br/>
                          <w:t>Lafayette, IN 47905-0811</w:t>
                        </w:r>
                      </w:sdtContent>
                    </w:sdt>
                  </w:p>
                  <w:p w14:paraId="054B0E34" w14:textId="77777777" w:rsidR="00EA4BA8" w:rsidRDefault="00282DC4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128F2BFA120C4FF7AA8BE6527FD22347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7A2F74">
                          <w:t>VOICE: 800-403-0864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187DE9562E0E4BBEAAFB734017D13ED1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2B6C9EA2" w14:textId="77777777" w:rsidR="009F0635" w:rsidRPr="00871140" w:rsidRDefault="007A2F74" w:rsidP="0082558C">
                        <w:pPr>
                          <w:pStyle w:val="Address"/>
                        </w:pPr>
                        <w:r>
                          <w:t>FAX: 888-436-9199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B127F6A" wp14:editId="1FAEE9D7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36F1BB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72705A64" wp14:editId="5B48B32D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127F6A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236F1BB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72705A64" wp14:editId="5B48B32D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DC4"/>
    <w:rsid w:val="00063171"/>
    <w:rsid w:val="00085D21"/>
    <w:rsid w:val="000D2E46"/>
    <w:rsid w:val="000E2B0E"/>
    <w:rsid w:val="00112570"/>
    <w:rsid w:val="001170D6"/>
    <w:rsid w:val="00127C02"/>
    <w:rsid w:val="0014019A"/>
    <w:rsid w:val="00162704"/>
    <w:rsid w:val="001706BB"/>
    <w:rsid w:val="00175CE5"/>
    <w:rsid w:val="001979B9"/>
    <w:rsid w:val="001B17A8"/>
    <w:rsid w:val="001B6657"/>
    <w:rsid w:val="001F2685"/>
    <w:rsid w:val="00216FE2"/>
    <w:rsid w:val="0022355A"/>
    <w:rsid w:val="00232203"/>
    <w:rsid w:val="00245F4A"/>
    <w:rsid w:val="002656BA"/>
    <w:rsid w:val="00277BCE"/>
    <w:rsid w:val="00282DC4"/>
    <w:rsid w:val="002A52D3"/>
    <w:rsid w:val="002B4AA5"/>
    <w:rsid w:val="002C31EB"/>
    <w:rsid w:val="002C3576"/>
    <w:rsid w:val="002E12AA"/>
    <w:rsid w:val="002E5516"/>
    <w:rsid w:val="002F4D76"/>
    <w:rsid w:val="003057A0"/>
    <w:rsid w:val="0031790B"/>
    <w:rsid w:val="003278FA"/>
    <w:rsid w:val="003322E2"/>
    <w:rsid w:val="00362FC1"/>
    <w:rsid w:val="00385610"/>
    <w:rsid w:val="0039348F"/>
    <w:rsid w:val="003B168F"/>
    <w:rsid w:val="00400172"/>
    <w:rsid w:val="004B0028"/>
    <w:rsid w:val="004E7B1E"/>
    <w:rsid w:val="005222E4"/>
    <w:rsid w:val="0052290A"/>
    <w:rsid w:val="00525674"/>
    <w:rsid w:val="00563C69"/>
    <w:rsid w:val="00566DC2"/>
    <w:rsid w:val="005904BD"/>
    <w:rsid w:val="005D7C34"/>
    <w:rsid w:val="00600787"/>
    <w:rsid w:val="0060311A"/>
    <w:rsid w:val="006402E3"/>
    <w:rsid w:val="006661BD"/>
    <w:rsid w:val="00686B2D"/>
    <w:rsid w:val="006C6480"/>
    <w:rsid w:val="006E360D"/>
    <w:rsid w:val="006F3161"/>
    <w:rsid w:val="00730C42"/>
    <w:rsid w:val="007350A3"/>
    <w:rsid w:val="00746E83"/>
    <w:rsid w:val="00762CE2"/>
    <w:rsid w:val="00772A3C"/>
    <w:rsid w:val="007A0ED0"/>
    <w:rsid w:val="007A2F74"/>
    <w:rsid w:val="007A3376"/>
    <w:rsid w:val="007B61FC"/>
    <w:rsid w:val="007B6552"/>
    <w:rsid w:val="008041A0"/>
    <w:rsid w:val="00817AD5"/>
    <w:rsid w:val="008249F2"/>
    <w:rsid w:val="0082558C"/>
    <w:rsid w:val="00871140"/>
    <w:rsid w:val="0087757C"/>
    <w:rsid w:val="0088388A"/>
    <w:rsid w:val="0089712D"/>
    <w:rsid w:val="008A3A1E"/>
    <w:rsid w:val="008B1B0B"/>
    <w:rsid w:val="008C5C91"/>
    <w:rsid w:val="009229D5"/>
    <w:rsid w:val="009436CA"/>
    <w:rsid w:val="00944944"/>
    <w:rsid w:val="0095156C"/>
    <w:rsid w:val="0095663C"/>
    <w:rsid w:val="00984642"/>
    <w:rsid w:val="0099460B"/>
    <w:rsid w:val="009F0635"/>
    <w:rsid w:val="009F5058"/>
    <w:rsid w:val="00A05A3F"/>
    <w:rsid w:val="00A1048A"/>
    <w:rsid w:val="00A27745"/>
    <w:rsid w:val="00A36262"/>
    <w:rsid w:val="00A47C6E"/>
    <w:rsid w:val="00A60B2D"/>
    <w:rsid w:val="00A62F37"/>
    <w:rsid w:val="00A87919"/>
    <w:rsid w:val="00A977D9"/>
    <w:rsid w:val="00AB1C1A"/>
    <w:rsid w:val="00AD20F1"/>
    <w:rsid w:val="00AE726E"/>
    <w:rsid w:val="00AF33F7"/>
    <w:rsid w:val="00AF4DE1"/>
    <w:rsid w:val="00B04377"/>
    <w:rsid w:val="00B04FED"/>
    <w:rsid w:val="00B07F48"/>
    <w:rsid w:val="00B177E8"/>
    <w:rsid w:val="00B3625E"/>
    <w:rsid w:val="00B86EC8"/>
    <w:rsid w:val="00BA3494"/>
    <w:rsid w:val="00BC214D"/>
    <w:rsid w:val="00BF1F4B"/>
    <w:rsid w:val="00BF3F6E"/>
    <w:rsid w:val="00C45CB2"/>
    <w:rsid w:val="00C575C5"/>
    <w:rsid w:val="00C620F3"/>
    <w:rsid w:val="00C63EF1"/>
    <w:rsid w:val="00C655D7"/>
    <w:rsid w:val="00CB063A"/>
    <w:rsid w:val="00CB20E5"/>
    <w:rsid w:val="00CD29DD"/>
    <w:rsid w:val="00CE0CA1"/>
    <w:rsid w:val="00CF19F6"/>
    <w:rsid w:val="00CF7189"/>
    <w:rsid w:val="00D04F10"/>
    <w:rsid w:val="00D16819"/>
    <w:rsid w:val="00D22B4B"/>
    <w:rsid w:val="00D37E34"/>
    <w:rsid w:val="00D41FBE"/>
    <w:rsid w:val="00E2569B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F5A"/>
    <w:rsid w:val="00F3290B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23FC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BDB51EACDE740448A158407F011BD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30F8E-6657-4570-A94B-316291ACB4BE}"/>
      </w:docPartPr>
      <w:docPartBody>
        <w:p w:rsidR="005315C7" w:rsidRDefault="005315C7">
          <w:pPr>
            <w:pStyle w:val="3BDB51EACDE740448A158407F011BD41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8717D8E6FCC34524AFB9F285AA08CB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9AF57E-25A2-4D78-8CBE-EE7C132D1E41}"/>
      </w:docPartPr>
      <w:docPartBody>
        <w:p w:rsidR="005315C7" w:rsidRDefault="005315C7">
          <w:pPr>
            <w:pStyle w:val="8717D8E6FCC34524AFB9F285AA08CB2C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E4F7A16000D8466A8DAD814BA81FA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289C8-91A8-49DD-8D35-92ACBFEFBDA9}"/>
      </w:docPartPr>
      <w:docPartBody>
        <w:p w:rsidR="005315C7" w:rsidRDefault="005315C7">
          <w:pPr>
            <w:pStyle w:val="E4F7A16000D8466A8DAD814BA81FAF3A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128F2BFA120C4FF7AA8BE6527FD22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96AA91-6CF9-41B8-BB1F-39F6D9467428}"/>
      </w:docPartPr>
      <w:docPartBody>
        <w:p w:rsidR="005315C7" w:rsidRDefault="005315C7">
          <w:pPr>
            <w:pStyle w:val="128F2BFA120C4FF7AA8BE6527FD22347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187DE9562E0E4BBEAAFB734017D13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815FFE-4BDF-4FA6-8321-BAEA225B90C4}"/>
      </w:docPartPr>
      <w:docPartBody>
        <w:p w:rsidR="005315C7" w:rsidRDefault="005315C7">
          <w:pPr>
            <w:pStyle w:val="187DE9562E0E4BBEAAFB734017D13ED1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5C7"/>
    <w:rsid w:val="005315C7"/>
    <w:rsid w:val="00A87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3BDB51EACDE740448A158407F011BD41">
    <w:name w:val="3BDB51EACDE740448A158407F011BD41"/>
  </w:style>
  <w:style w:type="paragraph" w:customStyle="1" w:styleId="8717D8E6FCC34524AFB9F285AA08CB2C">
    <w:name w:val="8717D8E6FCC34524AFB9F285AA08CB2C"/>
  </w:style>
  <w:style w:type="paragraph" w:customStyle="1" w:styleId="E4F7A16000D8466A8DAD814BA81FAF3A">
    <w:name w:val="E4F7A16000D8466A8DAD814BA81FAF3A"/>
  </w:style>
  <w:style w:type="paragraph" w:customStyle="1" w:styleId="128F2BFA120C4FF7AA8BE6527FD22347">
    <w:name w:val="128F2BFA120C4FF7AA8BE6527FD22347"/>
  </w:style>
  <w:style w:type="paragraph" w:customStyle="1" w:styleId="187DE9562E0E4BBEAAFB734017D13ED1">
    <w:name w:val="187DE9562E0E4BBEAAFB734017D13E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Tippecanoe_Co_DFR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Office</vt:lpstr>
    </vt:vector>
  </TitlesOfParts>
  <Manager>Division of Family Resources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Tippecanoe County Office</dc:title>
  <dc:subject>VOICE: 800-403-0864</dc:subject>
  <dc:creator>Inkenbrandt, Alan L</dc:creator>
  <cp:keywords>FSSA</cp:keywords>
  <dc:description>2200 Elmwood Ave., Suite C-2_x000d_
Lafayette, IN 47904</dc:description>
  <cp:lastModifiedBy>Inkenbrandt, Alan L</cp:lastModifiedBy>
  <cp:revision>1</cp:revision>
  <dcterms:created xsi:type="dcterms:W3CDTF">2025-07-11T18:17:00Z</dcterms:created>
  <dcterms:modified xsi:type="dcterms:W3CDTF">2025-07-11T18:18:00Z</dcterms:modified>
  <cp:category>FAX: 888-436-9199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