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27EA9A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5E60085C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07F5B0" w14:textId="77777777" w:rsidR="00A05A3F" w:rsidRDefault="00A05A3F" w:rsidP="003057A0">
      <w:r>
        <w:separator/>
      </w:r>
    </w:p>
  </w:endnote>
  <w:endnote w:type="continuationSeparator" w:id="0">
    <w:p w14:paraId="02294B2E" w14:textId="77777777" w:rsidR="00A05A3F" w:rsidRDefault="00A05A3F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E37F9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02C64E6D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2370B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6CB4F20" wp14:editId="40A728A9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0E785B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0292F15A" wp14:editId="5A41C3CD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CB4F20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2D0E785B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0292F15A" wp14:editId="5A41C3CD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67CFB169" wp14:editId="25D5F711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7FCBACD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359754F1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CFB169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77FCBACD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359754F1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5DE2D3" w14:textId="77777777" w:rsidR="00A05A3F" w:rsidRDefault="00A05A3F" w:rsidP="003057A0">
      <w:r>
        <w:separator/>
      </w:r>
    </w:p>
  </w:footnote>
  <w:footnote w:type="continuationSeparator" w:id="0">
    <w:p w14:paraId="79D4E1D3" w14:textId="77777777" w:rsidR="00A05A3F" w:rsidRDefault="00A05A3F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1E614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2CB2287" wp14:editId="35F86C56">
              <wp:simplePos x="0" y="0"/>
              <wp:positionH relativeFrom="column">
                <wp:posOffset>2257425</wp:posOffset>
              </wp:positionH>
              <wp:positionV relativeFrom="paragraph">
                <wp:posOffset>381000</wp:posOffset>
              </wp:positionV>
              <wp:extent cx="3815715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5715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740C90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2B12AB6F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064780DE" w14:textId="77777777" w:rsidR="00AB1C1A" w:rsidRDefault="00ED7497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F45471657C2948CC85B36548ECF59606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7A2F74">
                                <w:t>Division of Family Resources</w:t>
                              </w:r>
                            </w:sdtContent>
                          </w:sdt>
                        </w:p>
                        <w:p w14:paraId="00277954" w14:textId="39200940" w:rsidR="00EA4BA8" w:rsidRPr="00C63EF1" w:rsidRDefault="00ED7497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4E3480EC49644E8A956FA2504B2E288B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t>Union County Office</w:t>
                              </w:r>
                            </w:sdtContent>
                          </w:sdt>
                        </w:p>
                        <w:p w14:paraId="0566333B" w14:textId="1C8805D8" w:rsidR="0082558C" w:rsidRPr="0082558C" w:rsidRDefault="00ED7497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2A6F402BCD1745D7A8A54DCBA39C13E6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>
                                <w:t>303a N. Main St.</w:t>
                              </w:r>
                              <w:r>
                                <w:br/>
                                <w:t>Liberty, IN 47353-1013</w:t>
                              </w:r>
                            </w:sdtContent>
                          </w:sdt>
                        </w:p>
                        <w:p w14:paraId="3CC81C40" w14:textId="77777777" w:rsidR="00EA4BA8" w:rsidRDefault="00ED7497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C405D05AD3DA4629972387136D808CAC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7A2F74">
                                <w:t>VOICE: 800-403-0864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3E34E59F45174F2AAB0FA19C277F5AD4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63F0A5D7" w14:textId="77777777" w:rsidR="009F0635" w:rsidRPr="00871140" w:rsidRDefault="007A2F74" w:rsidP="0082558C">
                              <w:pPr>
                                <w:pStyle w:val="Address"/>
                              </w:pPr>
                              <w:r>
                                <w:t>FAX: 888-436-9199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CB228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77.75pt;margin-top:30pt;width:300.45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" filled="f" stroked="f">
              <v:textbox>
                <w:txbxContent>
                  <w:p w14:paraId="1C740C90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2B12AB6F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064780DE" w14:textId="77777777" w:rsidR="00AB1C1A" w:rsidRDefault="00ED7497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F45471657C2948CC85B36548ECF59606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7A2F74">
                          <w:t>Division of Family Resources</w:t>
                        </w:r>
                      </w:sdtContent>
                    </w:sdt>
                  </w:p>
                  <w:p w14:paraId="00277954" w14:textId="39200940" w:rsidR="00EA4BA8" w:rsidRPr="00C63EF1" w:rsidRDefault="00ED7497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4E3480EC49644E8A956FA2504B2E288B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>
                          <w:t>Union County Office</w:t>
                        </w:r>
                      </w:sdtContent>
                    </w:sdt>
                  </w:p>
                  <w:p w14:paraId="0566333B" w14:textId="1C8805D8" w:rsidR="0082558C" w:rsidRPr="0082558C" w:rsidRDefault="00ED7497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2A6F402BCD1745D7A8A54DCBA39C13E6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>
                          <w:t>303a N. Main St.</w:t>
                        </w:r>
                        <w:r>
                          <w:br/>
                          <w:t>Liberty, IN 47353-1013</w:t>
                        </w:r>
                      </w:sdtContent>
                    </w:sdt>
                  </w:p>
                  <w:p w14:paraId="3CC81C40" w14:textId="77777777" w:rsidR="00EA4BA8" w:rsidRDefault="00ED7497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C405D05AD3DA4629972387136D808CAC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7A2F74">
                          <w:t>VOICE: 800-403-0864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3E34E59F45174F2AAB0FA19C277F5AD4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63F0A5D7" w14:textId="77777777" w:rsidR="009F0635" w:rsidRPr="00871140" w:rsidRDefault="007A2F74" w:rsidP="0082558C">
                        <w:pPr>
                          <w:pStyle w:val="Address"/>
                        </w:pPr>
                        <w:r>
                          <w:t>FAX: 888-436-9199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660EA2C" wp14:editId="1F04660A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A65523A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00E6C4C3" wp14:editId="3017227D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660EA2C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6A65523A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00E6C4C3" wp14:editId="3017227D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A3F"/>
    <w:rsid w:val="00063171"/>
    <w:rsid w:val="00085D21"/>
    <w:rsid w:val="000D2E46"/>
    <w:rsid w:val="000E2B0E"/>
    <w:rsid w:val="00112570"/>
    <w:rsid w:val="001170D6"/>
    <w:rsid w:val="00127C02"/>
    <w:rsid w:val="0014019A"/>
    <w:rsid w:val="00162704"/>
    <w:rsid w:val="001706BB"/>
    <w:rsid w:val="00175CE5"/>
    <w:rsid w:val="001979B9"/>
    <w:rsid w:val="001B17A8"/>
    <w:rsid w:val="001B6657"/>
    <w:rsid w:val="001F2685"/>
    <w:rsid w:val="00216FE2"/>
    <w:rsid w:val="00232203"/>
    <w:rsid w:val="00245F4A"/>
    <w:rsid w:val="002656BA"/>
    <w:rsid w:val="00277BCE"/>
    <w:rsid w:val="002A52D3"/>
    <w:rsid w:val="002B4AA5"/>
    <w:rsid w:val="002C31EB"/>
    <w:rsid w:val="002C3576"/>
    <w:rsid w:val="002E12AA"/>
    <w:rsid w:val="002E5516"/>
    <w:rsid w:val="002F4D76"/>
    <w:rsid w:val="003057A0"/>
    <w:rsid w:val="0031790B"/>
    <w:rsid w:val="003278FA"/>
    <w:rsid w:val="003322E2"/>
    <w:rsid w:val="00362FC1"/>
    <w:rsid w:val="00385610"/>
    <w:rsid w:val="0039348F"/>
    <w:rsid w:val="003B168F"/>
    <w:rsid w:val="00400172"/>
    <w:rsid w:val="0040142B"/>
    <w:rsid w:val="004B0028"/>
    <w:rsid w:val="004E7B1E"/>
    <w:rsid w:val="005222E4"/>
    <w:rsid w:val="0052290A"/>
    <w:rsid w:val="00525674"/>
    <w:rsid w:val="00563C69"/>
    <w:rsid w:val="00566DC2"/>
    <w:rsid w:val="005904BD"/>
    <w:rsid w:val="005D7C34"/>
    <w:rsid w:val="00600787"/>
    <w:rsid w:val="0060311A"/>
    <w:rsid w:val="006402E3"/>
    <w:rsid w:val="006661BD"/>
    <w:rsid w:val="00686B2D"/>
    <w:rsid w:val="006C6480"/>
    <w:rsid w:val="006E360D"/>
    <w:rsid w:val="006F3161"/>
    <w:rsid w:val="00730C42"/>
    <w:rsid w:val="007350A3"/>
    <w:rsid w:val="00746E83"/>
    <w:rsid w:val="00762CE2"/>
    <w:rsid w:val="00772A3C"/>
    <w:rsid w:val="007A0ED0"/>
    <w:rsid w:val="007A2F74"/>
    <w:rsid w:val="007A3376"/>
    <w:rsid w:val="007B61FC"/>
    <w:rsid w:val="007B6552"/>
    <w:rsid w:val="008041A0"/>
    <w:rsid w:val="00817AD5"/>
    <w:rsid w:val="008249F2"/>
    <w:rsid w:val="0082558C"/>
    <w:rsid w:val="00871140"/>
    <w:rsid w:val="0087757C"/>
    <w:rsid w:val="0088388A"/>
    <w:rsid w:val="0089712D"/>
    <w:rsid w:val="008A3A1E"/>
    <w:rsid w:val="008B1B0B"/>
    <w:rsid w:val="008C5C91"/>
    <w:rsid w:val="009229D5"/>
    <w:rsid w:val="009436CA"/>
    <w:rsid w:val="00944944"/>
    <w:rsid w:val="0095156C"/>
    <w:rsid w:val="0095663C"/>
    <w:rsid w:val="00984642"/>
    <w:rsid w:val="0099460B"/>
    <w:rsid w:val="009F0635"/>
    <w:rsid w:val="009F5058"/>
    <w:rsid w:val="00A05A3F"/>
    <w:rsid w:val="00A1048A"/>
    <w:rsid w:val="00A27745"/>
    <w:rsid w:val="00A36262"/>
    <w:rsid w:val="00A47C6E"/>
    <w:rsid w:val="00A60B2D"/>
    <w:rsid w:val="00A62F37"/>
    <w:rsid w:val="00A8229E"/>
    <w:rsid w:val="00A977D9"/>
    <w:rsid w:val="00AB1C1A"/>
    <w:rsid w:val="00AD20F1"/>
    <w:rsid w:val="00AE726E"/>
    <w:rsid w:val="00AF33F7"/>
    <w:rsid w:val="00AF4DE1"/>
    <w:rsid w:val="00B04377"/>
    <w:rsid w:val="00B04FED"/>
    <w:rsid w:val="00B07F48"/>
    <w:rsid w:val="00B177E8"/>
    <w:rsid w:val="00B3625E"/>
    <w:rsid w:val="00B86EC8"/>
    <w:rsid w:val="00BA3494"/>
    <w:rsid w:val="00BC214D"/>
    <w:rsid w:val="00BF1F4B"/>
    <w:rsid w:val="00BF3F6E"/>
    <w:rsid w:val="00C45CB2"/>
    <w:rsid w:val="00C575C5"/>
    <w:rsid w:val="00C620F3"/>
    <w:rsid w:val="00C63EF1"/>
    <w:rsid w:val="00C655D7"/>
    <w:rsid w:val="00CB063A"/>
    <w:rsid w:val="00CB20E5"/>
    <w:rsid w:val="00CD29DD"/>
    <w:rsid w:val="00CE0CA1"/>
    <w:rsid w:val="00CF19F6"/>
    <w:rsid w:val="00CF7189"/>
    <w:rsid w:val="00D04F10"/>
    <w:rsid w:val="00D16819"/>
    <w:rsid w:val="00D22B4B"/>
    <w:rsid w:val="00D37E34"/>
    <w:rsid w:val="00D41FBE"/>
    <w:rsid w:val="00E2569B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D7497"/>
    <w:rsid w:val="00EE5F5A"/>
    <w:rsid w:val="00F3290B"/>
    <w:rsid w:val="00F46CFE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B4742B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45471657C2948CC85B36548ECF596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E5A4C5-5E94-44AC-89C8-28407AD62C59}"/>
      </w:docPartPr>
      <w:docPartBody>
        <w:p w:rsidR="00AD2EDC" w:rsidRDefault="00AD2EDC">
          <w:pPr>
            <w:pStyle w:val="F45471657C2948CC85B36548ECF59606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4E3480EC49644E8A956FA2504B2E28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D6B34C-BA8F-4C7C-9C35-B5F3E5768C54}"/>
      </w:docPartPr>
      <w:docPartBody>
        <w:p w:rsidR="00AD2EDC" w:rsidRDefault="00AD2EDC">
          <w:pPr>
            <w:pStyle w:val="4E3480EC49644E8A956FA2504B2E288B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2A6F402BCD1745D7A8A54DCBA39C13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1DE22D-EB70-4F88-8B7A-909A5840874F}"/>
      </w:docPartPr>
      <w:docPartBody>
        <w:p w:rsidR="00AD2EDC" w:rsidRDefault="00AD2EDC">
          <w:pPr>
            <w:pStyle w:val="2A6F402BCD1745D7A8A54DCBA39C13E6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C405D05AD3DA4629972387136D808C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53B5A2-9099-4AA0-95FC-2D021EBC61AE}"/>
      </w:docPartPr>
      <w:docPartBody>
        <w:p w:rsidR="00AD2EDC" w:rsidRDefault="00AD2EDC">
          <w:pPr>
            <w:pStyle w:val="C405D05AD3DA4629972387136D808CAC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3E34E59F45174F2AAB0FA19C277F5A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AE15EE-018F-40B4-9B4E-9770E018AABE}"/>
      </w:docPartPr>
      <w:docPartBody>
        <w:p w:rsidR="00AD2EDC" w:rsidRDefault="00AD2EDC">
          <w:pPr>
            <w:pStyle w:val="3E34E59F45174F2AAB0FA19C277F5AD4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EDC"/>
    <w:rsid w:val="00AD2EDC"/>
    <w:rsid w:val="00F32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F45471657C2948CC85B36548ECF59606">
    <w:name w:val="F45471657C2948CC85B36548ECF59606"/>
  </w:style>
  <w:style w:type="paragraph" w:customStyle="1" w:styleId="4E3480EC49644E8A956FA2504B2E288B">
    <w:name w:val="4E3480EC49644E8A956FA2504B2E288B"/>
  </w:style>
  <w:style w:type="paragraph" w:customStyle="1" w:styleId="2A6F402BCD1745D7A8A54DCBA39C13E6">
    <w:name w:val="2A6F402BCD1745D7A8A54DCBA39C13E6"/>
  </w:style>
  <w:style w:type="paragraph" w:customStyle="1" w:styleId="C405D05AD3DA4629972387136D808CAC">
    <w:name w:val="C405D05AD3DA4629972387136D808CAC"/>
  </w:style>
  <w:style w:type="paragraph" w:customStyle="1" w:styleId="3E34E59F45174F2AAB0FA19C277F5AD4">
    <w:name w:val="3E34E59F45174F2AAB0FA19C277F5AD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987BD3E788034F9860C81487895047" ma:contentTypeVersion="15" ma:contentTypeDescription="Create a new document." ma:contentTypeScope="" ma:versionID="9e79d8ad3bbc22b594d207165afa6e5b">
  <xsd:schema xmlns:xsd="http://www.w3.org/2001/XMLSchema" xmlns:xs="http://www.w3.org/2001/XMLSchema" xmlns:p="http://schemas.microsoft.com/office/2006/metadata/properties" xmlns:ns2="ad4d4b65-b08d-4e03-8877-ca9be7b951b8" xmlns:ns3="cebb39ad-cda7-4a64-b56f-d6199e9ac795" xmlns:ns4="ddb5066c-6899-482b-9ea0-5145f9da9989" targetNamespace="http://schemas.microsoft.com/office/2006/metadata/properties" ma:root="true" ma:fieldsID="2bfbb50446f1c31e1ee37d29aa01a2a5" ns2:_="" ns3:_="" ns4:_="">
    <xsd:import namespace="ad4d4b65-b08d-4e03-8877-ca9be7b951b8"/>
    <xsd:import namespace="cebb39ad-cda7-4a64-b56f-d6199e9ac795"/>
    <xsd:import namespace="ddb5066c-6899-482b-9ea0-5145f9da99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4d4b65-b08d-4e03-8877-ca9be7b951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2675d46-00a0-495e-b90c-e7abf5d36b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bb39ad-cda7-4a64-b56f-d6199e9ac79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5066c-6899-482b-9ea0-5145f9da99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7e50b21-4c85-426f-83c2-270b9e782ad5}" ma:internalName="TaxCatchAll" ma:showField="CatchAllData" ma:web="eb19d7b9-5ba6-4a91-b362-ef6a6f5408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db5066c-6899-482b-9ea0-5145f9da9989" xsi:nil="true"/>
    <lcf76f155ced4ddcb4097134ff3c332f xmlns="ad4d4b65-b08d-4e03-8877-ca9be7b951b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4436B59-A23B-4A2B-AE6E-EB61BF123620}"/>
</file>

<file path=customXml/itemProps3.xml><?xml version="1.0" encoding="utf-8"?>
<ds:datastoreItem xmlns:ds="http://schemas.openxmlformats.org/officeDocument/2006/customXml" ds:itemID="{B48D067D-7A67-4507-B354-35E956239D32}"/>
</file>

<file path=customXml/itemProps4.xml><?xml version="1.0" encoding="utf-8"?>
<ds:datastoreItem xmlns:ds="http://schemas.openxmlformats.org/officeDocument/2006/customXml" ds:itemID="{A06ED6FB-9F1F-4D64-9130-E5191443FEB0}"/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Union_Co_DFR</Template>
  <TotalTime>1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Office</vt:lpstr>
    </vt:vector>
  </TitlesOfParts>
  <Manager>Division of Family Resources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Union County Office</dc:title>
  <dc:subject>VOICE: 800-403-0864</dc:subject>
  <dc:creator>Inkenbrandt, Alan L</dc:creator>
  <cp:keywords>FSSA</cp:keywords>
  <dc:description>303a N. Main St._x000d_
Liberty, IN 47353-1013</dc:description>
  <cp:lastModifiedBy>Inkenbrandt, Alan L</cp:lastModifiedBy>
  <cp:revision>3</cp:revision>
  <dcterms:created xsi:type="dcterms:W3CDTF">2025-01-10T17:37:00Z</dcterms:created>
  <dcterms:modified xsi:type="dcterms:W3CDTF">2025-01-10T17:38:00Z</dcterms:modified>
  <cp:category>FAX: 888-436-9199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  <property fmtid="{D5CDD505-2E9C-101B-9397-08002B2CF9AE}" pid="3" name="ContentTypeId">
    <vt:lpwstr>0x01010035987BD3E788034F9860C81487895047</vt:lpwstr>
  </property>
</Properties>
</file>