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CB3F9" w14:textId="77777777" w:rsidR="00B04377" w:rsidRPr="00C63EF1" w:rsidRDefault="003278FA" w:rsidP="009F02A8">
      <w:pPr>
        <w:pStyle w:val="Dateline"/>
        <w:tabs>
          <w:tab w:val="right" w:pos="9360"/>
        </w:tabs>
      </w:pPr>
      <w:r>
        <w:t>Xxx</w:t>
      </w:r>
      <w:r w:rsidR="00B04377" w:rsidRPr="00C63EF1">
        <w:t>. ##, 20##</w:t>
      </w:r>
      <w:r w:rsidR="009F02A8">
        <w:tab/>
      </w:r>
    </w:p>
    <w:p w14:paraId="28713738" w14:textId="77777777" w:rsidR="003278FA" w:rsidRPr="003057A0" w:rsidRDefault="002E12AA" w:rsidP="003057A0">
      <w:r>
        <w:t>Lorem ipsum dolor est</w:t>
      </w:r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70D02" w14:textId="77777777" w:rsidR="00116FD0" w:rsidRDefault="00116FD0" w:rsidP="003057A0">
      <w:r>
        <w:separator/>
      </w:r>
    </w:p>
  </w:endnote>
  <w:endnote w:type="continuationSeparator" w:id="0">
    <w:p w14:paraId="7AB54AD6" w14:textId="77777777" w:rsidR="00116FD0" w:rsidRDefault="00116FD0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8DEA7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2DB25C66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99F74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0AACB6A" wp14:editId="734A8B9A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1C144D7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42DEC2E" wp14:editId="70CA52FC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AACB6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01C144D7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42DEC2E" wp14:editId="70CA52FC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0DDA9AF2" wp14:editId="1676DD1B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FB77CD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1D2FF5A0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DA9AF2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6FFB77CD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1D2FF5A0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F2403" w14:textId="77777777" w:rsidR="00116FD0" w:rsidRDefault="00116FD0" w:rsidP="003057A0">
      <w:r>
        <w:separator/>
      </w:r>
    </w:p>
  </w:footnote>
  <w:footnote w:type="continuationSeparator" w:id="0">
    <w:p w14:paraId="4C065E34" w14:textId="77777777" w:rsidR="00116FD0" w:rsidRDefault="00116FD0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7AC64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063FE4" wp14:editId="488F20E6">
              <wp:simplePos x="0" y="0"/>
              <wp:positionH relativeFrom="column">
                <wp:posOffset>1323975</wp:posOffset>
              </wp:positionH>
              <wp:positionV relativeFrom="paragraph">
                <wp:posOffset>381000</wp:posOffset>
              </wp:positionV>
              <wp:extent cx="4749165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49165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F6FF0C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43A34BE5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6AA3768B" w14:textId="77777777" w:rsidR="00AB1C1A" w:rsidRDefault="00116FD0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1D409D01381B437CBF92FCF0041342FD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3820D2">
                                <w:t>Division of Disability and Rehabilitative Services</w:t>
                              </w:r>
                            </w:sdtContent>
                          </w:sdt>
                        </w:p>
                        <w:p w14:paraId="1C0790FC" w14:textId="77777777" w:rsidR="00EA4BA8" w:rsidRPr="00C63EF1" w:rsidRDefault="00116FD0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111563373BFD4710A6D1C4512AF82A15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253C36">
                                <w:t>Vocational Rehabilitation Services</w:t>
                              </w:r>
                            </w:sdtContent>
                          </w:sdt>
                        </w:p>
                        <w:p w14:paraId="6951C8E5" w14:textId="77777777" w:rsidR="0082558C" w:rsidRPr="0082558C" w:rsidRDefault="00116FD0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534364722F634F1A866228209FFADF0A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6F381A">
                                <w:t>1914 S. DIXON ROAD</w:t>
                              </w:r>
                              <w:r w:rsidR="006F381A">
                                <w:br/>
                                <w:t>KOKOMO IN 46902-7302</w:t>
                              </w:r>
                              <w:r w:rsidR="006F381A">
                                <w:br/>
                                <w:t>765-455-5020</w:t>
                              </w:r>
                            </w:sdtContent>
                          </w:sdt>
                        </w:p>
                        <w:p w14:paraId="0194DF9F" w14:textId="77777777" w:rsidR="00EA4BA8" w:rsidRDefault="00116FD0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E2683957290C4ACBB0C319EB67E1C0E1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6F381A">
                                <w:t>TOLL-FREE: 877-715-5294 (V/VRS/711)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97A3C63426B345118DC44853A1DDBF08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475395DA" w14:textId="77777777" w:rsidR="009F0635" w:rsidRPr="003820D2" w:rsidRDefault="006F381A" w:rsidP="0082558C">
                              <w:pPr>
                                <w:pStyle w:val="Address"/>
                              </w:pPr>
                              <w:r>
                                <w:t>TOLL-FREE FAX: 855-450-3576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063FE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04.25pt;margin-top:30pt;width:373.95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" filled="f" stroked="f">
              <v:textbox>
                <w:txbxContent>
                  <w:p w14:paraId="69F6FF0C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43A34BE5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6AA3768B" w14:textId="77777777" w:rsidR="00AB1C1A" w:rsidRDefault="00116FD0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1D409D01381B437CBF92FCF0041342FD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3820D2">
                          <w:t>Division of Disability and Rehabilitative Services</w:t>
                        </w:r>
                      </w:sdtContent>
                    </w:sdt>
                  </w:p>
                  <w:p w14:paraId="1C0790FC" w14:textId="77777777" w:rsidR="00EA4BA8" w:rsidRPr="00C63EF1" w:rsidRDefault="00116FD0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111563373BFD4710A6D1C4512AF82A15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253C36">
                          <w:t>Vocational Rehabilitation Services</w:t>
                        </w:r>
                      </w:sdtContent>
                    </w:sdt>
                  </w:p>
                  <w:p w14:paraId="6951C8E5" w14:textId="77777777" w:rsidR="0082558C" w:rsidRPr="0082558C" w:rsidRDefault="00116FD0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534364722F634F1A866228209FFADF0A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6F381A">
                          <w:t>1914 S. DIXON ROAD</w:t>
                        </w:r>
                        <w:r w:rsidR="006F381A">
                          <w:br/>
                          <w:t>KOKOMO IN 46902-7302</w:t>
                        </w:r>
                        <w:r w:rsidR="006F381A">
                          <w:br/>
                          <w:t>765-455-5020</w:t>
                        </w:r>
                      </w:sdtContent>
                    </w:sdt>
                  </w:p>
                  <w:p w14:paraId="0194DF9F" w14:textId="77777777" w:rsidR="00EA4BA8" w:rsidRDefault="00116FD0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E2683957290C4ACBB0C319EB67E1C0E1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6F381A">
                          <w:t>TOLL-FREE: 877-715-5294 (V/VRS/711)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97A3C63426B345118DC44853A1DDBF08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475395DA" w14:textId="77777777" w:rsidR="009F0635" w:rsidRPr="003820D2" w:rsidRDefault="006F381A" w:rsidP="0082558C">
                        <w:pPr>
                          <w:pStyle w:val="Address"/>
                        </w:pPr>
                        <w:r>
                          <w:t>TOLL-FREE FAX: 855-450-3576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E6E661A" wp14:editId="1C4FE903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A0484A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12F8D698" wp14:editId="6F4D511E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6E661A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1CA0484A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12F8D698" wp14:editId="6F4D511E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213"/>
    <w:rsid w:val="00060FDE"/>
    <w:rsid w:val="00086123"/>
    <w:rsid w:val="000B7E0D"/>
    <w:rsid w:val="000D006F"/>
    <w:rsid w:val="000D2E46"/>
    <w:rsid w:val="000E2B0E"/>
    <w:rsid w:val="000F739E"/>
    <w:rsid w:val="00112570"/>
    <w:rsid w:val="00116FD0"/>
    <w:rsid w:val="001170D6"/>
    <w:rsid w:val="0013300F"/>
    <w:rsid w:val="0014019A"/>
    <w:rsid w:val="0014170F"/>
    <w:rsid w:val="00155B49"/>
    <w:rsid w:val="001706BB"/>
    <w:rsid w:val="00175CE5"/>
    <w:rsid w:val="001945B4"/>
    <w:rsid w:val="001979B9"/>
    <w:rsid w:val="001A4C03"/>
    <w:rsid w:val="001B17A8"/>
    <w:rsid w:val="001B2729"/>
    <w:rsid w:val="001B6657"/>
    <w:rsid w:val="001C2248"/>
    <w:rsid w:val="001F2685"/>
    <w:rsid w:val="001F5D3B"/>
    <w:rsid w:val="00232203"/>
    <w:rsid w:val="00245F4A"/>
    <w:rsid w:val="00247DEC"/>
    <w:rsid w:val="00253C36"/>
    <w:rsid w:val="002656BA"/>
    <w:rsid w:val="00284874"/>
    <w:rsid w:val="00284DC0"/>
    <w:rsid w:val="002A52D3"/>
    <w:rsid w:val="002A6298"/>
    <w:rsid w:val="002C11CC"/>
    <w:rsid w:val="002C3576"/>
    <w:rsid w:val="002E12AA"/>
    <w:rsid w:val="002E5516"/>
    <w:rsid w:val="002F1633"/>
    <w:rsid w:val="003057A0"/>
    <w:rsid w:val="0031790B"/>
    <w:rsid w:val="003278FA"/>
    <w:rsid w:val="00362FC1"/>
    <w:rsid w:val="003820D2"/>
    <w:rsid w:val="00385610"/>
    <w:rsid w:val="0039348F"/>
    <w:rsid w:val="003B168F"/>
    <w:rsid w:val="003E3081"/>
    <w:rsid w:val="00400172"/>
    <w:rsid w:val="00412BFF"/>
    <w:rsid w:val="0047185E"/>
    <w:rsid w:val="00492A68"/>
    <w:rsid w:val="004B0028"/>
    <w:rsid w:val="004D0FE1"/>
    <w:rsid w:val="004D67C6"/>
    <w:rsid w:val="005222E4"/>
    <w:rsid w:val="0052290A"/>
    <w:rsid w:val="00525674"/>
    <w:rsid w:val="005619BE"/>
    <w:rsid w:val="00563C69"/>
    <w:rsid w:val="00566DC2"/>
    <w:rsid w:val="005904BD"/>
    <w:rsid w:val="00600787"/>
    <w:rsid w:val="0060311A"/>
    <w:rsid w:val="006402E3"/>
    <w:rsid w:val="00664354"/>
    <w:rsid w:val="006661BD"/>
    <w:rsid w:val="00677213"/>
    <w:rsid w:val="006C6480"/>
    <w:rsid w:val="006E360D"/>
    <w:rsid w:val="006F0F39"/>
    <w:rsid w:val="006F3161"/>
    <w:rsid w:val="006F381A"/>
    <w:rsid w:val="00706038"/>
    <w:rsid w:val="00714245"/>
    <w:rsid w:val="00730C42"/>
    <w:rsid w:val="007350A3"/>
    <w:rsid w:val="00743D82"/>
    <w:rsid w:val="00746E8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71140"/>
    <w:rsid w:val="0087722D"/>
    <w:rsid w:val="0087757C"/>
    <w:rsid w:val="0088388A"/>
    <w:rsid w:val="00887054"/>
    <w:rsid w:val="0089712D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F02A8"/>
    <w:rsid w:val="009F0635"/>
    <w:rsid w:val="009F2268"/>
    <w:rsid w:val="009F5058"/>
    <w:rsid w:val="00A1048A"/>
    <w:rsid w:val="00A1381E"/>
    <w:rsid w:val="00A27745"/>
    <w:rsid w:val="00A36262"/>
    <w:rsid w:val="00A475E8"/>
    <w:rsid w:val="00A47C6E"/>
    <w:rsid w:val="00A60B2D"/>
    <w:rsid w:val="00A62F37"/>
    <w:rsid w:val="00A73A49"/>
    <w:rsid w:val="00A75E66"/>
    <w:rsid w:val="00A91DED"/>
    <w:rsid w:val="00A921B8"/>
    <w:rsid w:val="00A97C9F"/>
    <w:rsid w:val="00AB1C1A"/>
    <w:rsid w:val="00AD20F1"/>
    <w:rsid w:val="00AE14BA"/>
    <w:rsid w:val="00AE726E"/>
    <w:rsid w:val="00AF33F7"/>
    <w:rsid w:val="00AF4DE1"/>
    <w:rsid w:val="00B04377"/>
    <w:rsid w:val="00B07F48"/>
    <w:rsid w:val="00B177E8"/>
    <w:rsid w:val="00B86EC8"/>
    <w:rsid w:val="00BA3494"/>
    <w:rsid w:val="00BB5A8E"/>
    <w:rsid w:val="00BC214D"/>
    <w:rsid w:val="00BF1F4B"/>
    <w:rsid w:val="00BF3F6E"/>
    <w:rsid w:val="00C45CB2"/>
    <w:rsid w:val="00C620F3"/>
    <w:rsid w:val="00C636A6"/>
    <w:rsid w:val="00C63EF1"/>
    <w:rsid w:val="00C655D7"/>
    <w:rsid w:val="00CA6F9F"/>
    <w:rsid w:val="00CC7841"/>
    <w:rsid w:val="00CD29DD"/>
    <w:rsid w:val="00CE0CA1"/>
    <w:rsid w:val="00CF19F6"/>
    <w:rsid w:val="00D04F10"/>
    <w:rsid w:val="00D16819"/>
    <w:rsid w:val="00D41FBE"/>
    <w:rsid w:val="00D4694F"/>
    <w:rsid w:val="00D47AF5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F42CAE"/>
    <w:rsid w:val="00F46CFE"/>
    <w:rsid w:val="00F501CB"/>
    <w:rsid w:val="00F84182"/>
    <w:rsid w:val="00FA5986"/>
    <w:rsid w:val="00FA5BCD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4709B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D409D01381B437CBF92FCF0041342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F2CCD9-82F5-421B-83AE-557C8B709652}"/>
      </w:docPartPr>
      <w:docPartBody>
        <w:p w:rsidR="00CF79F7" w:rsidRDefault="00CF79F7">
          <w:pPr>
            <w:pStyle w:val="1D409D01381B437CBF92FCF0041342FD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111563373BFD4710A6D1C4512AF82A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328A90-B748-4FEC-935B-B225A1A5CF0C}"/>
      </w:docPartPr>
      <w:docPartBody>
        <w:p w:rsidR="00CF79F7" w:rsidRDefault="00CF79F7">
          <w:pPr>
            <w:pStyle w:val="111563373BFD4710A6D1C4512AF82A15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534364722F634F1A866228209FFADF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9588CA-E1F5-48A2-81F1-7AF54B3D77D4}"/>
      </w:docPartPr>
      <w:docPartBody>
        <w:p w:rsidR="00CF79F7" w:rsidRDefault="00CF79F7">
          <w:pPr>
            <w:pStyle w:val="534364722F634F1A866228209FFADF0A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E2683957290C4ACBB0C319EB67E1C0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278A29-9AAB-461B-9735-460FF18BFF19}"/>
      </w:docPartPr>
      <w:docPartBody>
        <w:p w:rsidR="00CF79F7" w:rsidRDefault="00CF79F7">
          <w:pPr>
            <w:pStyle w:val="E2683957290C4ACBB0C319EB67E1C0E1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97A3C63426B345118DC44853A1DDBF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B897E-425B-4918-9187-56111F1AE893}"/>
      </w:docPartPr>
      <w:docPartBody>
        <w:p w:rsidR="00CF79F7" w:rsidRDefault="00CF79F7">
          <w:pPr>
            <w:pStyle w:val="97A3C63426B345118DC44853A1DDBF08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9F7"/>
    <w:rsid w:val="002A6298"/>
    <w:rsid w:val="00CF7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1D409D01381B437CBF92FCF0041342FD">
    <w:name w:val="1D409D01381B437CBF92FCF0041342FD"/>
  </w:style>
  <w:style w:type="paragraph" w:customStyle="1" w:styleId="111563373BFD4710A6D1C4512AF82A15">
    <w:name w:val="111563373BFD4710A6D1C4512AF82A15"/>
  </w:style>
  <w:style w:type="paragraph" w:customStyle="1" w:styleId="534364722F634F1A866228209FFADF0A">
    <w:name w:val="534364722F634F1A866228209FFADF0A"/>
  </w:style>
  <w:style w:type="paragraph" w:customStyle="1" w:styleId="E2683957290C4ACBB0C319EB67E1C0E1">
    <w:name w:val="E2683957290C4ACBB0C319EB67E1C0E1"/>
  </w:style>
  <w:style w:type="paragraph" w:customStyle="1" w:styleId="97A3C63426B345118DC44853A1DDBF08">
    <w:name w:val="97A3C63426B345118DC44853A1DDBF0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Kokomo_VRS</Template>
  <TotalTime>1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Bureau of Disabilities Services</vt:lpstr>
    </vt:vector>
  </TitlesOfParts>
  <Manager>Division of Disability, Aging and Rehabilitative Services</Manager>
  <Company>Indiana Family and Social Services Administration</Company>
  <LinksUpToDate>false</LinksUpToDate>
  <CharactersWithSpaces>36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Vocational Rehabilitation Services</dc:title>
  <dc:subject>TOLL-FREE: 877-715-5294 (V/VRS/711)</dc:subject>
  <dc:creator>Inkenbrandt, Alan L</dc:creator>
  <cp:keywords>FSSA</cp:keywords>
  <dc:description>1914 S. DIXON ROAD_x000d_
KOKOMO IN 46902-7302_x000d_
765-455-5020</dc:description>
  <cp:lastModifiedBy>Inkenbrandt, Alan L</cp:lastModifiedBy>
  <cp:revision>1</cp:revision>
  <dcterms:created xsi:type="dcterms:W3CDTF">2026-02-25T19:38:00Z</dcterms:created>
  <dcterms:modified xsi:type="dcterms:W3CDTF">2026-02-25T19:39:00Z</dcterms:modified>
  <cp:category>TOLL-FREE FAX: 855-450-3576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