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BFA33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81A2DBF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21E8A" w14:textId="77777777" w:rsidR="005E3689" w:rsidRDefault="005E3689" w:rsidP="003057A0">
      <w:r>
        <w:separator/>
      </w:r>
    </w:p>
  </w:endnote>
  <w:endnote w:type="continuationSeparator" w:id="0">
    <w:p w14:paraId="6B2F364D" w14:textId="77777777" w:rsidR="005E3689" w:rsidRDefault="005E3689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E0A83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5762AD8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02E8F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61F8753" wp14:editId="12975957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A0056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67532D3" wp14:editId="692BADE1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1F87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3A0056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67532D3" wp14:editId="692BADE1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34B1E72" wp14:editId="03DBCBF7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DE0CC0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519BEDF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4B1E72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30DE0CC0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519BEDF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B7FC1" w14:textId="77777777" w:rsidR="005E3689" w:rsidRDefault="005E3689" w:rsidP="003057A0">
      <w:r>
        <w:separator/>
      </w:r>
    </w:p>
  </w:footnote>
  <w:footnote w:type="continuationSeparator" w:id="0">
    <w:p w14:paraId="3614A554" w14:textId="77777777" w:rsidR="005E3689" w:rsidRDefault="005E3689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9E8AC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AB89A8" wp14:editId="645EADDB">
              <wp:simplePos x="0" y="0"/>
              <wp:positionH relativeFrom="column">
                <wp:posOffset>1714501</wp:posOffset>
              </wp:positionH>
              <wp:positionV relativeFrom="paragraph">
                <wp:posOffset>381000</wp:posOffset>
              </wp:positionV>
              <wp:extent cx="43586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86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2C8053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043AF78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FAF54BA" w14:textId="4A67000F" w:rsidR="00AB1C1A" w:rsidRDefault="005E368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CB486759F70479B95331724F595631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Content>
                              <w:r w:rsidRPr="005E3689"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64523E02" w14:textId="77777777" w:rsidR="00EA4BA8" w:rsidRPr="00C63EF1" w:rsidRDefault="005E368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A1CA0247D2B341E686E46E1259B7B50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4221B5C8" w14:textId="77777777" w:rsidR="0082558C" w:rsidRPr="0082558C" w:rsidRDefault="005E3689" w:rsidP="00606925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D7D4F1A06258498EAC4225C725E04D81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06925">
                                <w:t>3413 W. Fox Ridge Lane</w:t>
                              </w:r>
                              <w:r w:rsidR="00606925">
                                <w:br/>
                                <w:t>Muncie, IN 47304-5204</w:t>
                              </w:r>
                              <w:r w:rsidR="00606925">
                                <w:br/>
                                <w:t>PHONE: 765-288-6516</w:t>
                              </w:r>
                            </w:sdtContent>
                          </w:sdt>
                        </w:p>
                        <w:p w14:paraId="22479871" w14:textId="77777777" w:rsidR="00EA4BA8" w:rsidRDefault="005E3689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022F211D5DA741D88B9207393FB4D51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9C7639">
                                <w:t>TOLL-FREE: 877-218-3531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2E75B6A500DA4559A33185E22183B23A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AFF846" w14:textId="77777777" w:rsidR="009F0635" w:rsidRPr="003820D2" w:rsidRDefault="009C7639" w:rsidP="0082558C">
                              <w:pPr>
                                <w:pStyle w:val="Address"/>
                              </w:pPr>
                              <w:r>
                                <w:t>TOLL-FREE FAX: 855-525-9372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B89A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5pt;margin-top:30pt;width:343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" filled="f" stroked="f">
              <v:textbox>
                <w:txbxContent>
                  <w:p w14:paraId="222C8053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043AF78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FAF54BA" w14:textId="4A67000F" w:rsidR="00AB1C1A" w:rsidRDefault="005E368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CB486759F70479B95331724F595631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Content>
                        <w:r w:rsidRPr="005E3689">
                          <w:t>Division of Disability, Aging and Rehabilitative Services</w:t>
                        </w:r>
                      </w:sdtContent>
                    </w:sdt>
                  </w:p>
                  <w:p w14:paraId="64523E02" w14:textId="77777777" w:rsidR="00EA4BA8" w:rsidRPr="00C63EF1" w:rsidRDefault="005E368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A1CA0247D2B341E686E46E1259B7B50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4221B5C8" w14:textId="77777777" w:rsidR="0082558C" w:rsidRPr="0082558C" w:rsidRDefault="005E3689" w:rsidP="00606925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D7D4F1A06258498EAC4225C725E04D81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606925">
                          <w:t>3413 W. Fox Ridge Lane</w:t>
                        </w:r>
                        <w:r w:rsidR="00606925">
                          <w:br/>
                          <w:t>Muncie, IN 47304-5204</w:t>
                        </w:r>
                        <w:r w:rsidR="00606925">
                          <w:br/>
                          <w:t>PHONE: 765-288-6516</w:t>
                        </w:r>
                      </w:sdtContent>
                    </w:sdt>
                  </w:p>
                  <w:p w14:paraId="22479871" w14:textId="77777777" w:rsidR="00EA4BA8" w:rsidRDefault="005E3689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022F211D5DA741D88B9207393FB4D51F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9C7639">
                          <w:t>TOLL-FREE: 877-218-3531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2E75B6A500DA4559A33185E22183B23A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AFF846" w14:textId="77777777" w:rsidR="009F0635" w:rsidRPr="003820D2" w:rsidRDefault="009C7639" w:rsidP="0082558C">
                        <w:pPr>
                          <w:pStyle w:val="Address"/>
                        </w:pPr>
                        <w:r>
                          <w:t>TOLL-FREE FAX: 855-525-9372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1D517BB" wp14:editId="46FC3F91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28027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3FB18A5" wp14:editId="32ED58D2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517BB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4C28027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3FB18A5" wp14:editId="32ED58D2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689"/>
    <w:rsid w:val="000D2E46"/>
    <w:rsid w:val="000E2B0E"/>
    <w:rsid w:val="0010212B"/>
    <w:rsid w:val="00112570"/>
    <w:rsid w:val="00112905"/>
    <w:rsid w:val="001170D6"/>
    <w:rsid w:val="0013300F"/>
    <w:rsid w:val="0014019A"/>
    <w:rsid w:val="001706BB"/>
    <w:rsid w:val="00175CE5"/>
    <w:rsid w:val="00177E17"/>
    <w:rsid w:val="00181711"/>
    <w:rsid w:val="00196091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4327C"/>
    <w:rsid w:val="00362FC1"/>
    <w:rsid w:val="003820D2"/>
    <w:rsid w:val="00385610"/>
    <w:rsid w:val="0039348F"/>
    <w:rsid w:val="003B168F"/>
    <w:rsid w:val="003D5270"/>
    <w:rsid w:val="00400172"/>
    <w:rsid w:val="00412BFF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5D10DB"/>
    <w:rsid w:val="005E3689"/>
    <w:rsid w:val="00600787"/>
    <w:rsid w:val="0060311A"/>
    <w:rsid w:val="00606925"/>
    <w:rsid w:val="00606CC2"/>
    <w:rsid w:val="0061370F"/>
    <w:rsid w:val="006402E3"/>
    <w:rsid w:val="006452FD"/>
    <w:rsid w:val="006661BD"/>
    <w:rsid w:val="00674624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A7B17"/>
    <w:rsid w:val="008B1B0B"/>
    <w:rsid w:val="008F0BC7"/>
    <w:rsid w:val="009229D5"/>
    <w:rsid w:val="009436CA"/>
    <w:rsid w:val="00944944"/>
    <w:rsid w:val="0095156C"/>
    <w:rsid w:val="0095663C"/>
    <w:rsid w:val="009805EC"/>
    <w:rsid w:val="00984642"/>
    <w:rsid w:val="0099460B"/>
    <w:rsid w:val="009C7639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04EAD"/>
    <w:rsid w:val="00C45CB2"/>
    <w:rsid w:val="00C620F3"/>
    <w:rsid w:val="00C63EF1"/>
    <w:rsid w:val="00C655D7"/>
    <w:rsid w:val="00C77FC4"/>
    <w:rsid w:val="00CD29DD"/>
    <w:rsid w:val="00CD56AF"/>
    <w:rsid w:val="00CE0CA1"/>
    <w:rsid w:val="00CF19F6"/>
    <w:rsid w:val="00D04F10"/>
    <w:rsid w:val="00D16819"/>
    <w:rsid w:val="00D41FBE"/>
    <w:rsid w:val="00DA36E0"/>
    <w:rsid w:val="00E2569B"/>
    <w:rsid w:val="00E55AE5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D05AF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9489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B486759F70479B95331724F5956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2FACB-A436-4AA3-AFB2-293B20B63DAC}"/>
      </w:docPartPr>
      <w:docPartBody>
        <w:p w:rsidR="00E67D77" w:rsidRDefault="00E67D77">
          <w:pPr>
            <w:pStyle w:val="ECB486759F70479B95331724F595631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A1CA0247D2B341E686E46E1259B7B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CBA5A-3107-44D4-9C60-F695687B8886}"/>
      </w:docPartPr>
      <w:docPartBody>
        <w:p w:rsidR="00E67D77" w:rsidRDefault="00E67D77">
          <w:pPr>
            <w:pStyle w:val="A1CA0247D2B341E686E46E1259B7B50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D7D4F1A06258498EAC4225C725E04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62382-7171-4AED-9C14-8F44066C8279}"/>
      </w:docPartPr>
      <w:docPartBody>
        <w:p w:rsidR="00E67D77" w:rsidRDefault="00E67D77">
          <w:pPr>
            <w:pStyle w:val="D7D4F1A06258498EAC4225C725E04D81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022F211D5DA741D88B9207393FB4D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F8E01-47B7-40D9-B083-2BDBFEBF43B0}"/>
      </w:docPartPr>
      <w:docPartBody>
        <w:p w:rsidR="00E67D77" w:rsidRDefault="00E67D77">
          <w:pPr>
            <w:pStyle w:val="022F211D5DA741D88B9207393FB4D51F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2E75B6A500DA4559A33185E22183B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4410D-ED3E-4B1C-B7F8-B732F28489B9}"/>
      </w:docPartPr>
      <w:docPartBody>
        <w:p w:rsidR="00E67D77" w:rsidRDefault="00E67D77">
          <w:pPr>
            <w:pStyle w:val="2E75B6A500DA4559A33185E22183B23A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77"/>
    <w:rsid w:val="0034327C"/>
    <w:rsid w:val="00E6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CB486759F70479B95331724F595631B">
    <w:name w:val="ECB486759F70479B95331724F595631B"/>
  </w:style>
  <w:style w:type="paragraph" w:customStyle="1" w:styleId="A1CA0247D2B341E686E46E1259B7B503">
    <w:name w:val="A1CA0247D2B341E686E46E1259B7B503"/>
  </w:style>
  <w:style w:type="paragraph" w:customStyle="1" w:styleId="D7D4F1A06258498EAC4225C725E04D81">
    <w:name w:val="D7D4F1A06258498EAC4225C725E04D81"/>
  </w:style>
  <w:style w:type="paragraph" w:customStyle="1" w:styleId="022F211D5DA741D88B9207393FB4D51F">
    <w:name w:val="022F211D5DA741D88B9207393FB4D51F"/>
  </w:style>
  <w:style w:type="paragraph" w:customStyle="1" w:styleId="2E75B6A500DA4559A33185E22183B23A">
    <w:name w:val="2E75B6A500DA4559A33185E22183B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Muncie_BDS</Template>
  <TotalTime>2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877-218-3531 (V/VRS/711)</dc:subject>
  <dc:creator>Inkenbrandt, Alan L</dc:creator>
  <cp:keywords>FSSA</cp:keywords>
  <dc:description>3413 W. Fox Ridge Lane
Muncie, IN 47304-5204
PHONE: 765-288-6516</dc:description>
  <cp:lastModifiedBy>Inkenbrandt, Alan L</cp:lastModifiedBy>
  <cp:revision>1</cp:revision>
  <dcterms:created xsi:type="dcterms:W3CDTF">2025-08-26T15:00:00Z</dcterms:created>
  <dcterms:modified xsi:type="dcterms:W3CDTF">2025-08-26T15:02:00Z</dcterms:modified>
  <cp:category>TOLL-FREE FAX: 855-525-9372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