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842E3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67DAB490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CCEFF" w14:textId="77777777" w:rsidR="005E6E34" w:rsidRDefault="005E6E34" w:rsidP="003057A0">
      <w:r>
        <w:separator/>
      </w:r>
    </w:p>
  </w:endnote>
  <w:endnote w:type="continuationSeparator" w:id="0">
    <w:p w14:paraId="4CE06696" w14:textId="77777777" w:rsidR="005E6E34" w:rsidRDefault="005E6E3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34E6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4093C4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4CEF9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BB900E4" wp14:editId="63641EAA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FF03F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A8CD993" wp14:editId="4883C00F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B900E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7FF03F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A8CD993" wp14:editId="4883C00F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2F958EC" wp14:editId="02D4FE33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E0EFA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E571DFB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958EC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6E0EFA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E571DFB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52AA3" w14:textId="77777777" w:rsidR="005E6E34" w:rsidRDefault="005E6E34" w:rsidP="003057A0">
      <w:r>
        <w:separator/>
      </w:r>
    </w:p>
  </w:footnote>
  <w:footnote w:type="continuationSeparator" w:id="0">
    <w:p w14:paraId="30E107B3" w14:textId="77777777" w:rsidR="005E6E34" w:rsidRDefault="005E6E3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4181E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92D2EF" wp14:editId="387DE290">
              <wp:simplePos x="0" y="0"/>
              <wp:positionH relativeFrom="column">
                <wp:posOffset>1352551</wp:posOffset>
              </wp:positionH>
              <wp:positionV relativeFrom="paragraph">
                <wp:posOffset>381000</wp:posOffset>
              </wp:positionV>
              <wp:extent cx="472059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059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EEB5FC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1C86941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07A9AE2" w14:textId="77777777" w:rsidR="00AB1C1A" w:rsidRDefault="005E6E3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2BD1C1D0FC67457DA0F097A5E96B462B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0A94B9C1" w14:textId="77777777" w:rsidR="00EA4BA8" w:rsidRPr="00C63EF1" w:rsidRDefault="005E6E3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3BBA0051569C4A8681F6AD2A4B81815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06A6D8F0" w14:textId="77777777" w:rsidR="0082558C" w:rsidRPr="0082558C" w:rsidRDefault="005E6E34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10DF38336F6C43C5823AB3BF5965884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636A6">
                                <w:t>201 E. RUDISILL BLVD., SUITE 300</w:t>
                              </w:r>
                              <w:r w:rsidR="00C636A6">
                                <w:br/>
                                <w:t>FORT WAYNE, IN 46806-1756</w:t>
                              </w:r>
                              <w:r w:rsidR="00C636A6">
                                <w:br/>
                                <w:t>260-424-1595</w:t>
                              </w:r>
                            </w:sdtContent>
                          </w:sdt>
                        </w:p>
                        <w:p w14:paraId="49DD2F07" w14:textId="77777777" w:rsidR="00EA4BA8" w:rsidRDefault="005E6E34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764A2897464F4EB98A18786CEF9C90A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636A6">
                                <w:t>TOLL-FREE: 877-715-5292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C8BAF8E4F434D1C9FBA495D5355FF79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561F017" w14:textId="77777777" w:rsidR="009F0635" w:rsidRPr="003820D2" w:rsidRDefault="00C636A6" w:rsidP="0082558C">
                              <w:pPr>
                                <w:pStyle w:val="Address"/>
                              </w:pPr>
                              <w:r>
                                <w:t>TOLL-FREE FAX: 855-450-3571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2D2E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6.5pt;margin-top:30pt;width:371.7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" filled="f" stroked="f">
              <v:textbox>
                <w:txbxContent>
                  <w:p w14:paraId="65EEB5FC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1C86941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07A9AE2" w14:textId="77777777" w:rsidR="00AB1C1A" w:rsidRDefault="005E6E34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2BD1C1D0FC67457DA0F097A5E96B462B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0A94B9C1" w14:textId="77777777" w:rsidR="00EA4BA8" w:rsidRPr="00C63EF1" w:rsidRDefault="005E6E34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3BBA0051569C4A8681F6AD2A4B81815D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06A6D8F0" w14:textId="77777777" w:rsidR="0082558C" w:rsidRPr="0082558C" w:rsidRDefault="005E6E34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10DF38336F6C43C5823AB3BF5965884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C636A6">
                          <w:t>201 E. RUDISILL BLVD., SUITE 300</w:t>
                        </w:r>
                        <w:r w:rsidR="00C636A6">
                          <w:br/>
                          <w:t>FORT WAYNE, IN 46806-1756</w:t>
                        </w:r>
                        <w:r w:rsidR="00C636A6">
                          <w:br/>
                          <w:t>260-424-1595</w:t>
                        </w:r>
                      </w:sdtContent>
                    </w:sdt>
                  </w:p>
                  <w:p w14:paraId="49DD2F07" w14:textId="77777777" w:rsidR="00EA4BA8" w:rsidRDefault="005E6E34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764A2897464F4EB98A18786CEF9C90A8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C636A6">
                          <w:t>TOLL-FREE: 877-715-5292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C8BAF8E4F434D1C9FBA495D5355FF79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561F017" w14:textId="77777777" w:rsidR="009F0635" w:rsidRPr="003820D2" w:rsidRDefault="00C636A6" w:rsidP="0082558C">
                        <w:pPr>
                          <w:pStyle w:val="Address"/>
                        </w:pPr>
                        <w:r>
                          <w:t>TOLL-FREE FAX: 855-450-3571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863FACF" wp14:editId="2E99C22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E16A6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0374EB3" wp14:editId="54D2EAF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63FACF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4E16A6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0374EB3" wp14:editId="54D2EAF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4F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232203"/>
    <w:rsid w:val="00245F4A"/>
    <w:rsid w:val="00247DEC"/>
    <w:rsid w:val="00253C36"/>
    <w:rsid w:val="002656BA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400172"/>
    <w:rsid w:val="00412BFF"/>
    <w:rsid w:val="00492A68"/>
    <w:rsid w:val="004B0028"/>
    <w:rsid w:val="004D67C6"/>
    <w:rsid w:val="005222E4"/>
    <w:rsid w:val="0052290A"/>
    <w:rsid w:val="00525674"/>
    <w:rsid w:val="00563C69"/>
    <w:rsid w:val="00566DC2"/>
    <w:rsid w:val="005904BD"/>
    <w:rsid w:val="005E6E34"/>
    <w:rsid w:val="00600787"/>
    <w:rsid w:val="0060311A"/>
    <w:rsid w:val="006402E3"/>
    <w:rsid w:val="006661BD"/>
    <w:rsid w:val="006C6480"/>
    <w:rsid w:val="006E360D"/>
    <w:rsid w:val="006F0F39"/>
    <w:rsid w:val="006F3161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2A8"/>
    <w:rsid w:val="009F0635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91DED"/>
    <w:rsid w:val="00A921B8"/>
    <w:rsid w:val="00A97C9F"/>
    <w:rsid w:val="00AB1C1A"/>
    <w:rsid w:val="00AD054F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84182"/>
    <w:rsid w:val="00FA5986"/>
    <w:rsid w:val="00FD44EA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6760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D1C1D0FC67457DA0F097A5E96B4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E108C-D439-4A06-B923-ADBDA14041FF}"/>
      </w:docPartPr>
      <w:docPartBody>
        <w:p w:rsidR="00975490" w:rsidRDefault="00975490">
          <w:pPr>
            <w:pStyle w:val="2BD1C1D0FC67457DA0F097A5E96B462B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3BBA0051569C4A8681F6AD2A4B818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DBB879-73C9-4627-B7B5-05041040EDD7}"/>
      </w:docPartPr>
      <w:docPartBody>
        <w:p w:rsidR="00975490" w:rsidRDefault="00975490">
          <w:pPr>
            <w:pStyle w:val="3BBA0051569C4A8681F6AD2A4B81815D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10DF38336F6C43C5823AB3BF596588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04340-653A-4162-AEF4-49A6645FAA85}"/>
      </w:docPartPr>
      <w:docPartBody>
        <w:p w:rsidR="00975490" w:rsidRDefault="00975490">
          <w:pPr>
            <w:pStyle w:val="10DF38336F6C43C5823AB3BF5965884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764A2897464F4EB98A18786CEF9C9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95A31-68A4-44FC-B82D-88395270A1A9}"/>
      </w:docPartPr>
      <w:docPartBody>
        <w:p w:rsidR="00975490" w:rsidRDefault="00975490">
          <w:pPr>
            <w:pStyle w:val="764A2897464F4EB98A18786CEF9C90A8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C8BAF8E4F434D1C9FBA495D5355F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67A3-4E8D-4C5D-8CF9-C6A12B3E5F57}"/>
      </w:docPartPr>
      <w:docPartBody>
        <w:p w:rsidR="00975490" w:rsidRDefault="00975490">
          <w:pPr>
            <w:pStyle w:val="5C8BAF8E4F434D1C9FBA495D5355FF79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490"/>
    <w:rsid w:val="00975490"/>
    <w:rsid w:val="00FD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2BD1C1D0FC67457DA0F097A5E96B462B">
    <w:name w:val="2BD1C1D0FC67457DA0F097A5E96B462B"/>
  </w:style>
  <w:style w:type="paragraph" w:customStyle="1" w:styleId="3BBA0051569C4A8681F6AD2A4B81815D">
    <w:name w:val="3BBA0051569C4A8681F6AD2A4B81815D"/>
  </w:style>
  <w:style w:type="paragraph" w:customStyle="1" w:styleId="10DF38336F6C43C5823AB3BF5965884B">
    <w:name w:val="10DF38336F6C43C5823AB3BF5965884B"/>
  </w:style>
  <w:style w:type="paragraph" w:customStyle="1" w:styleId="764A2897464F4EB98A18786CEF9C90A8">
    <w:name w:val="764A2897464F4EB98A18786CEF9C90A8"/>
  </w:style>
  <w:style w:type="paragraph" w:customStyle="1" w:styleId="5C8BAF8E4F434D1C9FBA495D5355FF79">
    <w:name w:val="5C8BAF8E4F434D1C9FBA495D5355FF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Fort-Wayne_VRS</Template>
  <TotalTime>1</TotalTime>
  <Pages>1</Pages>
  <Words>7</Words>
  <Characters>29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877-715-5292 (V/VRS/711)</dc:subject>
  <dc:creator>Inkenbrandt, Alan L</dc:creator>
  <cp:keywords>FSSA</cp:keywords>
  <dc:description>201 E. RUDISILL BLVD., SUITE 300_x000d_
FORT WAYNE, IN 46806-1756_x000d_
260-424-1595</dc:description>
  <cp:lastModifiedBy>Inkenbrandt, Alan L</cp:lastModifiedBy>
  <cp:revision>1</cp:revision>
  <dcterms:created xsi:type="dcterms:W3CDTF">2026-02-25T19:07:00Z</dcterms:created>
  <dcterms:modified xsi:type="dcterms:W3CDTF">2026-02-25T19:08:00Z</dcterms:modified>
  <cp:category>TOLL-FREE FAX: 855-450-3571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