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7C0D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341DC4F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A7460" w14:textId="77777777" w:rsidR="00D3025B" w:rsidRDefault="00D3025B" w:rsidP="003057A0">
      <w:r>
        <w:separator/>
      </w:r>
    </w:p>
  </w:endnote>
  <w:endnote w:type="continuationSeparator" w:id="0">
    <w:p w14:paraId="59369241" w14:textId="77777777" w:rsidR="00D3025B" w:rsidRDefault="00D3025B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AE9D5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4E94B0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294EA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459B176" wp14:editId="6FF9D434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B09F9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BC994AE" wp14:editId="3F59A849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59B17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DB09F9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BC994AE" wp14:editId="3F59A849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E4ED503" wp14:editId="114EB354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07FB5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5E430A7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4ED503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507FB5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5E430A7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C3E8A" w14:textId="77777777" w:rsidR="00D3025B" w:rsidRDefault="00D3025B" w:rsidP="003057A0">
      <w:r>
        <w:separator/>
      </w:r>
    </w:p>
  </w:footnote>
  <w:footnote w:type="continuationSeparator" w:id="0">
    <w:p w14:paraId="1F51E895" w14:textId="77777777" w:rsidR="00D3025B" w:rsidRDefault="00D3025B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0385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3642BFD" wp14:editId="14F865C0">
              <wp:simplePos x="0" y="0"/>
              <wp:positionH relativeFrom="column">
                <wp:posOffset>2047875</wp:posOffset>
              </wp:positionH>
              <wp:positionV relativeFrom="paragraph">
                <wp:posOffset>380999</wp:posOffset>
              </wp:positionV>
              <wp:extent cx="40252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424BD3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1639ADE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5391FDA" w14:textId="77777777" w:rsidR="00AB1C1A" w:rsidRDefault="00C9467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2A40F8EB7C74475FBF6FA632DF19F0B5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837CE5">
                                <w:t>Indiana State Psychiatric Hospital Network</w:t>
                              </w:r>
                            </w:sdtContent>
                          </w:sdt>
                        </w:p>
                        <w:p w14:paraId="4B87A292" w14:textId="50B09DF4" w:rsidR="00EA4BA8" w:rsidRPr="00C63EF1" w:rsidRDefault="00C9467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E1A4A342FA6C4C4084FD74A96AD07CC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Logansport State Hospital</w:t>
                              </w:r>
                            </w:sdtContent>
                          </w:sdt>
                        </w:p>
                        <w:p w14:paraId="2D74939B" w14:textId="05AF7556" w:rsidR="0082558C" w:rsidRPr="0082558C" w:rsidRDefault="00C94679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6D5DF59B61564FA1B012FD80FBB2A3E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1098 S. STATE RD. 25</w:t>
                              </w:r>
                              <w:r>
                                <w:br/>
                                <w:t>LOGANSPORT, IN 46947-9699</w:t>
                              </w:r>
                              <w:r>
                                <w:br/>
                                <w:t>PHONE: 574-722-4141</w:t>
                              </w:r>
                            </w:sdtContent>
                          </w:sdt>
                        </w:p>
                        <w:p w14:paraId="6C4F6F9B" w14:textId="0B827805" w:rsidR="00EA4BA8" w:rsidRDefault="00C94679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ED98D2452BBB419696E8DEC1485A422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FAX: 574-735-3414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68322399D1CB4AE7A68F6BE3F418D87B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E798665" w14:textId="352932EC" w:rsidR="009F0635" w:rsidRPr="004274A9" w:rsidRDefault="00C94679" w:rsidP="0082558C">
                              <w:pPr>
                                <w:pStyle w:val="Address"/>
                              </w:pPr>
                              <w:r>
                                <w:t>TDD: 574-732-0069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642B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" filled="f" stroked="f">
              <v:textbox>
                <w:txbxContent>
                  <w:p w14:paraId="13424BD3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1639ADE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5391FDA" w14:textId="77777777" w:rsidR="00AB1C1A" w:rsidRDefault="00C94679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2A40F8EB7C74475FBF6FA632DF19F0B5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837CE5">
                          <w:t>Indiana State Psychiatric Hospital Network</w:t>
                        </w:r>
                      </w:sdtContent>
                    </w:sdt>
                  </w:p>
                  <w:p w14:paraId="4B87A292" w14:textId="50B09DF4" w:rsidR="00EA4BA8" w:rsidRPr="00C63EF1" w:rsidRDefault="00C94679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E1A4A342FA6C4C4084FD74A96AD07CCF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Logansport State Hospital</w:t>
                        </w:r>
                      </w:sdtContent>
                    </w:sdt>
                  </w:p>
                  <w:p w14:paraId="2D74939B" w14:textId="05AF7556" w:rsidR="0082558C" w:rsidRPr="0082558C" w:rsidRDefault="00C94679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6D5DF59B61564FA1B012FD80FBB2A3EF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1098 S. STATE RD. 25</w:t>
                        </w:r>
                        <w:r>
                          <w:br/>
                          <w:t>LOGANSPORT, IN 46947-9699</w:t>
                        </w:r>
                        <w:r>
                          <w:br/>
                          <w:t>PHONE: 574-722-4141</w:t>
                        </w:r>
                      </w:sdtContent>
                    </w:sdt>
                  </w:p>
                  <w:p w14:paraId="6C4F6F9B" w14:textId="0B827805" w:rsidR="00EA4BA8" w:rsidRDefault="00C94679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ED98D2452BBB419696E8DEC1485A4221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t>FAX: 574-735-3414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68322399D1CB4AE7A68F6BE3F418D87B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3E798665" w14:textId="352932EC" w:rsidR="009F0635" w:rsidRPr="004274A9" w:rsidRDefault="00C94679" w:rsidP="0082558C">
                        <w:pPr>
                          <w:pStyle w:val="Address"/>
                        </w:pPr>
                        <w:r>
                          <w:t>TDD: 574-732-0069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8642C40" wp14:editId="56026140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5A141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C8BA6FB" wp14:editId="1491E34C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642C40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585A141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C8BA6FB" wp14:editId="1491E34C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25B"/>
    <w:rsid w:val="00014442"/>
    <w:rsid w:val="00081B88"/>
    <w:rsid w:val="000D006F"/>
    <w:rsid w:val="000D2E46"/>
    <w:rsid w:val="000E2B0E"/>
    <w:rsid w:val="00112570"/>
    <w:rsid w:val="00114D57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34B4F"/>
    <w:rsid w:val="00362FC1"/>
    <w:rsid w:val="003820D2"/>
    <w:rsid w:val="00385610"/>
    <w:rsid w:val="0039348F"/>
    <w:rsid w:val="003B168F"/>
    <w:rsid w:val="00400172"/>
    <w:rsid w:val="00412BFF"/>
    <w:rsid w:val="004274A9"/>
    <w:rsid w:val="004B0028"/>
    <w:rsid w:val="004D67C6"/>
    <w:rsid w:val="005222E4"/>
    <w:rsid w:val="0052290A"/>
    <w:rsid w:val="00525674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3161"/>
    <w:rsid w:val="00706038"/>
    <w:rsid w:val="00730C42"/>
    <w:rsid w:val="007350A3"/>
    <w:rsid w:val="00746E83"/>
    <w:rsid w:val="00755746"/>
    <w:rsid w:val="00762CE2"/>
    <w:rsid w:val="007A0ED0"/>
    <w:rsid w:val="007A3376"/>
    <w:rsid w:val="007B61FC"/>
    <w:rsid w:val="007B6552"/>
    <w:rsid w:val="007C5C0B"/>
    <w:rsid w:val="008041A0"/>
    <w:rsid w:val="00817AD5"/>
    <w:rsid w:val="008249F2"/>
    <w:rsid w:val="0082558C"/>
    <w:rsid w:val="00837CE5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B76BB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94679"/>
    <w:rsid w:val="00CC7841"/>
    <w:rsid w:val="00CD29DD"/>
    <w:rsid w:val="00CE0CA1"/>
    <w:rsid w:val="00CF19F6"/>
    <w:rsid w:val="00D04F10"/>
    <w:rsid w:val="00D16819"/>
    <w:rsid w:val="00D3025B"/>
    <w:rsid w:val="00D41FBE"/>
    <w:rsid w:val="00DE3522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D2B80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7BC3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A40F8EB7C74475FBF6FA632DF19F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777AE-DF76-40FB-AE1F-E808C7602E83}"/>
      </w:docPartPr>
      <w:docPartBody>
        <w:p w:rsidR="0027518C" w:rsidRDefault="0027518C">
          <w:pPr>
            <w:pStyle w:val="2A40F8EB7C74475FBF6FA632DF19F0B5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E1A4A342FA6C4C4084FD74A96AD07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EA0CD-9CF7-4FEC-9382-B0DADA02BD94}"/>
      </w:docPartPr>
      <w:docPartBody>
        <w:p w:rsidR="0027518C" w:rsidRDefault="0027518C">
          <w:pPr>
            <w:pStyle w:val="E1A4A342FA6C4C4084FD74A96AD07CCF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6D5DF59B61564FA1B012FD80FBB2A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E5292-5D0A-4D81-BAB4-BB75368C6588}"/>
      </w:docPartPr>
      <w:docPartBody>
        <w:p w:rsidR="0027518C" w:rsidRDefault="0027518C">
          <w:pPr>
            <w:pStyle w:val="6D5DF59B61564FA1B012FD80FBB2A3EF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ED98D2452BBB419696E8DEC1485A4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BA2F8-074A-4BBF-93FC-8B6E9547C71D}"/>
      </w:docPartPr>
      <w:docPartBody>
        <w:p w:rsidR="0027518C" w:rsidRDefault="0027518C">
          <w:pPr>
            <w:pStyle w:val="ED98D2452BBB419696E8DEC1485A4221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68322399D1CB4AE7A68F6BE3F418D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9FB45-9294-459C-B293-96B18932211B}"/>
      </w:docPartPr>
      <w:docPartBody>
        <w:p w:rsidR="0027518C" w:rsidRDefault="0027518C">
          <w:pPr>
            <w:pStyle w:val="68322399D1CB4AE7A68F6BE3F418D87B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18C"/>
    <w:rsid w:val="0027518C"/>
    <w:rsid w:val="00FD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2A40F8EB7C74475FBF6FA632DF19F0B5">
    <w:name w:val="2A40F8EB7C74475FBF6FA632DF19F0B5"/>
  </w:style>
  <w:style w:type="paragraph" w:customStyle="1" w:styleId="E1A4A342FA6C4C4084FD74A96AD07CCF">
    <w:name w:val="E1A4A342FA6C4C4084FD74A96AD07CCF"/>
  </w:style>
  <w:style w:type="paragraph" w:customStyle="1" w:styleId="6D5DF59B61564FA1B012FD80FBB2A3EF">
    <w:name w:val="6D5DF59B61564FA1B012FD80FBB2A3EF"/>
  </w:style>
  <w:style w:type="paragraph" w:customStyle="1" w:styleId="ED98D2452BBB419696E8DEC1485A4221">
    <w:name w:val="ED98D2452BBB419696E8DEC1485A4221"/>
  </w:style>
  <w:style w:type="paragraph" w:customStyle="1" w:styleId="68322399D1CB4AE7A68F6BE3F418D87B">
    <w:name w:val="68322399D1CB4AE7A68F6BE3F418D8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Logansport-SH-Letterhead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Evansville Psychiatric Childrens Center</vt:lpstr>
    </vt:vector>
  </TitlesOfParts>
  <Manager>Indiana State Psychiatric Hospital Network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Logansport State Hospital</dc:title>
  <dc:subject>FAX: 574-735-3414</dc:subject>
  <dc:creator>Inkenbrandt, Alan L</dc:creator>
  <cp:keywords>FSSA</cp:keywords>
  <dc:description>1098 S. STATE RD. 25_x000d_
LOGANSPORT, IN 46947-9699_x000d_
PHONE: 574-722-4141</dc:description>
  <cp:lastModifiedBy>Inkenbrandt, Alan L</cp:lastModifiedBy>
  <cp:revision>2</cp:revision>
  <dcterms:created xsi:type="dcterms:W3CDTF">2025-01-09T17:43:00Z</dcterms:created>
  <dcterms:modified xsi:type="dcterms:W3CDTF">2025-01-09T17:44:00Z</dcterms:modified>
  <cp:category>TDD: 574-732-0069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