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70B77" w14:textId="77777777" w:rsidR="00B04377" w:rsidRPr="00C63EF1" w:rsidRDefault="003278FA" w:rsidP="00C63EF1">
      <w:pPr>
        <w:pStyle w:val="Dateline"/>
      </w:pPr>
      <w:r>
        <w:t>Xxx</w:t>
      </w:r>
      <w:r w:rsidR="00B04377" w:rsidRPr="00C63EF1">
        <w:t>. ##, 20##</w:t>
      </w:r>
    </w:p>
    <w:p w14:paraId="2D9FA4B4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5E3B3" w14:textId="77777777" w:rsidR="0083204E" w:rsidRDefault="0083204E" w:rsidP="003057A0">
      <w:r>
        <w:separator/>
      </w:r>
    </w:p>
  </w:endnote>
  <w:endnote w:type="continuationSeparator" w:id="0">
    <w:p w14:paraId="14CA6EF3" w14:textId="77777777" w:rsidR="0083204E" w:rsidRDefault="0083204E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CEA38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0AB22D01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91F79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FDE7EA0" wp14:editId="15ACAFB2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3462EE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C92D62E" wp14:editId="182F7090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DE7EA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283462EE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C92D62E" wp14:editId="182F7090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1CDD04FA" wp14:editId="66149EF8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FC7678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58599802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DD04FA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08FC7678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58599802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C889B" w14:textId="77777777" w:rsidR="0083204E" w:rsidRDefault="0083204E" w:rsidP="003057A0">
      <w:r>
        <w:separator/>
      </w:r>
    </w:p>
  </w:footnote>
  <w:footnote w:type="continuationSeparator" w:id="0">
    <w:p w14:paraId="6655883B" w14:textId="77777777" w:rsidR="0083204E" w:rsidRDefault="0083204E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2C0C4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1D4BD30" wp14:editId="696AAA89">
              <wp:simplePos x="0" y="0"/>
              <wp:positionH relativeFrom="column">
                <wp:posOffset>2255520</wp:posOffset>
              </wp:positionH>
              <wp:positionV relativeFrom="paragraph">
                <wp:posOffset>381000</wp:posOffset>
              </wp:positionV>
              <wp:extent cx="3815715" cy="181356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81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237A1E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2C10AB90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169284EA" w14:textId="77777777" w:rsidR="00AB1C1A" w:rsidRDefault="0083204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F706BF6011144625B174CAA3D2C0617A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0E01B112" w14:textId="77777777" w:rsidR="00EA4BA8" w:rsidRPr="00C63EF1" w:rsidRDefault="0083204E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9EF305DFEBC84EABBFCDDA434184464A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0F61EC">
                                <w:t>Lake County Office</w:t>
                              </w:r>
                            </w:sdtContent>
                          </w:sdt>
                        </w:p>
                        <w:p w14:paraId="71F2AB85" w14:textId="77777777" w:rsidR="0082558C" w:rsidRPr="0082558C" w:rsidRDefault="0083204E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971219F3E3E148869F45FD340A478049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0F61EC">
                                <w:t>Hobart Office</w:t>
                              </w:r>
                              <w:r w:rsidR="000F61EC">
                                <w:br/>
                                <w:t>1871 E. 37th Ave.</w:t>
                              </w:r>
                              <w:r w:rsidR="000F61EC">
                                <w:br/>
                                <w:t>Hobart, IN 46342-2579</w:t>
                              </w:r>
                            </w:sdtContent>
                          </w:sdt>
                        </w:p>
                        <w:p w14:paraId="05AAFF10" w14:textId="77777777" w:rsidR="00EA4BA8" w:rsidRDefault="0083204E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A45F84D3DFDC4AD4B0B1F164A9FCDDD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E1408F63F84E42E4BA4C8CEC61E43263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0C07B21A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D4BD3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6pt;margin-top:30pt;width:300.45pt;height:14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" filled="f" stroked="f">
              <v:textbox>
                <w:txbxContent>
                  <w:p w14:paraId="40237A1E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2C10AB90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169284EA" w14:textId="77777777" w:rsidR="00AB1C1A" w:rsidRDefault="0083204E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F706BF6011144625B174CAA3D2C0617A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0E01B112" w14:textId="77777777" w:rsidR="00EA4BA8" w:rsidRPr="00C63EF1" w:rsidRDefault="0083204E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9EF305DFEBC84EABBFCDDA434184464A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0F61EC">
                          <w:t>Lake County Office</w:t>
                        </w:r>
                      </w:sdtContent>
                    </w:sdt>
                  </w:p>
                  <w:p w14:paraId="71F2AB85" w14:textId="77777777" w:rsidR="0082558C" w:rsidRPr="0082558C" w:rsidRDefault="0083204E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971219F3E3E148869F45FD340A478049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0F61EC">
                          <w:t>Hobart Office</w:t>
                        </w:r>
                        <w:r w:rsidR="000F61EC">
                          <w:br/>
                          <w:t>1871 E. 37th Ave.</w:t>
                        </w:r>
                        <w:r w:rsidR="000F61EC">
                          <w:br/>
                          <w:t>Hobart, IN 46342-2579</w:t>
                        </w:r>
                      </w:sdtContent>
                    </w:sdt>
                  </w:p>
                  <w:p w14:paraId="05AAFF10" w14:textId="77777777" w:rsidR="00EA4BA8" w:rsidRDefault="0083204E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A45F84D3DFDC4AD4B0B1F164A9FCDDDC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E1408F63F84E42E4BA4C8CEC61E43263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0C07B21A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C1D2A47" wp14:editId="45EBBDD5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B7C3D8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57ECA90" wp14:editId="6C2D9AA6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1D2A47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55B7C3D8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57ECA90" wp14:editId="6C2D9AA6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04E"/>
    <w:rsid w:val="00084EF7"/>
    <w:rsid w:val="000D2E46"/>
    <w:rsid w:val="000E2B0E"/>
    <w:rsid w:val="000F61EC"/>
    <w:rsid w:val="00112570"/>
    <w:rsid w:val="001170D6"/>
    <w:rsid w:val="0014019A"/>
    <w:rsid w:val="001706BB"/>
    <w:rsid w:val="00175CE5"/>
    <w:rsid w:val="001979B9"/>
    <w:rsid w:val="001B17A8"/>
    <w:rsid w:val="001B6657"/>
    <w:rsid w:val="001F1F73"/>
    <w:rsid w:val="001F2685"/>
    <w:rsid w:val="00216FE2"/>
    <w:rsid w:val="0022391B"/>
    <w:rsid w:val="00232203"/>
    <w:rsid w:val="00245F4A"/>
    <w:rsid w:val="002656BA"/>
    <w:rsid w:val="002A52D3"/>
    <w:rsid w:val="002C3576"/>
    <w:rsid w:val="002E12AA"/>
    <w:rsid w:val="002E5516"/>
    <w:rsid w:val="003057A0"/>
    <w:rsid w:val="0031790B"/>
    <w:rsid w:val="003278FA"/>
    <w:rsid w:val="003322E2"/>
    <w:rsid w:val="003423B0"/>
    <w:rsid w:val="00362FC1"/>
    <w:rsid w:val="00385610"/>
    <w:rsid w:val="0039348F"/>
    <w:rsid w:val="003B168F"/>
    <w:rsid w:val="00400172"/>
    <w:rsid w:val="004B0028"/>
    <w:rsid w:val="005222E4"/>
    <w:rsid w:val="0052290A"/>
    <w:rsid w:val="00525674"/>
    <w:rsid w:val="00563C69"/>
    <w:rsid w:val="00566DC2"/>
    <w:rsid w:val="005904BD"/>
    <w:rsid w:val="00593583"/>
    <w:rsid w:val="005D7C34"/>
    <w:rsid w:val="00600787"/>
    <w:rsid w:val="0060311A"/>
    <w:rsid w:val="006402E3"/>
    <w:rsid w:val="006661BD"/>
    <w:rsid w:val="006B6457"/>
    <w:rsid w:val="006C6480"/>
    <w:rsid w:val="006E360D"/>
    <w:rsid w:val="006F3161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3204E"/>
    <w:rsid w:val="00871140"/>
    <w:rsid w:val="0087757C"/>
    <w:rsid w:val="0088388A"/>
    <w:rsid w:val="0089712D"/>
    <w:rsid w:val="008A3A1E"/>
    <w:rsid w:val="008B1B0B"/>
    <w:rsid w:val="009229D5"/>
    <w:rsid w:val="009436CA"/>
    <w:rsid w:val="00944944"/>
    <w:rsid w:val="009507D5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C6E"/>
    <w:rsid w:val="00A60B2D"/>
    <w:rsid w:val="00A62F37"/>
    <w:rsid w:val="00A76136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14"/>
    <w:rsid w:val="00C655D7"/>
    <w:rsid w:val="00CB6B4B"/>
    <w:rsid w:val="00CD29DD"/>
    <w:rsid w:val="00CE0CA1"/>
    <w:rsid w:val="00CF19F6"/>
    <w:rsid w:val="00D04F10"/>
    <w:rsid w:val="00D16819"/>
    <w:rsid w:val="00D37E34"/>
    <w:rsid w:val="00D41FBE"/>
    <w:rsid w:val="00DC637F"/>
    <w:rsid w:val="00DF6582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5D1FDA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706BF6011144625B174CAA3D2C06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F4EB76-5A2B-4835-961A-9F6B34CFF73A}"/>
      </w:docPartPr>
      <w:docPartBody>
        <w:p w:rsidR="00F6772C" w:rsidRDefault="00F6772C">
          <w:pPr>
            <w:pStyle w:val="F706BF6011144625B174CAA3D2C0617A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9EF305DFEBC84EABBFCDDA43418446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AF56C6-28E4-4202-873B-EF70132F7023}"/>
      </w:docPartPr>
      <w:docPartBody>
        <w:p w:rsidR="00F6772C" w:rsidRDefault="00F6772C">
          <w:pPr>
            <w:pStyle w:val="9EF305DFEBC84EABBFCDDA434184464A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971219F3E3E148869F45FD340A4780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A330FC-FF13-47E1-9A55-20A0AE4C4E18}"/>
      </w:docPartPr>
      <w:docPartBody>
        <w:p w:rsidR="00F6772C" w:rsidRDefault="00F6772C">
          <w:pPr>
            <w:pStyle w:val="971219F3E3E148869F45FD340A478049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A45F84D3DFDC4AD4B0B1F164A9FCDD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655A2-E8C7-4BDC-9118-BFF6C3FFBB35}"/>
      </w:docPartPr>
      <w:docPartBody>
        <w:p w:rsidR="00F6772C" w:rsidRDefault="00F6772C">
          <w:pPr>
            <w:pStyle w:val="A45F84D3DFDC4AD4B0B1F164A9FCDDDC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E1408F63F84E42E4BA4C8CEC61E432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3A3134-A0DD-46A1-A04C-4B5EE246F91F}"/>
      </w:docPartPr>
      <w:docPartBody>
        <w:p w:rsidR="00F6772C" w:rsidRDefault="00F6772C">
          <w:pPr>
            <w:pStyle w:val="E1408F63F84E42E4BA4C8CEC61E43263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72C"/>
    <w:rsid w:val="006B6457"/>
    <w:rsid w:val="00F6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F706BF6011144625B174CAA3D2C0617A">
    <w:name w:val="F706BF6011144625B174CAA3D2C0617A"/>
  </w:style>
  <w:style w:type="paragraph" w:customStyle="1" w:styleId="9EF305DFEBC84EABBFCDDA434184464A">
    <w:name w:val="9EF305DFEBC84EABBFCDDA434184464A"/>
  </w:style>
  <w:style w:type="paragraph" w:customStyle="1" w:styleId="971219F3E3E148869F45FD340A478049">
    <w:name w:val="971219F3E3E148869F45FD340A478049"/>
  </w:style>
  <w:style w:type="paragraph" w:customStyle="1" w:styleId="A45F84D3DFDC4AD4B0B1F164A9FCDDDC">
    <w:name w:val="A45F84D3DFDC4AD4B0B1F164A9FCDDDC"/>
  </w:style>
  <w:style w:type="paragraph" w:customStyle="1" w:styleId="E1408F63F84E42E4BA4C8CEC61E43263">
    <w:name w:val="E1408F63F84E42E4BA4C8CEC61E432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0EDEFF-11AF-4F38-A703-CD11F7ED9D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BEFAC1-2AE3-42C3-8D89-B79CD1BECE04}">
  <ds:schemaRefs>
    <ds:schemaRef ds:uri="http://schemas.microsoft.com/office/2006/metadata/properties"/>
    <ds:schemaRef ds:uri="http://schemas.microsoft.com/office/infopath/2007/PartnerControls"/>
    <ds:schemaRef ds:uri="ddb5066c-6899-482b-9ea0-5145f9da9989"/>
    <ds:schemaRef ds:uri="ad4d4b65-b08d-4e03-8877-ca9be7b951b8"/>
  </ds:schemaRefs>
</ds:datastoreItem>
</file>

<file path=customXml/itemProps3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B1F6310-D4CA-4770-B060-031F372D40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4d4b65-b08d-4e03-8877-ca9be7b951b8"/>
    <ds:schemaRef ds:uri="cebb39ad-cda7-4a64-b56f-d6199e9ac795"/>
    <ds:schemaRef ds:uri="ddb5066c-6899-482b-9ea0-5145f9da99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Lake_Co_Hobart_DFR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Lake County Office</dc:title>
  <dc:subject>VOICE: 800-403-0864</dc:subject>
  <dc:creator>Inkenbrandt, Alan L</dc:creator>
  <cp:keywords>FSSA</cp:keywords>
  <dc:description>Hobart Office_x000d_
7744 E. Ridge Road_x000d_
Hobart, IN 46342</dc:description>
  <cp:lastModifiedBy>Inkenbrandt, Alan L</cp:lastModifiedBy>
  <cp:revision>1</cp:revision>
  <dcterms:created xsi:type="dcterms:W3CDTF">2025-07-11T18:19:00Z</dcterms:created>
  <dcterms:modified xsi:type="dcterms:W3CDTF">2025-07-11T18:20:00Z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