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8CD56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3B3A1B8F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D897D" w14:textId="77777777" w:rsidR="00272605" w:rsidRDefault="00272605" w:rsidP="003057A0">
      <w:r>
        <w:separator/>
      </w:r>
    </w:p>
  </w:endnote>
  <w:endnote w:type="continuationSeparator" w:id="0">
    <w:p w14:paraId="7826B77C" w14:textId="77777777" w:rsidR="00272605" w:rsidRDefault="00272605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ED67C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3971FED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86B89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66F2923" wp14:editId="7189C7C1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18F956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8E1FD83" wp14:editId="00C764F5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6F292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4D18F956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8E1FD83" wp14:editId="00C764F5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4DC11F1D" wp14:editId="04D379E0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0A743E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5A1A2751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C11F1D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060A743E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5A1A2751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31712" w14:textId="77777777" w:rsidR="00272605" w:rsidRDefault="00272605" w:rsidP="003057A0">
      <w:r>
        <w:separator/>
      </w:r>
    </w:p>
  </w:footnote>
  <w:footnote w:type="continuationSeparator" w:id="0">
    <w:p w14:paraId="01531839" w14:textId="77777777" w:rsidR="00272605" w:rsidRDefault="00272605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9023D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2034B6B" wp14:editId="737105FC">
              <wp:simplePos x="0" y="0"/>
              <wp:positionH relativeFrom="column">
                <wp:posOffset>1790701</wp:posOffset>
              </wp:positionH>
              <wp:positionV relativeFrom="paragraph">
                <wp:posOffset>381000</wp:posOffset>
              </wp:positionV>
              <wp:extent cx="4282440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2440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F72DCA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08A466B1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260452A5" w14:textId="77777777" w:rsidR="00AB1C1A" w:rsidRDefault="0027260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A65477833B914C6584CC708E0C701FA7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0EE33C37" w14:textId="77777777" w:rsidR="00EA4BA8" w:rsidRPr="00C63EF1" w:rsidRDefault="0027260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D9F1F4A826E547F5877008E40A952CA0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73A9B">
                                <w:t>Indiana 211</w:t>
                              </w:r>
                            </w:sdtContent>
                          </w:sdt>
                        </w:p>
                        <w:p w14:paraId="3E89CD44" w14:textId="07AD175E" w:rsidR="0082558C" w:rsidRPr="0082558C" w:rsidRDefault="00272605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255B3DF8D9C045319BB9C4E97EF6254E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273A9B">
                                <w:t>402 W. Washington St., Rm. E232, Indianapolis, IN 46204</w:t>
                              </w:r>
                              <w:r w:rsidR="00273A9B">
                                <w:br/>
                                <w:t>PHONE: 2-1-1 OR 866-211-9966</w:t>
                              </w:r>
                              <w:r w:rsidR="00273A9B">
                                <w:br/>
                                <w:t>TEXT: YOUR ZIP CODE TO 898-211 (AVAILABLE M-F, 8-5)</w:t>
                              </w:r>
                              <w:r w:rsidR="00273A9B">
                                <w:br/>
                                <w:t>EMAIL: INFO@IN211.ORG</w:t>
                              </w:r>
                            </w:sdtContent>
                          </w:sdt>
                        </w:p>
                        <w:p w14:paraId="479487E3" w14:textId="77777777" w:rsidR="00EA4BA8" w:rsidRPr="0089502C" w:rsidRDefault="00272605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83D10685E0424B61A727ECCEF3E65B6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273A9B">
                                <w:rPr>
                                  <w:color w:val="FFFFFF" w:themeColor="background1"/>
                                </w:rPr>
                                <w:t>WEBSITE: WWW.IN211.ORG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626E3D5E47BC43619CD2AA8B47689004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82DF5AB" w14:textId="77777777" w:rsidR="009F0635" w:rsidRPr="00717EAE" w:rsidRDefault="00273A9B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TWITTER: @IN211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034B6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41pt;margin-top:30pt;width:337.2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" filled="f" stroked="f">
              <v:textbox>
                <w:txbxContent>
                  <w:p w14:paraId="3FF72DCA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08A466B1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260452A5" w14:textId="77777777" w:rsidR="00AB1C1A" w:rsidRDefault="00272605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A65477833B914C6584CC708E0C701FA7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0EE33C37" w14:textId="77777777" w:rsidR="00EA4BA8" w:rsidRPr="00C63EF1" w:rsidRDefault="00272605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D9F1F4A826E547F5877008E40A952CA0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73A9B">
                          <w:t>Indiana 211</w:t>
                        </w:r>
                      </w:sdtContent>
                    </w:sdt>
                  </w:p>
                  <w:p w14:paraId="3E89CD44" w14:textId="07AD175E" w:rsidR="0082558C" w:rsidRPr="0082558C" w:rsidRDefault="00272605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255B3DF8D9C045319BB9C4E97EF6254E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273A9B">
                          <w:t>402 W. Washington St., Rm. E232, Indianapolis, IN 46204</w:t>
                        </w:r>
                        <w:r w:rsidR="00273A9B">
                          <w:br/>
                          <w:t>PHONE: 2-1-1 OR 866-211-9966</w:t>
                        </w:r>
                        <w:r w:rsidR="00273A9B">
                          <w:br/>
                          <w:t>TEXT: YOUR ZIP CODE TO 898-211 (AVAILABLE M-F, 8-5)</w:t>
                        </w:r>
                        <w:r w:rsidR="00273A9B">
                          <w:br/>
                          <w:t>EMAIL: INFO@IN211.ORG</w:t>
                        </w:r>
                      </w:sdtContent>
                    </w:sdt>
                  </w:p>
                  <w:p w14:paraId="479487E3" w14:textId="77777777" w:rsidR="00EA4BA8" w:rsidRPr="0089502C" w:rsidRDefault="00272605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83D10685E0424B61A727ECCEF3E65B6C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273A9B">
                          <w:rPr>
                            <w:color w:val="FFFFFF" w:themeColor="background1"/>
                          </w:rPr>
                          <w:t>WEBSITE: WWW.IN211.ORG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626E3D5E47BC43619CD2AA8B47689004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282DF5AB" w14:textId="77777777" w:rsidR="009F0635" w:rsidRPr="00717EAE" w:rsidRDefault="00273A9B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t>TWITTER: @IN211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1FF84A4" wp14:editId="5290573A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B39113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36A23FE" wp14:editId="49F3CBE5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FF84A4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71B39113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36A23FE" wp14:editId="49F3CBE5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05"/>
    <w:rsid w:val="000D2E46"/>
    <w:rsid w:val="000E2B0E"/>
    <w:rsid w:val="00112570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F2685"/>
    <w:rsid w:val="002130FF"/>
    <w:rsid w:val="00232203"/>
    <w:rsid w:val="00245F4A"/>
    <w:rsid w:val="00247DEC"/>
    <w:rsid w:val="0026522C"/>
    <w:rsid w:val="002656BA"/>
    <w:rsid w:val="00272605"/>
    <w:rsid w:val="00273A9B"/>
    <w:rsid w:val="00292D02"/>
    <w:rsid w:val="002A52D3"/>
    <w:rsid w:val="002C3576"/>
    <w:rsid w:val="002E12AA"/>
    <w:rsid w:val="002E5516"/>
    <w:rsid w:val="002F3FA9"/>
    <w:rsid w:val="003057A0"/>
    <w:rsid w:val="0031790B"/>
    <w:rsid w:val="003278FA"/>
    <w:rsid w:val="00362FC1"/>
    <w:rsid w:val="00385610"/>
    <w:rsid w:val="0039348F"/>
    <w:rsid w:val="003B168F"/>
    <w:rsid w:val="00400172"/>
    <w:rsid w:val="00412BFF"/>
    <w:rsid w:val="004B0028"/>
    <w:rsid w:val="004D67C6"/>
    <w:rsid w:val="005222E4"/>
    <w:rsid w:val="0052290A"/>
    <w:rsid w:val="00525674"/>
    <w:rsid w:val="00563C69"/>
    <w:rsid w:val="00566DC2"/>
    <w:rsid w:val="005904BD"/>
    <w:rsid w:val="005E66BC"/>
    <w:rsid w:val="00600787"/>
    <w:rsid w:val="0060311A"/>
    <w:rsid w:val="006402E3"/>
    <w:rsid w:val="006661BD"/>
    <w:rsid w:val="006856B7"/>
    <w:rsid w:val="006C6480"/>
    <w:rsid w:val="006E360D"/>
    <w:rsid w:val="006F3161"/>
    <w:rsid w:val="00706038"/>
    <w:rsid w:val="00717EAE"/>
    <w:rsid w:val="00730C42"/>
    <w:rsid w:val="007350A3"/>
    <w:rsid w:val="00746E83"/>
    <w:rsid w:val="00762CE2"/>
    <w:rsid w:val="007A0ED0"/>
    <w:rsid w:val="007A3376"/>
    <w:rsid w:val="007B5FD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502C"/>
    <w:rsid w:val="0089712D"/>
    <w:rsid w:val="008A3A1E"/>
    <w:rsid w:val="008B1B0B"/>
    <w:rsid w:val="00915FCF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1411"/>
    <w:rsid w:val="00B04377"/>
    <w:rsid w:val="00B07F48"/>
    <w:rsid w:val="00B177E8"/>
    <w:rsid w:val="00B3698D"/>
    <w:rsid w:val="00B86EC8"/>
    <w:rsid w:val="00BA3494"/>
    <w:rsid w:val="00BC214D"/>
    <w:rsid w:val="00BF1F4B"/>
    <w:rsid w:val="00BF3F56"/>
    <w:rsid w:val="00BF3F6E"/>
    <w:rsid w:val="00C45CB2"/>
    <w:rsid w:val="00C56037"/>
    <w:rsid w:val="00C574F2"/>
    <w:rsid w:val="00C620F3"/>
    <w:rsid w:val="00C63EF1"/>
    <w:rsid w:val="00C655D7"/>
    <w:rsid w:val="00CD29DD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80852"/>
    <w:rsid w:val="00E90998"/>
    <w:rsid w:val="00EA2BDB"/>
    <w:rsid w:val="00EA4BA8"/>
    <w:rsid w:val="00EB5993"/>
    <w:rsid w:val="00EB7A64"/>
    <w:rsid w:val="00EC5C77"/>
    <w:rsid w:val="00EC65E2"/>
    <w:rsid w:val="00EE56A6"/>
    <w:rsid w:val="00EE5F5A"/>
    <w:rsid w:val="00F1713B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8682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65477833B914C6584CC708E0C701F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CA6C60-9588-456E-AE4E-9C7ED78BED66}"/>
      </w:docPartPr>
      <w:docPartBody>
        <w:p w:rsidR="006B6AAE" w:rsidRDefault="006B6AAE">
          <w:pPr>
            <w:pStyle w:val="A65477833B914C6584CC708E0C701FA7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D9F1F4A826E547F5877008E40A952C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3362B-1D18-41BC-B786-2C897D19449B}"/>
      </w:docPartPr>
      <w:docPartBody>
        <w:p w:rsidR="006B6AAE" w:rsidRDefault="006B6AAE">
          <w:pPr>
            <w:pStyle w:val="D9F1F4A826E547F5877008E40A952CA0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255B3DF8D9C045319BB9C4E97EF625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A1BD4-B560-47EB-AF61-42A77974C60F}"/>
      </w:docPartPr>
      <w:docPartBody>
        <w:p w:rsidR="006B6AAE" w:rsidRDefault="006B6AAE">
          <w:pPr>
            <w:pStyle w:val="255B3DF8D9C045319BB9C4E97EF6254E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83D10685E0424B61A727ECCEF3E65B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3D9C46-A6A0-45C1-8A39-2F19F9E76C12}"/>
      </w:docPartPr>
      <w:docPartBody>
        <w:p w:rsidR="006B6AAE" w:rsidRDefault="006B6AAE">
          <w:pPr>
            <w:pStyle w:val="83D10685E0424B61A727ECCEF3E65B6C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626E3D5E47BC43619CD2AA8B476890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0FDBB-848C-48CD-BCF0-0403BC51E5F5}"/>
      </w:docPartPr>
      <w:docPartBody>
        <w:p w:rsidR="006B6AAE" w:rsidRDefault="006B6AAE">
          <w:pPr>
            <w:pStyle w:val="626E3D5E47BC43619CD2AA8B47689004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AE"/>
    <w:rsid w:val="006856B7"/>
    <w:rsid w:val="006B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A65477833B914C6584CC708E0C701FA7">
    <w:name w:val="A65477833B914C6584CC708E0C701FA7"/>
  </w:style>
  <w:style w:type="paragraph" w:customStyle="1" w:styleId="D9F1F4A826E547F5877008E40A952CA0">
    <w:name w:val="D9F1F4A826E547F5877008E40A952CA0"/>
  </w:style>
  <w:style w:type="paragraph" w:customStyle="1" w:styleId="255B3DF8D9C045319BB9C4E97EF6254E">
    <w:name w:val="255B3DF8D9C045319BB9C4E97EF6254E"/>
  </w:style>
  <w:style w:type="paragraph" w:customStyle="1" w:styleId="83D10685E0424B61A727ECCEF3E65B6C">
    <w:name w:val="83D10685E0424B61A727ECCEF3E65B6C"/>
  </w:style>
  <w:style w:type="paragraph" w:customStyle="1" w:styleId="626E3D5E47BC43619CD2AA8B47689004">
    <w:name w:val="626E3D5E47BC43619CD2AA8B4768900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Indiana-211_Letterhead_2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 of Medicaid Policy and Planning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Indiana 211</dc:title>
  <dc:subject>WEBSITE: WWW.IN211.ORG</dc:subject>
  <dc:creator>Inkenbrandt, Alan L</dc:creator>
  <cp:keywords>FSSA</cp:keywords>
  <dc:description>402 W. Washington St., Rm. E232, Indianapolis, IN 46204
PHONE: 2-1-1 OR 866-211-9966
TEXT: YOUR ZIP CODE TO 898-211 (AVAILABLE M-F, 8-5)
EMAIL: INFO@IN211.ORG</dc:description>
  <cp:lastModifiedBy>Inkenbrandt, Alan L</cp:lastModifiedBy>
  <cp:revision>1</cp:revision>
  <dcterms:created xsi:type="dcterms:W3CDTF">2025-01-14T15:39:00Z</dcterms:created>
  <dcterms:modified xsi:type="dcterms:W3CDTF">2025-01-14T15:40:00Z</dcterms:modified>
  <cp:category>TWITTER: @IN211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