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4C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243F51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47D" w14:textId="77777777" w:rsidR="00136864" w:rsidRDefault="00136864" w:rsidP="003057A0">
      <w:r>
        <w:separator/>
      </w:r>
    </w:p>
  </w:endnote>
  <w:endnote w:type="continuationSeparator" w:id="0">
    <w:p w14:paraId="365EF2E9" w14:textId="77777777" w:rsidR="00136864" w:rsidRDefault="0013686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2FD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91EE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3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602CA" wp14:editId="2235F9B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4ED3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DAAFF4" wp14:editId="399CE7A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02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B4ED3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DAAFF4" wp14:editId="399CE7A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BAB954" wp14:editId="156494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7A3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842503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B9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6A7A3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842503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EE26" w14:textId="77777777" w:rsidR="00136864" w:rsidRDefault="00136864" w:rsidP="003057A0">
      <w:r>
        <w:separator/>
      </w:r>
    </w:p>
  </w:footnote>
  <w:footnote w:type="continuationSeparator" w:id="0">
    <w:p w14:paraId="673341B3" w14:textId="77777777" w:rsidR="00136864" w:rsidRDefault="0013686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F71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69B49A" wp14:editId="6F423695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063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44A039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6782F89" w14:textId="77777777" w:rsidR="00AB1C1A" w:rsidRDefault="00F7219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D457DA083454BCE8A6698837A519E4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7BC494C0" w14:textId="7B346A5A" w:rsidR="00EA4BA8" w:rsidRPr="00C63EF1" w:rsidRDefault="00F7219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EE111CE6A4844A380ECBBB2C43075C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Wabash County Office</w:t>
                              </w:r>
                            </w:sdtContent>
                          </w:sdt>
                        </w:p>
                        <w:p w14:paraId="3F8B7EDD" w14:textId="08091916" w:rsidR="0082558C" w:rsidRPr="0082558C" w:rsidRDefault="00F7219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C833C10694412089EC6FF7B91074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403 S. Cass St. Suite B</w:t>
                              </w:r>
                              <w:r>
                                <w:br/>
                                <w:t>Wabash, IN 46992-3200</w:t>
                              </w:r>
                            </w:sdtContent>
                          </w:sdt>
                        </w:p>
                        <w:p w14:paraId="658EBA87" w14:textId="77777777" w:rsidR="00EA4BA8" w:rsidRDefault="00F7219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616D2126984BB18E3CAE6CA2B9493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B5E14A0C6BD4B11895A06A760325A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96A981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9B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4E9063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44A039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6782F89" w14:textId="77777777" w:rsidR="00AB1C1A" w:rsidRDefault="00F7219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D457DA083454BCE8A6698837A519E4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7BC494C0" w14:textId="7B346A5A" w:rsidR="00EA4BA8" w:rsidRPr="00C63EF1" w:rsidRDefault="00F7219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EE111CE6A4844A380ECBBB2C43075C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Wabash County Office</w:t>
                        </w:r>
                      </w:sdtContent>
                    </w:sdt>
                  </w:p>
                  <w:p w14:paraId="3F8B7EDD" w14:textId="08091916" w:rsidR="0082558C" w:rsidRPr="0082558C" w:rsidRDefault="00F7219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C833C10694412089EC6FF7B910740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403 S. Cass St. Suite B</w:t>
                        </w:r>
                        <w:r>
                          <w:br/>
                          <w:t>Wabash, IN 46992-3200</w:t>
                        </w:r>
                      </w:sdtContent>
                    </w:sdt>
                  </w:p>
                  <w:p w14:paraId="658EBA87" w14:textId="77777777" w:rsidR="00EA4BA8" w:rsidRDefault="00F7219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616D2126984BB18E3CAE6CA2B9493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B5E14A0C6BD4B11895A06A760325A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96A981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34ECA3" wp14:editId="3B67027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0E87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61DDA3" wp14:editId="4780A8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34ECA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90E87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61DDA3" wp14:editId="4780A8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64"/>
    <w:rsid w:val="00063171"/>
    <w:rsid w:val="00085D21"/>
    <w:rsid w:val="000D2E46"/>
    <w:rsid w:val="000E2B0E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8674D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36DB"/>
    <w:rsid w:val="00EA4BA8"/>
    <w:rsid w:val="00EB5993"/>
    <w:rsid w:val="00EB7A64"/>
    <w:rsid w:val="00EC5C77"/>
    <w:rsid w:val="00ED7497"/>
    <w:rsid w:val="00EE5F5A"/>
    <w:rsid w:val="00F3290B"/>
    <w:rsid w:val="00F46CFE"/>
    <w:rsid w:val="00F7219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F603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457DA083454BCE8A6698837A51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C136-2178-472B-BEEB-30855246C270}"/>
      </w:docPartPr>
      <w:docPartBody>
        <w:p w:rsidR="00AA6F4A" w:rsidRDefault="00AA6F4A">
          <w:pPr>
            <w:pStyle w:val="AD457DA083454BCE8A6698837A519E4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EE111CE6A4844A380ECBBB2C430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99660-4B11-4462-8292-2F2A191ECF8B}"/>
      </w:docPartPr>
      <w:docPartBody>
        <w:p w:rsidR="00AA6F4A" w:rsidRDefault="00AA6F4A">
          <w:pPr>
            <w:pStyle w:val="DEE111CE6A4844A380ECBBB2C43075C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C833C10694412089EC6FF7B9107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DA7CD-0D07-4021-984B-EF1DD7BAE060}"/>
      </w:docPartPr>
      <w:docPartBody>
        <w:p w:rsidR="00AA6F4A" w:rsidRDefault="00AA6F4A">
          <w:pPr>
            <w:pStyle w:val="4BC833C10694412089EC6FF7B910740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616D2126984BB18E3CAE6CA2B94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65569-BF2D-4EA0-BFC5-78C6FB21ADD2}"/>
      </w:docPartPr>
      <w:docPartBody>
        <w:p w:rsidR="00AA6F4A" w:rsidRDefault="00AA6F4A">
          <w:pPr>
            <w:pStyle w:val="A5616D2126984BB18E3CAE6CA2B9493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B5E14A0C6BD4B11895A06A760325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B5310-023E-4FCE-AA0B-66875C299AA2}"/>
      </w:docPartPr>
      <w:docPartBody>
        <w:p w:rsidR="00AA6F4A" w:rsidRDefault="00AA6F4A">
          <w:pPr>
            <w:pStyle w:val="5B5E14A0C6BD4B11895A06A760325A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F4A"/>
    <w:rsid w:val="006673D2"/>
    <w:rsid w:val="00AA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D457DA083454BCE8A6698837A519E42">
    <w:name w:val="AD457DA083454BCE8A6698837A519E42"/>
  </w:style>
  <w:style w:type="paragraph" w:customStyle="1" w:styleId="DEE111CE6A4844A380ECBBB2C43075C3">
    <w:name w:val="DEE111CE6A4844A380ECBBB2C43075C3"/>
  </w:style>
  <w:style w:type="paragraph" w:customStyle="1" w:styleId="4BC833C10694412089EC6FF7B910740B">
    <w:name w:val="4BC833C10694412089EC6FF7B910740B"/>
  </w:style>
  <w:style w:type="paragraph" w:customStyle="1" w:styleId="A5616D2126984BB18E3CAE6CA2B94936">
    <w:name w:val="A5616D2126984BB18E3CAE6CA2B94936"/>
  </w:style>
  <w:style w:type="paragraph" w:customStyle="1" w:styleId="5B5E14A0C6BD4B11895A06A760325A92">
    <w:name w:val="5B5E14A0C6BD4B11895A06A76032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E104C5-EB36-4665-9877-3BB978853302}"/>
</file>

<file path=customXml/itemProps3.xml><?xml version="1.0" encoding="utf-8"?>
<ds:datastoreItem xmlns:ds="http://schemas.openxmlformats.org/officeDocument/2006/customXml" ds:itemID="{0526CFD1-C3D5-456B-B91E-F5A809098B8F}"/>
</file>

<file path=customXml/itemProps4.xml><?xml version="1.0" encoding="utf-8"?>
<ds:datastoreItem xmlns:ds="http://schemas.openxmlformats.org/officeDocument/2006/customXml" ds:itemID="{57D40A5D-5683-4BE6-926C-2B472776E6D8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Wabash_Co_DFR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Warren County Office</dc:title>
  <dc:subject>VOICE: 800-403-0864</dc:subject>
  <dc:creator>Inkenbrandt, Alan L</dc:creator>
  <cp:keywords>FSSA</cp:keywords>
  <dc:description>20 B W. Second St._x000d_
Williamsport, IN 47993-1118</dc:description>
  <cp:lastModifiedBy>Inkenbrandt, Alan L</cp:lastModifiedBy>
  <cp:revision>2</cp:revision>
  <dcterms:created xsi:type="dcterms:W3CDTF">2025-01-10T22:17:00Z</dcterms:created>
  <dcterms:modified xsi:type="dcterms:W3CDTF">2025-01-10T22:17:00Z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