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2EE4A" w14:textId="77777777" w:rsidR="00B04377" w:rsidRPr="00C63EF1" w:rsidRDefault="003278FA" w:rsidP="009F02A8">
      <w:pPr>
        <w:pStyle w:val="Dateline"/>
        <w:tabs>
          <w:tab w:val="right" w:pos="9360"/>
        </w:tabs>
      </w:pPr>
      <w:proofErr w:type="spellStart"/>
      <w:r>
        <w:t>Xxx</w:t>
      </w:r>
      <w:proofErr w:type="spellEnd"/>
      <w:r w:rsidR="00B04377" w:rsidRPr="00C63EF1">
        <w:t>. ##, 20##</w:t>
      </w:r>
      <w:r w:rsidR="009F02A8">
        <w:tab/>
      </w:r>
    </w:p>
    <w:p w14:paraId="7ACC4035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7755C" w14:textId="77777777" w:rsidR="00026328" w:rsidRDefault="00026328" w:rsidP="003057A0">
      <w:r>
        <w:separator/>
      </w:r>
    </w:p>
  </w:endnote>
  <w:endnote w:type="continuationSeparator" w:id="0">
    <w:p w14:paraId="6BCFC6D5" w14:textId="77777777" w:rsidR="00026328" w:rsidRDefault="00026328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3D2DE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681D6BDB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6C35B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1A38C39" wp14:editId="3A4740D9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1ED3D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06B71E7" wp14:editId="54FD637D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A38C3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E1ED3D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06B71E7" wp14:editId="54FD637D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A8F8C03" wp14:editId="4FFB3E5C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9E49D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1C8420AA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8F8C03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5D9E49D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1C8420AA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DBE99" w14:textId="77777777" w:rsidR="00026328" w:rsidRDefault="00026328" w:rsidP="003057A0">
      <w:r>
        <w:separator/>
      </w:r>
    </w:p>
  </w:footnote>
  <w:footnote w:type="continuationSeparator" w:id="0">
    <w:p w14:paraId="30FF2A13" w14:textId="77777777" w:rsidR="00026328" w:rsidRDefault="00026328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37D1A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F936475" wp14:editId="692F95CE">
              <wp:simplePos x="0" y="0"/>
              <wp:positionH relativeFrom="column">
                <wp:posOffset>1333501</wp:posOffset>
              </wp:positionH>
              <wp:positionV relativeFrom="paragraph">
                <wp:posOffset>381000</wp:posOffset>
              </wp:positionV>
              <wp:extent cx="4739640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9640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D9B832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77C57F0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7846831A" w14:textId="77777777" w:rsidR="00AB1C1A" w:rsidRDefault="00026328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ECC50F2154C145FCB2881105DB19C5AD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44207275" w14:textId="77777777" w:rsidR="00EA4BA8" w:rsidRPr="00C63EF1" w:rsidRDefault="00026328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10F162BAADD746DAA7C605270E2EA87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2BD3CFA4" w14:textId="77777777" w:rsidR="0082558C" w:rsidRPr="0082558C" w:rsidRDefault="00026328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28869235102346A28ED2411F59497EE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756B03">
                                <w:t>201 E. CHARLES ST., SUITE 130</w:t>
                              </w:r>
                              <w:r w:rsidR="00756B03">
                                <w:br/>
                                <w:t>MUNCIE, IN 47305-2434</w:t>
                              </w:r>
                              <w:r w:rsidR="00756B03">
                                <w:br/>
                                <w:t>765-282-9863</w:t>
                              </w:r>
                            </w:sdtContent>
                          </w:sdt>
                        </w:p>
                        <w:p w14:paraId="77D197F2" w14:textId="77777777" w:rsidR="00EA4BA8" w:rsidRDefault="00026328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E3254AFDB79D49199FFA7E58BA2546B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56B03">
                                <w:t>TOLL-FREE: 877-847-9890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DE9EEEED8BE44427A20D924A7D8FBCC1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EBF2928" w14:textId="77777777" w:rsidR="009F0635" w:rsidRPr="003820D2" w:rsidRDefault="00756B03" w:rsidP="0082558C">
                              <w:pPr>
                                <w:pStyle w:val="Address"/>
                              </w:pPr>
                              <w:r>
                                <w:t>TOLL-FREE FAX: 855-450-3573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9364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5pt;margin-top:30pt;width:373.2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" filled="f" stroked="f">
              <v:textbox>
                <w:txbxContent>
                  <w:p w14:paraId="6CD9B832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77C57F0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7846831A" w14:textId="77777777" w:rsidR="00AB1C1A" w:rsidRDefault="00026328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ECC50F2154C145FCB2881105DB19C5AD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44207275" w14:textId="77777777" w:rsidR="00EA4BA8" w:rsidRPr="00C63EF1" w:rsidRDefault="00026328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10F162BAADD746DAA7C605270E2EA874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2BD3CFA4" w14:textId="77777777" w:rsidR="0082558C" w:rsidRPr="0082558C" w:rsidRDefault="00026328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28869235102346A28ED2411F59497EE7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756B03">
                          <w:t>201 E. CHARLES ST., SUITE 130</w:t>
                        </w:r>
                        <w:r w:rsidR="00756B03">
                          <w:br/>
                          <w:t>MUNCIE, IN 47305-2434</w:t>
                        </w:r>
                        <w:r w:rsidR="00756B03">
                          <w:br/>
                          <w:t>765-282-9863</w:t>
                        </w:r>
                      </w:sdtContent>
                    </w:sdt>
                  </w:p>
                  <w:p w14:paraId="77D197F2" w14:textId="77777777" w:rsidR="00EA4BA8" w:rsidRDefault="00026328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E3254AFDB79D49199FFA7E58BA2546B2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56B03">
                          <w:t>TOLL-FREE: 877-847-9890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DE9EEEED8BE44427A20D924A7D8FBCC1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3EBF2928" w14:textId="77777777" w:rsidR="009F0635" w:rsidRPr="003820D2" w:rsidRDefault="00756B03" w:rsidP="0082558C">
                        <w:pPr>
                          <w:pStyle w:val="Address"/>
                        </w:pPr>
                        <w:r>
                          <w:t>TOLL-FREE FAX: 855-450-3573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3B80C09" wp14:editId="76B2BA57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1D6EA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F64745E" wp14:editId="7BD11DA6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B80C09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3A1D6EA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F64745E" wp14:editId="7BD11DA6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6B7"/>
    <w:rsid w:val="000162C8"/>
    <w:rsid w:val="00026328"/>
    <w:rsid w:val="00060FDE"/>
    <w:rsid w:val="00086123"/>
    <w:rsid w:val="000B7E0D"/>
    <w:rsid w:val="000D006F"/>
    <w:rsid w:val="000D2E46"/>
    <w:rsid w:val="000E2B0E"/>
    <w:rsid w:val="000F739E"/>
    <w:rsid w:val="0010595F"/>
    <w:rsid w:val="001114F6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1F5D3B"/>
    <w:rsid w:val="00232203"/>
    <w:rsid w:val="00245F4A"/>
    <w:rsid w:val="00247DEC"/>
    <w:rsid w:val="00253C36"/>
    <w:rsid w:val="002656BA"/>
    <w:rsid w:val="00284874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7185E"/>
    <w:rsid w:val="00492A68"/>
    <w:rsid w:val="004B0028"/>
    <w:rsid w:val="004D0FE1"/>
    <w:rsid w:val="004D67C6"/>
    <w:rsid w:val="005222E4"/>
    <w:rsid w:val="0052290A"/>
    <w:rsid w:val="00525674"/>
    <w:rsid w:val="00544E95"/>
    <w:rsid w:val="005619BE"/>
    <w:rsid w:val="00563C69"/>
    <w:rsid w:val="00566DC2"/>
    <w:rsid w:val="005904BD"/>
    <w:rsid w:val="00600787"/>
    <w:rsid w:val="0060311A"/>
    <w:rsid w:val="006402E3"/>
    <w:rsid w:val="00664354"/>
    <w:rsid w:val="006661BD"/>
    <w:rsid w:val="006C6480"/>
    <w:rsid w:val="006E360D"/>
    <w:rsid w:val="006F0F39"/>
    <w:rsid w:val="006F3161"/>
    <w:rsid w:val="006F381A"/>
    <w:rsid w:val="00706038"/>
    <w:rsid w:val="00714245"/>
    <w:rsid w:val="00730C42"/>
    <w:rsid w:val="007350A3"/>
    <w:rsid w:val="00743D82"/>
    <w:rsid w:val="00746E83"/>
    <w:rsid w:val="00756B03"/>
    <w:rsid w:val="00762CE2"/>
    <w:rsid w:val="00790E57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8F2271"/>
    <w:rsid w:val="009229D5"/>
    <w:rsid w:val="0093182B"/>
    <w:rsid w:val="00934985"/>
    <w:rsid w:val="009436CA"/>
    <w:rsid w:val="00944944"/>
    <w:rsid w:val="0095156C"/>
    <w:rsid w:val="0095663C"/>
    <w:rsid w:val="00984642"/>
    <w:rsid w:val="0099460B"/>
    <w:rsid w:val="009F02A8"/>
    <w:rsid w:val="009F0635"/>
    <w:rsid w:val="009F2268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06B7"/>
    <w:rsid w:val="00A73A49"/>
    <w:rsid w:val="00A75E66"/>
    <w:rsid w:val="00A91DED"/>
    <w:rsid w:val="00A921B8"/>
    <w:rsid w:val="00A97C9F"/>
    <w:rsid w:val="00AB1C1A"/>
    <w:rsid w:val="00AD20F1"/>
    <w:rsid w:val="00AE14BA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B7BCB"/>
    <w:rsid w:val="00BC214D"/>
    <w:rsid w:val="00BF1F4B"/>
    <w:rsid w:val="00BF3F6E"/>
    <w:rsid w:val="00C45CB2"/>
    <w:rsid w:val="00C620F3"/>
    <w:rsid w:val="00C636A6"/>
    <w:rsid w:val="00C63EF1"/>
    <w:rsid w:val="00C655D7"/>
    <w:rsid w:val="00CA6F9F"/>
    <w:rsid w:val="00CC7841"/>
    <w:rsid w:val="00CD29DD"/>
    <w:rsid w:val="00CE0CA1"/>
    <w:rsid w:val="00CF19F6"/>
    <w:rsid w:val="00D04F10"/>
    <w:rsid w:val="00D16819"/>
    <w:rsid w:val="00D41FBE"/>
    <w:rsid w:val="00D4694F"/>
    <w:rsid w:val="00D47AF5"/>
    <w:rsid w:val="00DE6284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15512"/>
    <w:rsid w:val="00F42CAE"/>
    <w:rsid w:val="00F46CFE"/>
    <w:rsid w:val="00F501CB"/>
    <w:rsid w:val="00F84182"/>
    <w:rsid w:val="00FA5986"/>
    <w:rsid w:val="00FA5BCD"/>
    <w:rsid w:val="00FE6A82"/>
    <w:rsid w:val="00FF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830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CC50F2154C145FCB2881105DB19C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42E2F-2460-4231-A5CE-B08A426EBE05}"/>
      </w:docPartPr>
      <w:docPartBody>
        <w:p w:rsidR="003420CC" w:rsidRDefault="003420CC">
          <w:pPr>
            <w:pStyle w:val="ECC50F2154C145FCB2881105DB19C5AD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10F162BAADD746DAA7C605270E2EA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7FCBF7-8071-43A4-A827-AF011EAF755D}"/>
      </w:docPartPr>
      <w:docPartBody>
        <w:p w:rsidR="003420CC" w:rsidRDefault="003420CC">
          <w:pPr>
            <w:pStyle w:val="10F162BAADD746DAA7C605270E2EA874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28869235102346A28ED2411F59497E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7188-028B-4B76-A4BA-82C6E85EE869}"/>
      </w:docPartPr>
      <w:docPartBody>
        <w:p w:rsidR="003420CC" w:rsidRDefault="003420CC">
          <w:pPr>
            <w:pStyle w:val="28869235102346A28ED2411F59497EE7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E3254AFDB79D49199FFA7E58BA2546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ADFB3-52B5-4A27-BE15-4DB8B4C76272}"/>
      </w:docPartPr>
      <w:docPartBody>
        <w:p w:rsidR="003420CC" w:rsidRDefault="003420CC">
          <w:pPr>
            <w:pStyle w:val="E3254AFDB79D49199FFA7E58BA2546B2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DE9EEEED8BE44427A20D924A7D8FBC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287CF-CE08-4271-8301-0E2DE8C52038}"/>
      </w:docPartPr>
      <w:docPartBody>
        <w:p w:rsidR="003420CC" w:rsidRDefault="003420CC">
          <w:pPr>
            <w:pStyle w:val="DE9EEEED8BE44427A20D924A7D8FBCC1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0CC"/>
    <w:rsid w:val="003420CC"/>
    <w:rsid w:val="00790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ECC50F2154C145FCB2881105DB19C5AD">
    <w:name w:val="ECC50F2154C145FCB2881105DB19C5AD"/>
  </w:style>
  <w:style w:type="paragraph" w:customStyle="1" w:styleId="10F162BAADD746DAA7C605270E2EA874">
    <w:name w:val="10F162BAADD746DAA7C605270E2EA874"/>
  </w:style>
  <w:style w:type="paragraph" w:customStyle="1" w:styleId="28869235102346A28ED2411F59497EE7">
    <w:name w:val="28869235102346A28ED2411F59497EE7"/>
  </w:style>
  <w:style w:type="paragraph" w:customStyle="1" w:styleId="E3254AFDB79D49199FFA7E58BA2546B2">
    <w:name w:val="E3254AFDB79D49199FFA7E58BA2546B2"/>
  </w:style>
  <w:style w:type="paragraph" w:customStyle="1" w:styleId="DE9EEEED8BE44427A20D924A7D8FBCC1">
    <w:name w:val="DE9EEEED8BE44427A20D924A7D8FBC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Muncie_VRS</Template>
  <TotalTime>1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36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877-847-9890 (V/VRS/711)</dc:subject>
  <dc:creator>Inkenbrandt, Alan L</dc:creator>
  <cp:keywords>FSSA</cp:keywords>
  <dc:description>201 E. CHARLES ST., SUITE 130_x000d_
MUNCIE, IN 47305-2434_x000d_
765-282-9863</dc:description>
  <cp:lastModifiedBy>Inkenbrandt, Alan L</cp:lastModifiedBy>
  <cp:revision>1</cp:revision>
  <dcterms:created xsi:type="dcterms:W3CDTF">2026-02-25T19:41:00Z</dcterms:created>
  <dcterms:modified xsi:type="dcterms:W3CDTF">2026-02-25T19:42:00Z</dcterms:modified>
  <cp:category>TOLL-FREE FAX: 855-450-3573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