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E912E9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37877632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968720" w14:textId="77777777" w:rsidR="0078503E" w:rsidRDefault="0078503E" w:rsidP="003057A0">
      <w:r>
        <w:separator/>
      </w:r>
    </w:p>
  </w:endnote>
  <w:endnote w:type="continuationSeparator" w:id="0">
    <w:p w14:paraId="0CDB2E2F" w14:textId="77777777" w:rsidR="0078503E" w:rsidRDefault="0078503E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C416E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0016D26F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17411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AF42D8D" wp14:editId="4484418E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44F22DA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4E43BFBB" wp14:editId="181F5236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F42D8D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444F22DA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4E43BFBB" wp14:editId="181F5236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20D3BB6E" wp14:editId="75CA3271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CD8B3A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7062FFA4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D3BB6E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28CD8B3A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7062FFA4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50D228" w14:textId="77777777" w:rsidR="0078503E" w:rsidRDefault="0078503E" w:rsidP="003057A0">
      <w:r>
        <w:separator/>
      </w:r>
    </w:p>
  </w:footnote>
  <w:footnote w:type="continuationSeparator" w:id="0">
    <w:p w14:paraId="502977B4" w14:textId="77777777" w:rsidR="0078503E" w:rsidRDefault="0078503E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AD810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8F9CB64" wp14:editId="3EB94002">
              <wp:simplePos x="0" y="0"/>
              <wp:positionH relativeFrom="column">
                <wp:posOffset>1714501</wp:posOffset>
              </wp:positionH>
              <wp:positionV relativeFrom="paragraph">
                <wp:posOffset>381000</wp:posOffset>
              </wp:positionV>
              <wp:extent cx="4358640" cy="1704975"/>
              <wp:effectExtent l="0" t="0" r="0" b="952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58640" cy="1704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FDFDD4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72FF93B1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51D1D9CC" w14:textId="079E35A2" w:rsidR="00AB1C1A" w:rsidRDefault="0078503E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4F24339A684C41DAABD9799F90F4A14B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Content>
                              <w:r w:rsidRPr="0078503E">
                                <w:t>Division of Disability, Aging and Rehabilitative Services</w:t>
                              </w:r>
                            </w:sdtContent>
                          </w:sdt>
                        </w:p>
                        <w:p w14:paraId="7A9D418B" w14:textId="77777777" w:rsidR="00EA4BA8" w:rsidRPr="00C63EF1" w:rsidRDefault="0078503E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60FF1A1EAE7D452DB2083E395AABC60D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3820D2">
                                <w:t>Bureau of Disabilities Services</w:t>
                              </w:r>
                            </w:sdtContent>
                          </w:sdt>
                        </w:p>
                        <w:p w14:paraId="7DE87AE9" w14:textId="77777777" w:rsidR="0082558C" w:rsidRPr="0082558C" w:rsidRDefault="0078503E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ACE469445F814B05B4851860F8D7873A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673371">
                                <w:t>401 E. COLFAX AVE., STE. 270</w:t>
                              </w:r>
                              <w:r w:rsidR="00673371">
                                <w:br/>
                                <w:t>SOUTH BEND, IN 46617-2737</w:t>
                              </w:r>
                              <w:r w:rsidR="00673371">
                                <w:br/>
                                <w:t>PHONE: 574-232-1412</w:t>
                              </w:r>
                            </w:sdtContent>
                          </w:sdt>
                        </w:p>
                        <w:p w14:paraId="5AC041F1" w14:textId="77777777" w:rsidR="00EA4BA8" w:rsidRDefault="0078503E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382EB2CED2EB4A5298F1EA3216FD84B7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673371">
                                <w:t>TOLL-FREE: 877-218-3059 (V/VRS/711)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345387D1501B413F9E44E7899410B1E9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1CAE99CA" w14:textId="77777777" w:rsidR="009F0635" w:rsidRPr="003820D2" w:rsidRDefault="00673371" w:rsidP="0082558C">
                              <w:pPr>
                                <w:pStyle w:val="Address"/>
                              </w:pPr>
                              <w:r>
                                <w:t>TOLL-FREE FAX: 855-455-4266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8F9CB6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35pt;margin-top:30pt;width:343.2pt;height:13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" filled="f" stroked="f">
              <v:textbox>
                <w:txbxContent>
                  <w:p w14:paraId="68FDFDD4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72FF93B1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51D1D9CC" w14:textId="079E35A2" w:rsidR="00AB1C1A" w:rsidRDefault="0078503E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4F24339A684C41DAABD9799F90F4A14B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Content>
                        <w:r w:rsidRPr="0078503E">
                          <w:t>Division of Disability, Aging and Rehabilitative Services</w:t>
                        </w:r>
                      </w:sdtContent>
                    </w:sdt>
                  </w:p>
                  <w:p w14:paraId="7A9D418B" w14:textId="77777777" w:rsidR="00EA4BA8" w:rsidRPr="00C63EF1" w:rsidRDefault="0078503E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60FF1A1EAE7D452DB2083E395AABC60D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3820D2">
                          <w:t>Bureau of Disabilities Services</w:t>
                        </w:r>
                      </w:sdtContent>
                    </w:sdt>
                  </w:p>
                  <w:p w14:paraId="7DE87AE9" w14:textId="77777777" w:rsidR="0082558C" w:rsidRPr="0082558C" w:rsidRDefault="0078503E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ACE469445F814B05B4851860F8D7873A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673371">
                          <w:t>401 E. COLFAX AVE., STE. 270</w:t>
                        </w:r>
                        <w:r w:rsidR="00673371">
                          <w:br/>
                          <w:t>SOUTH BEND, IN 46617-2737</w:t>
                        </w:r>
                        <w:r w:rsidR="00673371">
                          <w:br/>
                          <w:t>PHONE: 574-232-1412</w:t>
                        </w:r>
                      </w:sdtContent>
                    </w:sdt>
                  </w:p>
                  <w:p w14:paraId="5AC041F1" w14:textId="77777777" w:rsidR="00EA4BA8" w:rsidRDefault="0078503E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382EB2CED2EB4A5298F1EA3216FD84B7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673371">
                          <w:t>TOLL-FREE: 877-218-3059 (V/VRS/711)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345387D1501B413F9E44E7899410B1E9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1CAE99CA" w14:textId="77777777" w:rsidR="009F0635" w:rsidRPr="003820D2" w:rsidRDefault="00673371" w:rsidP="0082558C">
                        <w:pPr>
                          <w:pStyle w:val="Address"/>
                        </w:pPr>
                        <w:r>
                          <w:t>TOLL-FREE FAX: 855-455-4266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191A8B0" wp14:editId="5C015A5B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CDEAB84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3B11693E" wp14:editId="25FF4D43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91A8B0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6CDEAB84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3B11693E" wp14:editId="25FF4D43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03E"/>
    <w:rsid w:val="000D2E46"/>
    <w:rsid w:val="000E2B0E"/>
    <w:rsid w:val="0010212B"/>
    <w:rsid w:val="00112570"/>
    <w:rsid w:val="00112905"/>
    <w:rsid w:val="001170D6"/>
    <w:rsid w:val="0013300F"/>
    <w:rsid w:val="0014019A"/>
    <w:rsid w:val="001706BB"/>
    <w:rsid w:val="00175CE5"/>
    <w:rsid w:val="00177E17"/>
    <w:rsid w:val="00181711"/>
    <w:rsid w:val="00196091"/>
    <w:rsid w:val="001979B9"/>
    <w:rsid w:val="001B17A8"/>
    <w:rsid w:val="001B2729"/>
    <w:rsid w:val="001B6657"/>
    <w:rsid w:val="001F2685"/>
    <w:rsid w:val="00232203"/>
    <w:rsid w:val="00245F4A"/>
    <w:rsid w:val="00247DEC"/>
    <w:rsid w:val="002656BA"/>
    <w:rsid w:val="002A52D3"/>
    <w:rsid w:val="002C11CC"/>
    <w:rsid w:val="002C3576"/>
    <w:rsid w:val="002E12AA"/>
    <w:rsid w:val="002E5516"/>
    <w:rsid w:val="003057A0"/>
    <w:rsid w:val="0031790B"/>
    <w:rsid w:val="003278FA"/>
    <w:rsid w:val="00362FC1"/>
    <w:rsid w:val="003820D2"/>
    <w:rsid w:val="00385610"/>
    <w:rsid w:val="0039348F"/>
    <w:rsid w:val="003B168F"/>
    <w:rsid w:val="003D5270"/>
    <w:rsid w:val="00400172"/>
    <w:rsid w:val="00412BFF"/>
    <w:rsid w:val="00422A7A"/>
    <w:rsid w:val="004B0028"/>
    <w:rsid w:val="004D67C6"/>
    <w:rsid w:val="004F7056"/>
    <w:rsid w:val="005222E4"/>
    <w:rsid w:val="0052290A"/>
    <w:rsid w:val="00525674"/>
    <w:rsid w:val="00563C69"/>
    <w:rsid w:val="00566DC2"/>
    <w:rsid w:val="005904BD"/>
    <w:rsid w:val="005B08E0"/>
    <w:rsid w:val="005D10DB"/>
    <w:rsid w:val="00600787"/>
    <w:rsid w:val="0060311A"/>
    <w:rsid w:val="00606CC2"/>
    <w:rsid w:val="0061370F"/>
    <w:rsid w:val="006402E3"/>
    <w:rsid w:val="006452FD"/>
    <w:rsid w:val="006661BD"/>
    <w:rsid w:val="00673371"/>
    <w:rsid w:val="00674624"/>
    <w:rsid w:val="006C6480"/>
    <w:rsid w:val="006E360D"/>
    <w:rsid w:val="006F3161"/>
    <w:rsid w:val="00706038"/>
    <w:rsid w:val="00730C42"/>
    <w:rsid w:val="007350A3"/>
    <w:rsid w:val="00746E83"/>
    <w:rsid w:val="00762CE2"/>
    <w:rsid w:val="0078503E"/>
    <w:rsid w:val="007A0ED0"/>
    <w:rsid w:val="007A3376"/>
    <w:rsid w:val="007A6972"/>
    <w:rsid w:val="007B61FC"/>
    <w:rsid w:val="007B6552"/>
    <w:rsid w:val="008041A0"/>
    <w:rsid w:val="00817AD5"/>
    <w:rsid w:val="008249F2"/>
    <w:rsid w:val="0082558C"/>
    <w:rsid w:val="00871140"/>
    <w:rsid w:val="0087757C"/>
    <w:rsid w:val="0088388A"/>
    <w:rsid w:val="00887054"/>
    <w:rsid w:val="0089712D"/>
    <w:rsid w:val="008A3A1E"/>
    <w:rsid w:val="008A7B17"/>
    <w:rsid w:val="008B1B0B"/>
    <w:rsid w:val="008F0BC7"/>
    <w:rsid w:val="009229D5"/>
    <w:rsid w:val="009436CA"/>
    <w:rsid w:val="00944944"/>
    <w:rsid w:val="0095156C"/>
    <w:rsid w:val="0095663C"/>
    <w:rsid w:val="009805EC"/>
    <w:rsid w:val="00984642"/>
    <w:rsid w:val="0099460B"/>
    <w:rsid w:val="009C7639"/>
    <w:rsid w:val="009E4FCD"/>
    <w:rsid w:val="009F0635"/>
    <w:rsid w:val="009F5058"/>
    <w:rsid w:val="00A1048A"/>
    <w:rsid w:val="00A27745"/>
    <w:rsid w:val="00A36262"/>
    <w:rsid w:val="00A475E8"/>
    <w:rsid w:val="00A47C6E"/>
    <w:rsid w:val="00A60B2D"/>
    <w:rsid w:val="00A62F37"/>
    <w:rsid w:val="00A91DED"/>
    <w:rsid w:val="00A921B8"/>
    <w:rsid w:val="00AB1C1A"/>
    <w:rsid w:val="00AD20F1"/>
    <w:rsid w:val="00AE726E"/>
    <w:rsid w:val="00AF33F7"/>
    <w:rsid w:val="00AF4DE1"/>
    <w:rsid w:val="00B04377"/>
    <w:rsid w:val="00B07F48"/>
    <w:rsid w:val="00B177E8"/>
    <w:rsid w:val="00B86EC8"/>
    <w:rsid w:val="00B9462D"/>
    <w:rsid w:val="00BA3494"/>
    <w:rsid w:val="00BC214D"/>
    <w:rsid w:val="00BF1F4B"/>
    <w:rsid w:val="00BF3F6E"/>
    <w:rsid w:val="00C04EAD"/>
    <w:rsid w:val="00C45CB2"/>
    <w:rsid w:val="00C620F3"/>
    <w:rsid w:val="00C63EF1"/>
    <w:rsid w:val="00C655D7"/>
    <w:rsid w:val="00C77FC4"/>
    <w:rsid w:val="00C925AA"/>
    <w:rsid w:val="00CD29DD"/>
    <w:rsid w:val="00CD56AF"/>
    <w:rsid w:val="00CE0CA1"/>
    <w:rsid w:val="00CF19F6"/>
    <w:rsid w:val="00D04F10"/>
    <w:rsid w:val="00D16819"/>
    <w:rsid w:val="00D41FBE"/>
    <w:rsid w:val="00E2569B"/>
    <w:rsid w:val="00E55AE5"/>
    <w:rsid w:val="00E55F27"/>
    <w:rsid w:val="00E57189"/>
    <w:rsid w:val="00E63CA7"/>
    <w:rsid w:val="00E67C9B"/>
    <w:rsid w:val="00E73DFF"/>
    <w:rsid w:val="00E90998"/>
    <w:rsid w:val="00EA2BDB"/>
    <w:rsid w:val="00EA4BA8"/>
    <w:rsid w:val="00EB5993"/>
    <w:rsid w:val="00EB7A64"/>
    <w:rsid w:val="00EC5C77"/>
    <w:rsid w:val="00EE56A6"/>
    <w:rsid w:val="00EE5F5A"/>
    <w:rsid w:val="00F46CFE"/>
    <w:rsid w:val="00FD05AF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70F5DD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F24339A684C41DAABD9799F90F4A1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3037C4-2438-47FC-BFB8-C6CC9649E58C}"/>
      </w:docPartPr>
      <w:docPartBody>
        <w:p w:rsidR="002D17C6" w:rsidRDefault="002D17C6">
          <w:pPr>
            <w:pStyle w:val="4F24339A684C41DAABD9799F90F4A14B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60FF1A1EAE7D452DB2083E395AABC6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A0DF20-CDC8-418A-99E8-B29C4B96DC6E}"/>
      </w:docPartPr>
      <w:docPartBody>
        <w:p w:rsidR="002D17C6" w:rsidRDefault="002D17C6">
          <w:pPr>
            <w:pStyle w:val="60FF1A1EAE7D452DB2083E395AABC60D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ACE469445F814B05B4851860F8D787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4FC223-77F1-41AE-96CC-56A8CC16F23A}"/>
      </w:docPartPr>
      <w:docPartBody>
        <w:p w:rsidR="002D17C6" w:rsidRDefault="002D17C6">
          <w:pPr>
            <w:pStyle w:val="ACE469445F814B05B4851860F8D7873A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382EB2CED2EB4A5298F1EA3216FD84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9D12E3-70AB-4589-82B7-94FFE9C66C3D}"/>
      </w:docPartPr>
      <w:docPartBody>
        <w:p w:rsidR="002D17C6" w:rsidRDefault="002D17C6">
          <w:pPr>
            <w:pStyle w:val="382EB2CED2EB4A5298F1EA3216FD84B7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345387D1501B413F9E44E7899410B1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2AF5D2-668D-45AC-A1B9-479C4E6BE879}"/>
      </w:docPartPr>
      <w:docPartBody>
        <w:p w:rsidR="002D17C6" w:rsidRDefault="002D17C6">
          <w:pPr>
            <w:pStyle w:val="345387D1501B413F9E44E7899410B1E9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7C6"/>
    <w:rsid w:val="002D17C6"/>
    <w:rsid w:val="00E63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4F24339A684C41DAABD9799F90F4A14B">
    <w:name w:val="4F24339A684C41DAABD9799F90F4A14B"/>
  </w:style>
  <w:style w:type="paragraph" w:customStyle="1" w:styleId="60FF1A1EAE7D452DB2083E395AABC60D">
    <w:name w:val="60FF1A1EAE7D452DB2083E395AABC60D"/>
  </w:style>
  <w:style w:type="paragraph" w:customStyle="1" w:styleId="ACE469445F814B05B4851860F8D7873A">
    <w:name w:val="ACE469445F814B05B4851860F8D7873A"/>
  </w:style>
  <w:style w:type="paragraph" w:customStyle="1" w:styleId="382EB2CED2EB4A5298F1EA3216FD84B7">
    <w:name w:val="382EB2CED2EB4A5298F1EA3216FD84B7"/>
  </w:style>
  <w:style w:type="paragraph" w:customStyle="1" w:styleId="345387D1501B413F9E44E7899410B1E9">
    <w:name w:val="345387D1501B413F9E44E7899410B1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South-Bend_BDS</Template>
  <TotalTime>2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Bureau of Disabilities Services</vt:lpstr>
    </vt:vector>
  </TitlesOfParts>
  <Manager>Division of Disability, Aging and Rehabilitative Services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Bureau of Disabilities Services</dc:title>
  <dc:subject>TOLL-FREE: 877-218-3059 (V/VRS/711)</dc:subject>
  <dc:creator>Inkenbrandt, Alan L</dc:creator>
  <cp:keywords>FSSA</cp:keywords>
  <dc:description>3575 MOREAU COURT, SUITE 310_x000d_
SOUTH BEND, IN 46628_x000d_
PHONE: 574-232-1412</dc:description>
  <cp:lastModifiedBy>Inkenbrandt, Alan L</cp:lastModifiedBy>
  <cp:revision>1</cp:revision>
  <dcterms:created xsi:type="dcterms:W3CDTF">2025-08-26T14:56:00Z</dcterms:created>
  <dcterms:modified xsi:type="dcterms:W3CDTF">2025-08-26T14:58:00Z</dcterms:modified>
  <cp:category>TOLL-FREE FAX: 855-455-4266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