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A4D9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92FFE0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FFDCD" w14:textId="77777777" w:rsidR="00DA0B99" w:rsidRDefault="00DA0B99" w:rsidP="003057A0">
      <w:r>
        <w:separator/>
      </w:r>
    </w:p>
  </w:endnote>
  <w:endnote w:type="continuationSeparator" w:id="0">
    <w:p w14:paraId="27C07AD2" w14:textId="77777777" w:rsidR="00DA0B99" w:rsidRDefault="00DA0B99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ED71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571E445A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479F0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0645F0B" wp14:editId="559F2ED1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97419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C9BBA50" wp14:editId="1D473E1F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645F0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397419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C9BBA50" wp14:editId="1D473E1F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6D3F1A6" wp14:editId="1BEA5276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77755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7DD965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D3F1A6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E77755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7DD965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13FAB" w14:textId="77777777" w:rsidR="00DA0B99" w:rsidRDefault="00DA0B99" w:rsidP="003057A0">
      <w:r>
        <w:separator/>
      </w:r>
    </w:p>
  </w:footnote>
  <w:footnote w:type="continuationSeparator" w:id="0">
    <w:p w14:paraId="35FBBFDA" w14:textId="77777777" w:rsidR="00DA0B99" w:rsidRDefault="00DA0B99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B25F9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CDF944" wp14:editId="0CE072E2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6A3497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0702F6B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3AD7D5F1" w14:textId="77777777" w:rsidR="00AB1C1A" w:rsidRDefault="00DA0B9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9CB8214EF17E4508B96722780A4AC298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5374FA1" w14:textId="77777777" w:rsidR="00EA4BA8" w:rsidRPr="00C63EF1" w:rsidRDefault="00DA0B9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3A1B87FB921A4A6B99F4E33C16107AD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A3FEA">
                                <w:t>Vigo County Office</w:t>
                              </w:r>
                            </w:sdtContent>
                          </w:sdt>
                        </w:p>
                        <w:p w14:paraId="35F67522" w14:textId="519F3E0B" w:rsidR="0082558C" w:rsidRPr="0082558C" w:rsidRDefault="00DA0B99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DBE44DAB163848DFA476E8550AA5C36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2901 Wabash Ave., Suite 200</w:t>
                              </w:r>
                              <w:r>
                                <w:br/>
                                <w:t>Terre Haute, IN 47803</w:t>
                              </w:r>
                            </w:sdtContent>
                          </w:sdt>
                        </w:p>
                        <w:p w14:paraId="4AF8622E" w14:textId="77777777" w:rsidR="00EA4BA8" w:rsidRDefault="00DA0B99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E108375491574727A4F8739C54FEB29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D912BFDE05254FD48696C86C11676205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5DB6DD5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CDF9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076A3497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0702F6B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3AD7D5F1" w14:textId="77777777" w:rsidR="00AB1C1A" w:rsidRDefault="00DA0B99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9CB8214EF17E4508B96722780A4AC298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5374FA1" w14:textId="77777777" w:rsidR="00EA4BA8" w:rsidRPr="00C63EF1" w:rsidRDefault="00DA0B99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3A1B87FB921A4A6B99F4E33C16107AD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1A3FEA">
                          <w:t>Vigo County Office</w:t>
                        </w:r>
                      </w:sdtContent>
                    </w:sdt>
                  </w:p>
                  <w:p w14:paraId="35F67522" w14:textId="519F3E0B" w:rsidR="0082558C" w:rsidRPr="0082558C" w:rsidRDefault="00DA0B99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DBE44DAB163848DFA476E8550AA5C362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2901 Wabash Ave., Suite 200</w:t>
                        </w:r>
                        <w:r>
                          <w:br/>
                          <w:t>Terre Haute, IN 47803</w:t>
                        </w:r>
                      </w:sdtContent>
                    </w:sdt>
                  </w:p>
                  <w:p w14:paraId="4AF8622E" w14:textId="77777777" w:rsidR="00EA4BA8" w:rsidRDefault="00DA0B99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E108375491574727A4F8739C54FEB29B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D912BFDE05254FD48696C86C11676205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35DB6DD5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A3FF07" wp14:editId="437B687D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BDA58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A77E8DE" wp14:editId="652D7984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A3FF07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7BDA58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A77E8DE" wp14:editId="652D7984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99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A3FEA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4666F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DA0B99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D749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A345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CB8214EF17E4508B96722780A4AC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98783-4FC0-49E1-B6C7-A430E1E04989}"/>
      </w:docPartPr>
      <w:docPartBody>
        <w:p w:rsidR="00731F18" w:rsidRDefault="00731F18">
          <w:pPr>
            <w:pStyle w:val="9CB8214EF17E4508B96722780A4AC298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3A1B87FB921A4A6B99F4E33C16107A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B8BC8-5495-4811-B739-17C01BDD9901}"/>
      </w:docPartPr>
      <w:docPartBody>
        <w:p w:rsidR="00731F18" w:rsidRDefault="00731F18">
          <w:pPr>
            <w:pStyle w:val="3A1B87FB921A4A6B99F4E33C16107AD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DBE44DAB163848DFA476E8550AA5C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8FF6A2-6D78-45B7-A4F6-DCC9ECA242EA}"/>
      </w:docPartPr>
      <w:docPartBody>
        <w:p w:rsidR="00731F18" w:rsidRDefault="00731F18">
          <w:pPr>
            <w:pStyle w:val="DBE44DAB163848DFA476E8550AA5C362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E108375491574727A4F8739C54FEB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B9D29-97EC-4E26-A460-FAD1F1E28475}"/>
      </w:docPartPr>
      <w:docPartBody>
        <w:p w:rsidR="00731F18" w:rsidRDefault="00731F18">
          <w:pPr>
            <w:pStyle w:val="E108375491574727A4F8739C54FEB29B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D912BFDE05254FD48696C86C11676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3D769-5257-4A04-B1C5-49B90066BDE0}"/>
      </w:docPartPr>
      <w:docPartBody>
        <w:p w:rsidR="00731F18" w:rsidRDefault="00731F18">
          <w:pPr>
            <w:pStyle w:val="D912BFDE05254FD48696C86C11676205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F18"/>
    <w:rsid w:val="0044666F"/>
    <w:rsid w:val="0073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9CB8214EF17E4508B96722780A4AC298">
    <w:name w:val="9CB8214EF17E4508B96722780A4AC298"/>
  </w:style>
  <w:style w:type="paragraph" w:customStyle="1" w:styleId="3A1B87FB921A4A6B99F4E33C16107AD0">
    <w:name w:val="3A1B87FB921A4A6B99F4E33C16107AD0"/>
  </w:style>
  <w:style w:type="paragraph" w:customStyle="1" w:styleId="DBE44DAB163848DFA476E8550AA5C362">
    <w:name w:val="DBE44DAB163848DFA476E8550AA5C362"/>
  </w:style>
  <w:style w:type="paragraph" w:customStyle="1" w:styleId="E108375491574727A4F8739C54FEB29B">
    <w:name w:val="E108375491574727A4F8739C54FEB29B"/>
  </w:style>
  <w:style w:type="paragraph" w:customStyle="1" w:styleId="D912BFDE05254FD48696C86C11676205">
    <w:name w:val="D912BFDE05254FD48696C86C116762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Vigo_Co_DFR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Vigo County 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Vigo County Office</dc:title>
  <dc:subject>VOICE: 800-403-0864</dc:subject>
  <dc:creator>Inkenbrandt, Alan L</dc:creator>
  <cp:keywords>FSSA</cp:keywords>
  <dc:description>2901 Wabash Ave., Suite 200
Terre Haute, IN 47803</dc:description>
  <cp:lastModifiedBy>Inkenbrandt, Alan L</cp:lastModifiedBy>
  <cp:revision>1</cp:revision>
  <dcterms:created xsi:type="dcterms:W3CDTF">2025-09-23T19:16:00Z</dcterms:created>
  <dcterms:modified xsi:type="dcterms:W3CDTF">2025-09-23T19:18:00Z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