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8859D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244A8B5D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97BB" w14:textId="77777777" w:rsidR="00E90D06" w:rsidRDefault="00E90D06" w:rsidP="003057A0">
      <w:r>
        <w:separator/>
      </w:r>
    </w:p>
  </w:endnote>
  <w:endnote w:type="continuationSeparator" w:id="0">
    <w:p w14:paraId="53743E37" w14:textId="77777777" w:rsidR="00E90D06" w:rsidRDefault="00E90D06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80A6D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584CD8B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B9BF3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CFFE41E" wp14:editId="3FDF18BB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4C0F7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075701C" wp14:editId="245AA3A9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FFE41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44C0F7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075701C" wp14:editId="245AA3A9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CC4A2DC" wp14:editId="4EA8C576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509CD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79E8EE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C4A2DC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58509CD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79E8EE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BF9F3" w14:textId="77777777" w:rsidR="00E90D06" w:rsidRDefault="00E90D06" w:rsidP="003057A0">
      <w:r>
        <w:separator/>
      </w:r>
    </w:p>
  </w:footnote>
  <w:footnote w:type="continuationSeparator" w:id="0">
    <w:p w14:paraId="2BF03AE9" w14:textId="77777777" w:rsidR="00E90D06" w:rsidRDefault="00E90D06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F2B7F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347CB98" wp14:editId="645A4E5F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AC1D4E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54ED0038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232E37BE" w14:textId="77777777" w:rsidR="00AB1C1A" w:rsidRDefault="00D60ED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4DC9850D44343F889B4F4C05987EAA3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3F1D2DDE" w14:textId="77777777" w:rsidR="00EA4BA8" w:rsidRPr="00C63EF1" w:rsidRDefault="00D60ED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9A28628F1FD04D938DBB7F7C31A48B1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5D75802D" w14:textId="181B840A" w:rsidR="0082558C" w:rsidRPr="0082558C" w:rsidRDefault="00D60ED5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B37FFA87FFFE4611898798A5AAF4F69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326 N. GOSPEL ST.</w:t>
                              </w:r>
                              <w:r>
                                <w:br/>
                                <w:t>PAOLI, IN 47454-1654</w:t>
                              </w:r>
                            </w:sdtContent>
                          </w:sdt>
                        </w:p>
                        <w:p w14:paraId="7FC33914" w14:textId="77777777" w:rsidR="00EA4BA8" w:rsidRPr="00604E04" w:rsidRDefault="00D60ED5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B5EFC06F2D0F46B697CC2F67148512F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C6EBE63FDDFA4066B8BC351C35341FA6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7F71A255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47CB9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3BAC1D4E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54ED0038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232E37BE" w14:textId="77777777" w:rsidR="00AB1C1A" w:rsidRDefault="00D60ED5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4DC9850D44343F889B4F4C05987EAA3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3F1D2DDE" w14:textId="77777777" w:rsidR="00EA4BA8" w:rsidRPr="00C63EF1" w:rsidRDefault="00D60ED5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9A28628F1FD04D938DBB7F7C31A48B1C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5D75802D" w14:textId="181B840A" w:rsidR="0082558C" w:rsidRPr="0082558C" w:rsidRDefault="00D60ED5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B37FFA87FFFE4611898798A5AAF4F692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326 N. GOSPEL ST.</w:t>
                        </w:r>
                        <w:r>
                          <w:br/>
                          <w:t>PAOLI, IN 47454-1654</w:t>
                        </w:r>
                      </w:sdtContent>
                    </w:sdt>
                  </w:p>
                  <w:p w14:paraId="7FC33914" w14:textId="77777777" w:rsidR="00EA4BA8" w:rsidRPr="00604E04" w:rsidRDefault="00D60ED5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B5EFC06F2D0F46B697CC2F67148512F9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C6EBE63FDDFA4066B8BC351C35341FA6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7F71A255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77D8FA4" wp14:editId="26FC6D75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529D80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D82C6D8" wp14:editId="0D131767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7D8FA4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17529D80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D82C6D8" wp14:editId="0D131767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D06"/>
    <w:rsid w:val="000C5DA5"/>
    <w:rsid w:val="000D2E46"/>
    <w:rsid w:val="000E2B0E"/>
    <w:rsid w:val="00112570"/>
    <w:rsid w:val="001170D6"/>
    <w:rsid w:val="0013300F"/>
    <w:rsid w:val="0014019A"/>
    <w:rsid w:val="00152BF4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B5B40"/>
    <w:rsid w:val="002C3576"/>
    <w:rsid w:val="002E12AA"/>
    <w:rsid w:val="002E5516"/>
    <w:rsid w:val="003057A0"/>
    <w:rsid w:val="0031790B"/>
    <w:rsid w:val="003278FA"/>
    <w:rsid w:val="00362FC1"/>
    <w:rsid w:val="00375022"/>
    <w:rsid w:val="00385610"/>
    <w:rsid w:val="0039348F"/>
    <w:rsid w:val="003B168F"/>
    <w:rsid w:val="003B7DC9"/>
    <w:rsid w:val="00400172"/>
    <w:rsid w:val="00412BFF"/>
    <w:rsid w:val="00414408"/>
    <w:rsid w:val="00441A35"/>
    <w:rsid w:val="0044554B"/>
    <w:rsid w:val="004A1700"/>
    <w:rsid w:val="004B0028"/>
    <w:rsid w:val="004D67C6"/>
    <w:rsid w:val="005222E4"/>
    <w:rsid w:val="0052290A"/>
    <w:rsid w:val="00525595"/>
    <w:rsid w:val="00525674"/>
    <w:rsid w:val="00534AF7"/>
    <w:rsid w:val="00563C69"/>
    <w:rsid w:val="00566DC2"/>
    <w:rsid w:val="005904BD"/>
    <w:rsid w:val="005E66BC"/>
    <w:rsid w:val="00600787"/>
    <w:rsid w:val="00601F92"/>
    <w:rsid w:val="0060311A"/>
    <w:rsid w:val="00604E04"/>
    <w:rsid w:val="006402E3"/>
    <w:rsid w:val="00653CA9"/>
    <w:rsid w:val="00661EEB"/>
    <w:rsid w:val="006661BD"/>
    <w:rsid w:val="00681811"/>
    <w:rsid w:val="006C6480"/>
    <w:rsid w:val="006E360D"/>
    <w:rsid w:val="006F3161"/>
    <w:rsid w:val="00704916"/>
    <w:rsid w:val="00706038"/>
    <w:rsid w:val="0070616C"/>
    <w:rsid w:val="00730C42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7D3D3C"/>
    <w:rsid w:val="008041A0"/>
    <w:rsid w:val="00817AD5"/>
    <w:rsid w:val="008249F2"/>
    <w:rsid w:val="0082558C"/>
    <w:rsid w:val="00847379"/>
    <w:rsid w:val="00860115"/>
    <w:rsid w:val="00871140"/>
    <w:rsid w:val="0087757C"/>
    <w:rsid w:val="0088388A"/>
    <w:rsid w:val="0089712D"/>
    <w:rsid w:val="008A3A1E"/>
    <w:rsid w:val="008B1B0B"/>
    <w:rsid w:val="008B7275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D4356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54245"/>
    <w:rsid w:val="00B86EC8"/>
    <w:rsid w:val="00BA3494"/>
    <w:rsid w:val="00BC214D"/>
    <w:rsid w:val="00BD1857"/>
    <w:rsid w:val="00BF1F4B"/>
    <w:rsid w:val="00BF3F6E"/>
    <w:rsid w:val="00C45CB2"/>
    <w:rsid w:val="00C620F3"/>
    <w:rsid w:val="00C63EF1"/>
    <w:rsid w:val="00C655D7"/>
    <w:rsid w:val="00C90928"/>
    <w:rsid w:val="00CB46D3"/>
    <w:rsid w:val="00CD29DD"/>
    <w:rsid w:val="00CE0CA1"/>
    <w:rsid w:val="00CF19F6"/>
    <w:rsid w:val="00D04F10"/>
    <w:rsid w:val="00D16819"/>
    <w:rsid w:val="00D41FBE"/>
    <w:rsid w:val="00D60ED5"/>
    <w:rsid w:val="00E2480D"/>
    <w:rsid w:val="00E2569B"/>
    <w:rsid w:val="00E55F27"/>
    <w:rsid w:val="00E57189"/>
    <w:rsid w:val="00E67C9B"/>
    <w:rsid w:val="00E73DFF"/>
    <w:rsid w:val="00E90998"/>
    <w:rsid w:val="00E90D06"/>
    <w:rsid w:val="00EA2BDB"/>
    <w:rsid w:val="00EA4BA8"/>
    <w:rsid w:val="00EB5993"/>
    <w:rsid w:val="00EB7A64"/>
    <w:rsid w:val="00EC5A9B"/>
    <w:rsid w:val="00EC5C77"/>
    <w:rsid w:val="00EC65E2"/>
    <w:rsid w:val="00EE56A6"/>
    <w:rsid w:val="00EE5F5A"/>
    <w:rsid w:val="00F04818"/>
    <w:rsid w:val="00F11F4C"/>
    <w:rsid w:val="00F46CFE"/>
    <w:rsid w:val="00F611F9"/>
    <w:rsid w:val="00F6425C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B8F3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DC9850D44343F889B4F4C05987E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CE2910-C8AB-4CFC-B9D8-2C9905713AF0}"/>
      </w:docPartPr>
      <w:docPartBody>
        <w:p w:rsidR="008411CE" w:rsidRDefault="008411CE">
          <w:pPr>
            <w:pStyle w:val="E4DC9850D44343F889B4F4C05987EAA3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9A28628F1FD04D938DBB7F7C31A48B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98CBAA-1764-4662-861C-8CA530B53FC0}"/>
      </w:docPartPr>
      <w:docPartBody>
        <w:p w:rsidR="008411CE" w:rsidRDefault="008411CE">
          <w:pPr>
            <w:pStyle w:val="9A28628F1FD04D938DBB7F7C31A48B1C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B37FFA87FFFE4611898798A5AAF4F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B989B-4AD1-4FF3-B4F6-41CA8871227E}"/>
      </w:docPartPr>
      <w:docPartBody>
        <w:p w:rsidR="008411CE" w:rsidRDefault="008411CE">
          <w:pPr>
            <w:pStyle w:val="B37FFA87FFFE4611898798A5AAF4F692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B5EFC06F2D0F46B697CC2F67148512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0C17F8-4D64-436D-B02B-2D46788D6441}"/>
      </w:docPartPr>
      <w:docPartBody>
        <w:p w:rsidR="008411CE" w:rsidRDefault="008411CE">
          <w:pPr>
            <w:pStyle w:val="B5EFC06F2D0F46B697CC2F67148512F9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C6EBE63FDDFA4066B8BC351C35341F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8AF2B-3401-4722-8294-AF99EB85ED5F}"/>
      </w:docPartPr>
      <w:docPartBody>
        <w:p w:rsidR="008411CE" w:rsidRDefault="008411CE">
          <w:pPr>
            <w:pStyle w:val="C6EBE63FDDFA4066B8BC351C35341FA6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1CE"/>
    <w:rsid w:val="00704916"/>
    <w:rsid w:val="0084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4DC9850D44343F889B4F4C05987EAA3">
    <w:name w:val="E4DC9850D44343F889B4F4C05987EAA3"/>
  </w:style>
  <w:style w:type="paragraph" w:customStyle="1" w:styleId="9A28628F1FD04D938DBB7F7C31A48B1C">
    <w:name w:val="9A28628F1FD04D938DBB7F7C31A48B1C"/>
  </w:style>
  <w:style w:type="paragraph" w:customStyle="1" w:styleId="B37FFA87FFFE4611898798A5AAF4F692">
    <w:name w:val="B37FFA87FFFE4611898798A5AAF4F692"/>
  </w:style>
  <w:style w:type="paragraph" w:customStyle="1" w:styleId="B5EFC06F2D0F46B697CC2F67148512F9">
    <w:name w:val="B5EFC06F2D0F46B697CC2F67148512F9"/>
  </w:style>
  <w:style w:type="paragraph" w:customStyle="1" w:styleId="C6EBE63FDDFA4066B8BC351C35341FA6">
    <w:name w:val="C6EBE63FDDFA4066B8BC351C35341F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Investigations_and_Compliance_Paoli</Template>
  <TotalTime>0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326 N. GOSPEL ST._x000d_
PAOLI, IN 47454-1654</dc:description>
  <cp:lastModifiedBy>Inkenbrandt, Alan L</cp:lastModifiedBy>
  <cp:revision>2</cp:revision>
  <dcterms:created xsi:type="dcterms:W3CDTF">2025-01-09T19:03:00Z</dcterms:created>
  <dcterms:modified xsi:type="dcterms:W3CDTF">2025-01-09T19:03:00Z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