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6442B" w14:textId="77777777" w:rsidR="00D44A86" w:rsidRPr="00B269E4" w:rsidRDefault="00D44A86" w:rsidP="00D44A86">
      <w:pPr>
        <w:spacing w:line="240" w:lineRule="auto"/>
        <w:jc w:val="center"/>
        <w:rPr>
          <w:rFonts w:ascii="Raleway" w:eastAsia="Times New Roman" w:hAnsi="Raleway" w:cs="Segoe UI"/>
          <w:b/>
          <w:color w:val="253E8E"/>
          <w:sz w:val="40"/>
          <w:szCs w:val="40"/>
        </w:rPr>
      </w:pPr>
      <w:r w:rsidRPr="00B269E4">
        <w:rPr>
          <w:rFonts w:ascii="Raleway" w:eastAsia="Times New Roman" w:hAnsi="Raleway" w:cs="Segoe UI"/>
          <w:b/>
          <w:color w:val="253E8E"/>
          <w:sz w:val="40"/>
          <w:szCs w:val="40"/>
        </w:rPr>
        <w:t>LETTER OF INTENT</w:t>
      </w:r>
    </w:p>
    <w:p w14:paraId="58E1FA10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70432CD9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5C1C7665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To:</w:t>
      </w:r>
      <w:r w:rsidRPr="0001296C">
        <w:rPr>
          <w:rFonts w:eastAsia="Times New Roman" w:cs="Segoe UI"/>
          <w:b/>
        </w:rPr>
        <w:tab/>
      </w:r>
      <w:r w:rsidRPr="0001296C">
        <w:rPr>
          <w:rFonts w:eastAsia="Times New Roman" w:cs="Segoe UI"/>
        </w:rPr>
        <w:tab/>
        <w:t>Indiana Department of Administration</w:t>
      </w:r>
    </w:p>
    <w:p w14:paraId="4AF6DA61" w14:textId="77777777" w:rsidR="00D44A86" w:rsidRPr="0001296C" w:rsidRDefault="00D44A86" w:rsidP="00D44A86">
      <w:pPr>
        <w:spacing w:line="240" w:lineRule="auto"/>
        <w:ind w:firstLine="1440"/>
        <w:rPr>
          <w:rFonts w:eastAsia="Times New Roman" w:cs="Segoe UI"/>
        </w:rPr>
      </w:pPr>
      <w:r w:rsidRPr="0001296C">
        <w:rPr>
          <w:rFonts w:eastAsia="Times New Roman" w:cs="Segoe UI"/>
        </w:rPr>
        <w:t>Procurement Division Room W468, IGCS</w:t>
      </w:r>
    </w:p>
    <w:p w14:paraId="7B24A555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</w:p>
    <w:p w14:paraId="47E7B5E0" w14:textId="77777777" w:rsidR="00D44A86" w:rsidRPr="0001296C" w:rsidRDefault="00D44A86" w:rsidP="00D44A86">
      <w:pPr>
        <w:tabs>
          <w:tab w:val="left" w:pos="1440"/>
        </w:tabs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From:</w:t>
      </w:r>
      <w:r w:rsidRPr="0001296C">
        <w:rPr>
          <w:rFonts w:eastAsia="Times New Roman" w:cs="Segoe UI"/>
          <w:b/>
        </w:rPr>
        <w:tab/>
      </w:r>
      <w:sdt>
        <w:sdtPr>
          <w:rPr>
            <w:rFonts w:eastAsia="Times New Roman" w:cs="Segoe UI"/>
            <w:b/>
          </w:rPr>
          <w:id w:val="291332392"/>
          <w:placeholder>
            <w:docPart w:val="1429913F88124C948E37328A2642586C"/>
          </w:placeholder>
        </w:sdtPr>
        <w:sdtEndPr/>
        <w:sdtContent>
          <w:r w:rsidRPr="0001296C">
            <w:rPr>
              <w:rFonts w:eastAsia="Times New Roman" w:cs="Segoe UI"/>
              <w:b/>
            </w:rPr>
            <w:t>Indiana Department of Health</w:t>
          </w:r>
        </w:sdtContent>
      </w:sdt>
    </w:p>
    <w:p w14:paraId="1F391FEE" w14:textId="70CDC127" w:rsidR="00D44A86" w:rsidRPr="0001296C" w:rsidRDefault="00D44A86" w:rsidP="00D44A86">
      <w:pPr>
        <w:tabs>
          <w:tab w:val="left" w:pos="1440"/>
        </w:tabs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ab/>
      </w:r>
      <w:sdt>
        <w:sdtPr>
          <w:rPr>
            <w:rFonts w:eastAsia="Times New Roman" w:cs="Segoe UI"/>
            <w:b/>
          </w:rPr>
          <w:id w:val="119037205"/>
          <w:placeholder>
            <w:docPart w:val="6CFEF4C29D0D4C708297B69BB67B101B"/>
          </w:placeholder>
        </w:sdtPr>
        <w:sdtEndPr/>
        <w:sdtContent>
          <w:r w:rsidRPr="0001296C">
            <w:rPr>
              <w:rFonts w:eastAsia="Times New Roman" w:cs="Segoe UI"/>
              <w:b/>
            </w:rPr>
            <w:t xml:space="preserve">2 </w:t>
          </w:r>
          <w:r w:rsidR="00610532">
            <w:rPr>
              <w:rFonts w:eastAsia="Times New Roman" w:cs="Segoe UI"/>
              <w:b/>
            </w:rPr>
            <w:t xml:space="preserve">North </w:t>
          </w:r>
          <w:r w:rsidRPr="0001296C">
            <w:rPr>
              <w:rFonts w:eastAsia="Times New Roman" w:cs="Segoe UI"/>
              <w:b/>
            </w:rPr>
            <w:t>Meridian Street</w:t>
          </w:r>
        </w:sdtContent>
      </w:sdt>
    </w:p>
    <w:p w14:paraId="6D8AA0DC" w14:textId="77777777" w:rsidR="00D44A86" w:rsidRPr="0001296C" w:rsidRDefault="00D44A86" w:rsidP="00D44A86">
      <w:pPr>
        <w:tabs>
          <w:tab w:val="left" w:pos="1440"/>
        </w:tabs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ab/>
      </w:r>
      <w:sdt>
        <w:sdtPr>
          <w:rPr>
            <w:rFonts w:eastAsia="Times New Roman" w:cs="Segoe UI"/>
            <w:b/>
          </w:rPr>
          <w:id w:val="17517585"/>
          <w:placeholder>
            <w:docPart w:val="D3F6CC41929E427985D4975B32F76C8A"/>
          </w:placeholder>
        </w:sdtPr>
        <w:sdtEndPr/>
        <w:sdtContent>
          <w:r w:rsidRPr="0001296C">
            <w:rPr>
              <w:rFonts w:eastAsia="Times New Roman" w:cs="Segoe UI"/>
              <w:b/>
            </w:rPr>
            <w:t>Indianapolis, IN 46204</w:t>
          </w:r>
        </w:sdtContent>
      </w:sdt>
    </w:p>
    <w:p w14:paraId="7A4A08FC" w14:textId="77777777" w:rsidR="00D44A86" w:rsidRPr="0001296C" w:rsidRDefault="00D44A86" w:rsidP="00D44A86">
      <w:pPr>
        <w:tabs>
          <w:tab w:val="left" w:pos="1440"/>
        </w:tabs>
        <w:spacing w:line="240" w:lineRule="auto"/>
        <w:rPr>
          <w:rFonts w:eastAsia="Times New Roman" w:cs="Segoe UI"/>
        </w:rPr>
      </w:pPr>
    </w:p>
    <w:p w14:paraId="0547AF80" w14:textId="4C0D23E3" w:rsidR="00D44A86" w:rsidRPr="0001296C" w:rsidRDefault="00D44A86" w:rsidP="00D44A86">
      <w:pPr>
        <w:tabs>
          <w:tab w:val="left" w:pos="1440"/>
        </w:tabs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Date:</w:t>
      </w:r>
      <w:r w:rsidRPr="0001296C">
        <w:rPr>
          <w:rFonts w:eastAsia="Times New Roman" w:cs="Segoe UI"/>
        </w:rPr>
        <w:tab/>
      </w:r>
      <w:sdt>
        <w:sdtPr>
          <w:rPr>
            <w:rFonts w:eastAsia="Times New Roman" w:cs="Segoe UI"/>
          </w:rPr>
          <w:id w:val="-680652178"/>
          <w:placeholder>
            <w:docPart w:val="0A54D13803034F33BDDBBA50DDDCD623"/>
          </w:placeholder>
          <w:showingPlcHdr/>
          <w:date w:fullDate="2022-02-09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1445DF" w:rsidRPr="0001296C">
            <w:rPr>
              <w:rStyle w:val="PlaceholderText"/>
              <w:rFonts w:cs="Segoe UI"/>
              <w:i/>
            </w:rPr>
            <w:t>Click here to enter a date.</w:t>
          </w:r>
        </w:sdtContent>
      </w:sdt>
    </w:p>
    <w:p w14:paraId="2A247008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52EAB507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Solicitation:</w:t>
      </w:r>
    </w:p>
    <w:p w14:paraId="112FAA62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</w:rPr>
        <w:t>Was there a previous procurement completed by IDOA?</w:t>
      </w:r>
      <w:r w:rsidRPr="0001296C">
        <w:rPr>
          <w:rFonts w:eastAsia="Times New Roman" w:cs="Segoe UI"/>
          <w:b/>
        </w:rPr>
        <w:t xml:space="preserve">  </w:t>
      </w:r>
      <w:sdt>
        <w:sdtPr>
          <w:rPr>
            <w:rFonts w:eastAsia="Times New Roman" w:cs="Segoe UI"/>
          </w:rPr>
          <w:id w:val="821245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 xml:space="preserve">Yes </w:t>
      </w:r>
      <w:sdt>
        <w:sdtPr>
          <w:rPr>
            <w:rFonts w:eastAsia="Times New Roman" w:cs="Segoe UI"/>
          </w:rPr>
          <w:id w:val="-951397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No</w:t>
      </w:r>
    </w:p>
    <w:p w14:paraId="6CA82719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</w:rPr>
        <w:t xml:space="preserve">Previous solicitation number: </w:t>
      </w:r>
      <w:sdt>
        <w:sdtPr>
          <w:rPr>
            <w:rFonts w:eastAsia="Times New Roman" w:cs="Segoe UI"/>
          </w:rPr>
          <w:id w:val="-627474596"/>
          <w:placeholder>
            <w:docPart w:val="BC5655EAEDD941B29ADA4F5C5972D708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  <w:sz w:val="24"/>
              <w:szCs w:val="20"/>
            </w:rPr>
            <w:t>Previous solicitation number, if applicable.</w:t>
          </w:r>
        </w:sdtContent>
      </w:sdt>
    </w:p>
    <w:p w14:paraId="09F0DE73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</w:rPr>
        <w:t xml:space="preserve">Current contract number: </w:t>
      </w:r>
      <w:sdt>
        <w:sdtPr>
          <w:rPr>
            <w:rFonts w:eastAsia="Times New Roman" w:cs="Segoe UI"/>
          </w:rPr>
          <w:id w:val="697199538"/>
          <w:placeholder>
            <w:docPart w:val="65A78F741E604050B1B4013FFB710C4D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  <w:sz w:val="24"/>
              <w:szCs w:val="20"/>
            </w:rPr>
            <w:t>Previous solicitation number, if applicable.</w:t>
          </w:r>
        </w:sdtContent>
      </w:sdt>
    </w:p>
    <w:p w14:paraId="789298B2" w14:textId="77777777" w:rsidR="00D44A86" w:rsidRPr="0001296C" w:rsidRDefault="00D44A86" w:rsidP="00D44A86">
      <w:pPr>
        <w:tabs>
          <w:tab w:val="left" w:pos="8610"/>
        </w:tabs>
        <w:autoSpaceDE w:val="0"/>
        <w:autoSpaceDN w:val="0"/>
        <w:adjustRightInd w:val="0"/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ab/>
      </w:r>
    </w:p>
    <w:p w14:paraId="2AF8EA56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Federal Funds:</w:t>
      </w:r>
    </w:p>
    <w:p w14:paraId="2A42C0E2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</w:rPr>
        <w:t xml:space="preserve">Are federal funds going to be used for this procurement? </w:t>
      </w:r>
      <w:r w:rsidRPr="0001296C">
        <w:rPr>
          <w:rFonts w:eastAsia="Times New Roman" w:cs="Segoe UI"/>
          <w:vertAlign w:val="superscript"/>
        </w:rPr>
        <w:footnoteReference w:id="1"/>
      </w:r>
      <w:r w:rsidRPr="0001296C">
        <w:rPr>
          <w:rFonts w:eastAsia="Times New Roman" w:cs="Segoe UI"/>
        </w:rPr>
        <w:t xml:space="preserve">  </w:t>
      </w:r>
      <w:sdt>
        <w:sdtPr>
          <w:rPr>
            <w:rFonts w:eastAsia="Times New Roman" w:cs="Segoe UI"/>
          </w:rPr>
          <w:id w:val="-1578664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  <w:b/>
        </w:rPr>
        <w:t>Yes</w:t>
      </w:r>
      <w:r w:rsidRPr="0001296C">
        <w:rPr>
          <w:rFonts w:eastAsia="Times New Roman" w:cs="Segoe UI"/>
        </w:rPr>
        <w:t xml:space="preserve">   </w:t>
      </w:r>
      <w:sdt>
        <w:sdtPr>
          <w:rPr>
            <w:rFonts w:eastAsia="Times New Roman" w:cs="Segoe UI"/>
          </w:rPr>
          <w:id w:val="-64037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No</w:t>
      </w:r>
    </w:p>
    <w:p w14:paraId="5DEE5732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i/>
        </w:rPr>
        <w:t>If yes, have all requirements/restrictions associated with the federal funding been incorporated into this solicitation and the specifications?</w:t>
      </w:r>
      <w:r w:rsidRPr="0001296C">
        <w:rPr>
          <w:rFonts w:eastAsia="Times New Roman" w:cs="Segoe UI"/>
        </w:rPr>
        <w:t xml:space="preserve">  </w:t>
      </w:r>
      <w:sdt>
        <w:sdtPr>
          <w:rPr>
            <w:rFonts w:eastAsia="Times New Roman" w:cs="Segoe UI"/>
          </w:rPr>
          <w:id w:val="2020583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Yes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1844979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No</w:t>
      </w:r>
    </w:p>
    <w:p w14:paraId="1B9402BE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1839E3E1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Indiana Office of Technology:</w:t>
      </w:r>
    </w:p>
    <w:p w14:paraId="7FE7F2B2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</w:rPr>
        <w:t xml:space="preserve">Will this procurement include information technology goods or services?   </w:t>
      </w:r>
      <w:sdt>
        <w:sdtPr>
          <w:rPr>
            <w:rFonts w:eastAsia="Times New Roman" w:cs="Segoe UI"/>
          </w:rPr>
          <w:id w:val="1767114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  <w:b/>
        </w:rPr>
        <w:t>Yes</w:t>
      </w:r>
      <w:r w:rsidRPr="0001296C">
        <w:rPr>
          <w:rFonts w:eastAsia="Times New Roman" w:cs="Segoe UI"/>
        </w:rPr>
        <w:t xml:space="preserve">   </w:t>
      </w:r>
      <w:sdt>
        <w:sdtPr>
          <w:rPr>
            <w:rFonts w:eastAsia="Times New Roman" w:cs="Segoe UI"/>
          </w:rPr>
          <w:id w:val="284933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No</w:t>
      </w:r>
    </w:p>
    <w:p w14:paraId="00568D34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  <w:i/>
        </w:rPr>
      </w:pPr>
      <w:r w:rsidRPr="0001296C">
        <w:rPr>
          <w:rFonts w:eastAsia="Times New Roman" w:cs="Segoe UI"/>
          <w:i/>
        </w:rPr>
        <w:t xml:space="preserve">If no, state “N/A”.  If yes, please provide the IOT Deputy CXO’s (or higher) information that has been involved in the discussions to this point.  </w:t>
      </w:r>
    </w:p>
    <w:p w14:paraId="1373C528" w14:textId="77777777" w:rsidR="00D44A86" w:rsidRPr="0001296C" w:rsidRDefault="00D44A86" w:rsidP="00D44A86">
      <w:pPr>
        <w:spacing w:line="240" w:lineRule="auto"/>
        <w:ind w:left="720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 xml:space="preserve">IOT Representative: </w:t>
      </w:r>
      <w:sdt>
        <w:sdtPr>
          <w:rPr>
            <w:rFonts w:eastAsia="Times New Roman" w:cs="Segoe UI"/>
          </w:rPr>
          <w:id w:val="258406150"/>
          <w:placeholder>
            <w:docPart w:val="43414FDD4F01446383BE95A32C8DFE98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</w:rPr>
            <w:t>IOT Deputy CXO’s (or higher) name and title.</w:t>
          </w:r>
        </w:sdtContent>
      </w:sdt>
    </w:p>
    <w:p w14:paraId="5B5F4B06" w14:textId="77777777" w:rsidR="00D44A86" w:rsidRPr="0001296C" w:rsidRDefault="00D44A86" w:rsidP="00D44A86">
      <w:pPr>
        <w:spacing w:line="240" w:lineRule="auto"/>
        <w:ind w:left="720" w:firstLine="720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E-mail: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459459232"/>
          <w:placeholder>
            <w:docPart w:val="36BD96FA7A2A4FE199BCFA42B202B2F4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</w:rPr>
            <w:t>IOT Representative email address.</w:t>
          </w:r>
        </w:sdtContent>
      </w:sdt>
    </w:p>
    <w:p w14:paraId="71CE15ED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ind w:left="1440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Phone: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-884014996"/>
          <w:placeholder>
            <w:docPart w:val="FF93E3DF2BC84E6089BBEC4E754256DB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</w:rPr>
            <w:t>IOT Representative phone number.</w:t>
          </w:r>
        </w:sdtContent>
      </w:sdt>
    </w:p>
    <w:p w14:paraId="0A2C14F8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582D28E9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Description of Services:</w:t>
      </w:r>
    </w:p>
    <w:sdt>
      <w:sdtPr>
        <w:rPr>
          <w:rFonts w:eastAsia="Times New Roman" w:cs="Segoe UI"/>
        </w:rPr>
        <w:id w:val="-1592615272"/>
        <w:placeholder>
          <w:docPart w:val="6F9AD4CFCB1445F7B47B62619E02D218"/>
        </w:placeholder>
      </w:sdtPr>
      <w:sdtEndPr/>
      <w:sdtContent>
        <w:sdt>
          <w:sdtPr>
            <w:rPr>
              <w:rFonts w:eastAsia="Times New Roman" w:cs="Segoe UI"/>
            </w:rPr>
            <w:id w:val="-1542671911"/>
            <w:placeholder>
              <w:docPart w:val="CBFB3B0FE47948CB8617F4879B1E6AD0"/>
            </w:placeholder>
            <w:showingPlcHdr/>
          </w:sdtPr>
          <w:sdtEndPr/>
          <w:sdtContent>
            <w:p w14:paraId="57876309" w14:textId="77777777" w:rsidR="00D44A86" w:rsidRPr="0001296C" w:rsidRDefault="00D44A86" w:rsidP="00D44A86">
              <w:pPr>
                <w:spacing w:line="240" w:lineRule="auto"/>
                <w:rPr>
                  <w:rFonts w:eastAsia="Times New Roman" w:cs="Segoe UI"/>
                </w:rPr>
              </w:pPr>
              <w:r w:rsidRPr="0001296C">
                <w:rPr>
                  <w:rFonts w:eastAsia="Times New Roman" w:cs="Segoe UI"/>
                  <w:i/>
                  <w:color w:val="808080"/>
                  <w:sz w:val="24"/>
                  <w:szCs w:val="20"/>
                </w:rPr>
                <w:t>Provide a detailed description of the services being requested.</w:t>
              </w:r>
            </w:p>
          </w:sdtContent>
        </w:sdt>
        <w:p w14:paraId="7FEF3BCA" w14:textId="77777777" w:rsidR="00D44A86" w:rsidRPr="0001296C" w:rsidRDefault="00DC6025" w:rsidP="00D44A86">
          <w:pPr>
            <w:spacing w:line="240" w:lineRule="auto"/>
            <w:rPr>
              <w:rFonts w:eastAsia="Times New Roman" w:cs="Segoe UI"/>
            </w:rPr>
          </w:pPr>
        </w:p>
      </w:sdtContent>
    </w:sdt>
    <w:p w14:paraId="17D5A753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7A80E734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Description of Information Technology Goods or Services:</w:t>
      </w:r>
    </w:p>
    <w:sdt>
      <w:sdtPr>
        <w:rPr>
          <w:rFonts w:eastAsia="Times New Roman" w:cs="Segoe UI"/>
        </w:rPr>
        <w:id w:val="-1002883687"/>
        <w:placeholder>
          <w:docPart w:val="1D77560739204A94A7575D56F5BC58DD"/>
        </w:placeholder>
      </w:sdtPr>
      <w:sdtEndPr/>
      <w:sdtContent>
        <w:p w14:paraId="3E329DBE" w14:textId="77777777" w:rsidR="00D44A86" w:rsidRPr="0001296C" w:rsidRDefault="00D44A86" w:rsidP="00D44A86">
          <w:pPr>
            <w:spacing w:line="240" w:lineRule="auto"/>
            <w:rPr>
              <w:rFonts w:eastAsia="Times New Roman" w:cs="Segoe UI"/>
            </w:rPr>
          </w:pPr>
          <w:r w:rsidRPr="0001296C">
            <w:rPr>
              <w:rFonts w:eastAsia="Times New Roman" w:cs="Segoe UI"/>
            </w:rPr>
            <w:t>N/A</w:t>
          </w:r>
        </w:p>
        <w:p w14:paraId="36DA5292" w14:textId="77777777" w:rsidR="00D44A86" w:rsidRPr="0001296C" w:rsidRDefault="00DC6025" w:rsidP="00D44A86">
          <w:pPr>
            <w:spacing w:line="240" w:lineRule="auto"/>
            <w:rPr>
              <w:rFonts w:eastAsia="Times New Roman" w:cs="Segoe UI"/>
            </w:rPr>
          </w:pPr>
        </w:p>
      </w:sdtContent>
    </w:sdt>
    <w:p w14:paraId="709E8EFE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0DE08BF4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Scope of Work:</w:t>
      </w:r>
    </w:p>
    <w:sdt>
      <w:sdtPr>
        <w:rPr>
          <w:rFonts w:eastAsia="Times New Roman" w:cs="Segoe UI"/>
        </w:rPr>
        <w:id w:val="315847582"/>
        <w:placeholder>
          <w:docPart w:val="E176DB91C4BA451685ED0C716423862C"/>
        </w:placeholder>
      </w:sdtPr>
      <w:sdtEndPr/>
      <w:sdtContent>
        <w:sdt>
          <w:sdtPr>
            <w:rPr>
              <w:rFonts w:eastAsia="Times New Roman" w:cs="Segoe UI"/>
            </w:rPr>
            <w:id w:val="-1156918891"/>
            <w:placeholder>
              <w:docPart w:val="4EDABFB63CE14F27946D8D911E652998"/>
            </w:placeholder>
            <w:showingPlcHdr/>
          </w:sdtPr>
          <w:sdtEndPr/>
          <w:sdtContent>
            <w:p w14:paraId="7A65D5D8" w14:textId="77777777" w:rsidR="00D44A86" w:rsidRPr="0001296C" w:rsidRDefault="00D44A86" w:rsidP="00D44A86">
              <w:pPr>
                <w:spacing w:line="240" w:lineRule="auto"/>
                <w:rPr>
                  <w:rFonts w:eastAsia="Times New Roman" w:cs="Segoe UI"/>
                </w:rPr>
              </w:pPr>
              <w:r w:rsidRPr="0001296C">
                <w:rPr>
                  <w:rFonts w:eastAsia="Times New Roman" w:cs="Segoe UI"/>
                  <w:i/>
                  <w:color w:val="808080"/>
                  <w:sz w:val="24"/>
                  <w:szCs w:val="20"/>
                </w:rPr>
                <w:t>Provide a scope of work for the services requested.</w:t>
              </w:r>
            </w:p>
          </w:sdtContent>
        </w:sdt>
      </w:sdtContent>
    </w:sdt>
    <w:p w14:paraId="2FC9C73D" w14:textId="77777777" w:rsidR="00D44A86" w:rsidRPr="0001296C" w:rsidRDefault="00D44A86" w:rsidP="00D44A86">
      <w:pPr>
        <w:spacing w:line="240" w:lineRule="auto"/>
        <w:rPr>
          <w:rFonts w:eastAsia="Times New Roman" w:cs="Segoe UI"/>
          <w:u w:val="single"/>
        </w:rPr>
      </w:pPr>
      <w:bookmarkStart w:id="0" w:name="IC5-22-16-5"/>
    </w:p>
    <w:bookmarkEnd w:id="0"/>
    <w:p w14:paraId="6AED4E18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 xml:space="preserve">Performance Bond Amount: </w:t>
      </w:r>
      <w:sdt>
        <w:sdtPr>
          <w:rPr>
            <w:rFonts w:eastAsia="Times New Roman" w:cs="Segoe UI"/>
          </w:rPr>
          <w:id w:val="-729768573"/>
          <w:placeholder>
            <w:docPart w:val="1E5E9D2903904BB38280675BBBF70358"/>
          </w:placeholder>
        </w:sdtPr>
        <w:sdtEndPr/>
        <w:sdtContent>
          <w:r w:rsidRPr="0001296C">
            <w:rPr>
              <w:rFonts w:eastAsia="Times New Roman" w:cs="Segoe UI"/>
              <w:bCs/>
            </w:rPr>
            <w:t xml:space="preserve">N/A </w:t>
          </w:r>
        </w:sdtContent>
      </w:sdt>
    </w:p>
    <w:p w14:paraId="2CD9CDE1" w14:textId="77777777" w:rsidR="00D44A86" w:rsidRPr="0001296C" w:rsidRDefault="00D44A86" w:rsidP="00D44A86">
      <w:pPr>
        <w:spacing w:line="240" w:lineRule="auto"/>
        <w:rPr>
          <w:rFonts w:eastAsia="Times New Roman" w:cs="Segoe UI"/>
          <w:bCs/>
        </w:rPr>
      </w:pPr>
    </w:p>
    <w:p w14:paraId="3ABBFE97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Performance Bond Justification: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555133248"/>
          <w:placeholder>
            <w:docPart w:val="74465FD57D1345FE8447F848E71572BA"/>
          </w:placeholder>
        </w:sdtPr>
        <w:sdtEndPr/>
        <w:sdtContent>
          <w:r w:rsidRPr="0001296C">
            <w:rPr>
              <w:rFonts w:eastAsia="Times New Roman" w:cs="Segoe UI"/>
            </w:rPr>
            <w:t>N/A</w:t>
          </w:r>
        </w:sdtContent>
      </w:sdt>
    </w:p>
    <w:p w14:paraId="5922B621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23B1F093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RFP MAQ and Cost Evaluation:</w:t>
      </w:r>
    </w:p>
    <w:p w14:paraId="7C66F00B" w14:textId="52E460DC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</w:rPr>
        <w:t xml:space="preserve">Are the RFP cost evaluation points requested to be less than 30 points or in excess of 40 points?             </w:t>
      </w:r>
      <w:sdt>
        <w:sdtPr>
          <w:rPr>
            <w:rFonts w:eastAsia="Times New Roman" w:cs="Segoe UI"/>
          </w:rPr>
          <w:id w:val="-2103642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="00610532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Yes</w:t>
      </w:r>
      <w:r w:rsidRPr="0001296C">
        <w:rPr>
          <w:rFonts w:eastAsia="Times New Roman" w:cs="Segoe UI"/>
        </w:rPr>
        <w:t xml:space="preserve">   </w:t>
      </w:r>
      <w:sdt>
        <w:sdtPr>
          <w:rPr>
            <w:rFonts w:eastAsia="Times New Roman" w:cs="Segoe UI"/>
          </w:rPr>
          <w:id w:val="691116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No</w:t>
      </w:r>
      <w:r w:rsidRPr="0001296C">
        <w:rPr>
          <w:rFonts w:eastAsia="Times New Roman" w:cs="Segoe UI"/>
          <w:i/>
        </w:rPr>
        <w:t xml:space="preserve"> </w:t>
      </w:r>
      <w:sdt>
        <w:sdtPr>
          <w:rPr>
            <w:rFonts w:eastAsia="Times New Roman" w:cs="Segoe UI"/>
          </w:rPr>
          <w:id w:val="1632669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N/A (if a Bid) </w:t>
      </w:r>
    </w:p>
    <w:p w14:paraId="1413E27D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  <w:i/>
        </w:rPr>
      </w:pPr>
      <w:r w:rsidRPr="0001296C">
        <w:rPr>
          <w:rFonts w:eastAsia="Times New Roman" w:cs="Segoe UI"/>
        </w:rPr>
        <w:t xml:space="preserve">Are the MAQ points requested to be less than 40 or in excess of 50 points?  </w:t>
      </w:r>
      <w:sdt>
        <w:sdtPr>
          <w:rPr>
            <w:rFonts w:eastAsia="Times New Roman" w:cs="Segoe UI"/>
          </w:rPr>
          <w:id w:val="17382910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  <w:b/>
        </w:rPr>
        <w:t>Yes</w:t>
      </w:r>
      <w:r w:rsidRPr="0001296C">
        <w:rPr>
          <w:rFonts w:eastAsia="Times New Roman" w:cs="Segoe UI"/>
        </w:rPr>
        <w:t xml:space="preserve">   </w:t>
      </w:r>
      <w:sdt>
        <w:sdtPr>
          <w:rPr>
            <w:rFonts w:eastAsia="Times New Roman" w:cs="Segoe UI"/>
          </w:rPr>
          <w:id w:val="-25752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1296C">
            <w:rPr>
              <w:rFonts w:ascii="Segoe UI Symbol" w:eastAsia="Times New Roman" w:hAnsi="Segoe UI Symbol" w:cs="Segoe UI Symbol"/>
            </w:rPr>
            <w:t>☐</w:t>
          </w:r>
        </w:sdtContent>
      </w:sdt>
      <w:r w:rsidRPr="0001296C">
        <w:rPr>
          <w:rFonts w:eastAsia="Times New Roman" w:cs="Segoe UI"/>
        </w:rPr>
        <w:t xml:space="preserve"> </w:t>
      </w:r>
      <w:r w:rsidRPr="0001296C">
        <w:rPr>
          <w:rFonts w:eastAsia="Times New Roman" w:cs="Segoe UI"/>
          <w:b/>
        </w:rPr>
        <w:t>No</w:t>
      </w:r>
      <w:r w:rsidRPr="0001296C">
        <w:rPr>
          <w:rFonts w:eastAsia="Times New Roman" w:cs="Segoe UI"/>
          <w:i/>
        </w:rPr>
        <w:t xml:space="preserve"> </w:t>
      </w:r>
    </w:p>
    <w:p w14:paraId="59E49F10" w14:textId="77777777" w:rsidR="00D44A86" w:rsidRPr="0001296C" w:rsidRDefault="00D44A86" w:rsidP="00D44A86">
      <w:pPr>
        <w:autoSpaceDE w:val="0"/>
        <w:autoSpaceDN w:val="0"/>
        <w:adjustRightInd w:val="0"/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 xml:space="preserve"> (The standard allocation is 45 points for MAQ and 35 for cost) </w:t>
      </w:r>
    </w:p>
    <w:sdt>
      <w:sdtPr>
        <w:rPr>
          <w:rFonts w:eastAsia="Times New Roman" w:cs="Segoe UI"/>
        </w:rPr>
        <w:id w:val="-123628087"/>
        <w:placeholder>
          <w:docPart w:val="7D4073485ECF4BCEBE0F5659C78DE8C1"/>
        </w:placeholder>
      </w:sdtPr>
      <w:sdtEndPr>
        <w:rPr>
          <w:color w:val="808080" w:themeColor="background1" w:themeShade="80"/>
        </w:rPr>
      </w:sdtEndPr>
      <w:sdtContent>
        <w:p w14:paraId="32B717DB" w14:textId="77777777" w:rsidR="00D44A86" w:rsidRPr="0001296C" w:rsidRDefault="00D44A86" w:rsidP="00D44A86">
          <w:pPr>
            <w:spacing w:line="240" w:lineRule="auto"/>
            <w:rPr>
              <w:rFonts w:eastAsia="Times New Roman" w:cs="Segoe UI"/>
              <w:b/>
              <w:color w:val="808080" w:themeColor="background1" w:themeShade="80"/>
            </w:rPr>
          </w:pPr>
          <w:r w:rsidRPr="0001296C">
            <w:rPr>
              <w:rFonts w:eastAsia="Times New Roman" w:cs="Segoe UI"/>
              <w:i/>
              <w:color w:val="808080" w:themeColor="background1" w:themeShade="80"/>
            </w:rPr>
            <w:t>If yes, please specify the requested point breakdown for the Cost and Management Assessment/Quality criteria, and provide a detailed rationale explaining why a deviation from the standard point allocation is requested.  All requests will be reviewed by the IDOA Commissioner.</w:t>
          </w:r>
        </w:p>
      </w:sdtContent>
    </w:sdt>
    <w:p w14:paraId="351B0DBE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69EAFC0D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Agency Max Budget Approved: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189184709"/>
          <w:placeholder>
            <w:docPart w:val="0DC4D81B9A564BB5A6D2FC89B0776F38"/>
          </w:placeholder>
        </w:sdtPr>
        <w:sdtEndPr/>
        <w:sdtContent>
          <w:r w:rsidRPr="0001296C">
            <w:rPr>
              <w:rFonts w:eastAsia="Times New Roman" w:cs="Segoe UI"/>
              <w:bCs/>
            </w:rPr>
            <w:t xml:space="preserve">N/A </w:t>
          </w:r>
        </w:sdtContent>
      </w:sdt>
    </w:p>
    <w:p w14:paraId="76D46A3E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4DFCBF77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Estimated Annual Contract Cost: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281773217"/>
          <w:placeholder>
            <w:docPart w:val="C194DE590B9A4557A0E2B14FCCBADDBA"/>
          </w:placeholder>
        </w:sdtPr>
        <w:sdtEndPr/>
        <w:sdtContent>
          <w:r w:rsidRPr="0001296C">
            <w:rPr>
              <w:rFonts w:eastAsia="Times New Roman" w:cs="Segoe UI"/>
              <w:bCs/>
            </w:rPr>
            <w:t xml:space="preserve"> </w:t>
          </w:r>
        </w:sdtContent>
      </w:sdt>
    </w:p>
    <w:p w14:paraId="744A0448" w14:textId="77777777" w:rsidR="00D44A86" w:rsidRPr="0001296C" w:rsidRDefault="00D44A86" w:rsidP="00D44A86">
      <w:pPr>
        <w:spacing w:line="240" w:lineRule="auto"/>
        <w:rPr>
          <w:rFonts w:eastAsia="Times New Roman" w:cs="Segoe UI"/>
          <w:bCs/>
        </w:rPr>
      </w:pPr>
    </w:p>
    <w:p w14:paraId="56932601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Estimated Initial Contract Length: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2033148966"/>
          <w:placeholder>
            <w:docPart w:val="75B0A83FE62D4717A928AD732EF17445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  <w:sz w:val="24"/>
              <w:szCs w:val="20"/>
            </w:rPr>
            <w:t>Length of initial contract term, in years.</w:t>
          </w:r>
        </w:sdtContent>
      </w:sdt>
    </w:p>
    <w:p w14:paraId="6625EB46" w14:textId="77777777" w:rsidR="00D44A86" w:rsidRPr="0001296C" w:rsidRDefault="00D44A86" w:rsidP="00D44A86">
      <w:pPr>
        <w:spacing w:line="240" w:lineRule="auto"/>
        <w:rPr>
          <w:rFonts w:eastAsia="Times New Roman" w:cs="Segoe UI"/>
          <w:bCs/>
        </w:rPr>
      </w:pPr>
    </w:p>
    <w:p w14:paraId="57BFC062" w14:textId="77777777" w:rsidR="00D44A86" w:rsidRPr="0001296C" w:rsidRDefault="00D44A86" w:rsidP="00D44A86">
      <w:pPr>
        <w:spacing w:line="240" w:lineRule="auto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 xml:space="preserve">Contract Effective Date: </w:t>
      </w:r>
      <w:sdt>
        <w:sdtPr>
          <w:rPr>
            <w:rFonts w:eastAsia="Times New Roman" w:cs="Segoe UI"/>
            <w:i/>
            <w:color w:val="808080" w:themeColor="background1" w:themeShade="80"/>
          </w:rPr>
          <w:id w:val="-1566479241"/>
          <w:placeholder>
            <w:docPart w:val="1479EEFCDCA747F5B740C6DC42B95F73"/>
          </w:placeholder>
        </w:sdtPr>
        <w:sdtEndPr/>
        <w:sdtContent>
          <w:sdt>
            <w:sdtPr>
              <w:rPr>
                <w:rFonts w:eastAsia="Times New Roman" w:cs="Segoe UI"/>
              </w:rPr>
              <w:id w:val="503172359"/>
              <w:placeholder>
                <w:docPart w:val="A4992E3B9D47425987ADAABE7B2E38F8"/>
              </w:placeholder>
            </w:sdtPr>
            <w:sdtEndPr/>
            <w:sdtContent>
              <w:sdt>
                <w:sdtPr>
                  <w:rPr>
                    <w:rFonts w:eastAsia="Times New Roman" w:cs="Segoe UI"/>
                  </w:rPr>
                  <w:id w:val="2058661114"/>
                  <w:placeholder>
                    <w:docPart w:val="1479EEFCDCA747F5B740C6DC42B95F73"/>
                  </w:placeholder>
                </w:sdtPr>
                <w:sdtEndPr/>
                <w:sdtContent>
                  <w:sdt>
                    <w:sdtPr>
                      <w:rPr>
                        <w:rFonts w:eastAsia="Times New Roman" w:cs="Segoe UI"/>
                      </w:rPr>
                      <w:id w:val="-773628541"/>
                      <w:placeholder>
                        <w:docPart w:val="1479EEFCDCA747F5B740C6DC42B95F73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eastAsia="Times New Roman" w:cs="Segoe UI"/>
                            <w:bCs/>
                          </w:rPr>
                          <w:id w:val="-615598124"/>
                          <w:placeholder>
                            <w:docPart w:val="1479EEFCDCA747F5B740C6DC42B95F73"/>
                          </w:placeholder>
                          <w:showingPlcHdr/>
                          <w:text/>
                        </w:sdtPr>
                        <w:sdtEndPr/>
                        <w:sdtContent>
                          <w:r w:rsidRPr="0001296C">
                            <w:rPr>
                              <w:rFonts w:eastAsia="Times New Roman" w:cs="Segoe UI"/>
                              <w:color w:val="808080"/>
                              <w:sz w:val="24"/>
                              <w:szCs w:val="20"/>
                            </w:rPr>
                            <w:t>Click here to enter text.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Pr="0001296C">
        <w:rPr>
          <w:rFonts w:eastAsia="Times New Roman" w:cs="Segoe UI"/>
        </w:rPr>
        <w:t xml:space="preserve"> </w:t>
      </w:r>
    </w:p>
    <w:p w14:paraId="72445547" w14:textId="77777777" w:rsidR="00D44A86" w:rsidRPr="0001296C" w:rsidRDefault="00D44A86" w:rsidP="00D44A86">
      <w:pPr>
        <w:spacing w:line="240" w:lineRule="auto"/>
        <w:rPr>
          <w:rFonts w:eastAsia="Times New Roman" w:cs="Segoe UI"/>
          <w:bCs/>
        </w:rPr>
      </w:pPr>
    </w:p>
    <w:p w14:paraId="4288714A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>Applicable UNSPSC or short category description</w:t>
      </w:r>
      <w:r w:rsidRPr="0001296C">
        <w:rPr>
          <w:rFonts w:eastAsia="Times New Roman" w:cs="Segoe UI"/>
          <w:b/>
          <w:vertAlign w:val="superscript"/>
        </w:rPr>
        <w:footnoteReference w:id="2"/>
      </w:r>
      <w:r w:rsidRPr="0001296C">
        <w:rPr>
          <w:rFonts w:eastAsia="Times New Roman" w:cs="Segoe UI"/>
          <w:b/>
        </w:rPr>
        <w:t xml:space="preserve">: </w:t>
      </w:r>
      <w:sdt>
        <w:sdtPr>
          <w:rPr>
            <w:rFonts w:eastAsia="Times New Roman" w:cs="Segoe UI"/>
          </w:rPr>
          <w:id w:val="589206273"/>
          <w:placeholder>
            <w:docPart w:val="D1E7283D83794E178990FCB111C297F3"/>
          </w:placeholder>
        </w:sdtPr>
        <w:sdtEndPr/>
        <w:sdtContent>
          <w:r w:rsidRPr="0001296C">
            <w:rPr>
              <w:rFonts w:eastAsia="Times New Roman" w:cs="Segoe UI"/>
              <w:color w:val="333333"/>
              <w:sz w:val="21"/>
              <w:szCs w:val="21"/>
              <w:shd w:val="clear" w:color="auto" w:fill="F7F6F3"/>
            </w:rPr>
            <w:t xml:space="preserve"> </w:t>
          </w:r>
        </w:sdtContent>
      </w:sdt>
    </w:p>
    <w:p w14:paraId="076EFE53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</w:p>
    <w:p w14:paraId="481F72D8" w14:textId="77777777" w:rsidR="00D44A86" w:rsidRPr="0001296C" w:rsidRDefault="00D44A86" w:rsidP="00D44A86">
      <w:pPr>
        <w:spacing w:line="240" w:lineRule="auto"/>
        <w:rPr>
          <w:rFonts w:eastAsia="Times New Roman" w:cs="Segoe UI"/>
          <w:b/>
        </w:rPr>
      </w:pPr>
      <w:r w:rsidRPr="0001296C">
        <w:rPr>
          <w:rFonts w:eastAsia="Times New Roman" w:cs="Segoe UI"/>
          <w:b/>
        </w:rPr>
        <w:t xml:space="preserve">Agency Contact Person: </w:t>
      </w:r>
      <w:sdt>
        <w:sdtPr>
          <w:rPr>
            <w:rFonts w:eastAsia="Times New Roman" w:cs="Segoe UI"/>
          </w:rPr>
          <w:id w:val="-1238782685"/>
          <w:placeholder>
            <w:docPart w:val="FDD931E77F61496B89C11C555B1DBFB1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  <w:sz w:val="24"/>
              <w:szCs w:val="20"/>
            </w:rPr>
            <w:t>Primary contact name and title.</w:t>
          </w:r>
        </w:sdtContent>
      </w:sdt>
    </w:p>
    <w:p w14:paraId="7985A740" w14:textId="230C6A42" w:rsidR="00D44A86" w:rsidRDefault="00D44A86" w:rsidP="00D44A86">
      <w:pPr>
        <w:spacing w:line="240" w:lineRule="auto"/>
        <w:ind w:firstLine="720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E-mail: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-1889790070"/>
          <w:placeholder>
            <w:docPart w:val="E0A1F175DE634FCDB98CD0FD7A70C658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  <w:sz w:val="24"/>
              <w:szCs w:val="20"/>
            </w:rPr>
            <w:t>Primary email address.</w:t>
          </w:r>
        </w:sdtContent>
      </w:sdt>
    </w:p>
    <w:p w14:paraId="2E5536AD" w14:textId="4D77A2E8" w:rsidR="00610532" w:rsidRDefault="00610532" w:rsidP="00D44A86">
      <w:pPr>
        <w:spacing w:line="240" w:lineRule="auto"/>
        <w:ind w:firstLine="720"/>
        <w:rPr>
          <w:rFonts w:eastAsia="Times New Roman" w:cs="Segoe UI"/>
        </w:rPr>
      </w:pPr>
      <w:r w:rsidRPr="0001296C">
        <w:rPr>
          <w:rFonts w:eastAsia="Times New Roman" w:cs="Segoe UI"/>
          <w:b/>
        </w:rPr>
        <w:t>Phone:</w:t>
      </w:r>
      <w:r w:rsidRPr="0001296C">
        <w:rPr>
          <w:rFonts w:eastAsia="Times New Roman" w:cs="Segoe UI"/>
        </w:rPr>
        <w:t xml:space="preserve"> </w:t>
      </w:r>
      <w:sdt>
        <w:sdtPr>
          <w:rPr>
            <w:rFonts w:eastAsia="Times New Roman" w:cs="Segoe UI"/>
          </w:rPr>
          <w:id w:val="-755901965"/>
          <w:placeholder>
            <w:docPart w:val="77027FBAA78544249D8DC59F2668E227"/>
          </w:placeholder>
          <w:showingPlcHdr/>
        </w:sdtPr>
        <w:sdtEndPr/>
        <w:sdtContent>
          <w:r w:rsidRPr="0001296C">
            <w:rPr>
              <w:rFonts w:eastAsia="Times New Roman" w:cs="Segoe UI"/>
              <w:i/>
              <w:color w:val="808080"/>
              <w:sz w:val="24"/>
              <w:szCs w:val="20"/>
            </w:rPr>
            <w:t>Primary phone number.</w:t>
          </w:r>
        </w:sdtContent>
      </w:sdt>
    </w:p>
    <w:p w14:paraId="1293DC50" w14:textId="77777777" w:rsidR="00610532" w:rsidRPr="0001296C" w:rsidRDefault="00610532" w:rsidP="00D44A86">
      <w:pPr>
        <w:spacing w:line="240" w:lineRule="auto"/>
        <w:ind w:firstLine="720"/>
        <w:rPr>
          <w:rFonts w:eastAsia="Times New Roman" w:cs="Segoe UI"/>
        </w:rPr>
      </w:pPr>
    </w:p>
    <w:tbl>
      <w:tblPr>
        <w:tblStyle w:val="TableGrid1"/>
        <w:tblW w:w="9378" w:type="dxa"/>
        <w:tblLook w:val="04A0" w:firstRow="1" w:lastRow="0" w:firstColumn="1" w:lastColumn="0" w:noHBand="0" w:noVBand="1"/>
      </w:tblPr>
      <w:tblGrid>
        <w:gridCol w:w="3870"/>
        <w:gridCol w:w="4320"/>
        <w:gridCol w:w="236"/>
        <w:gridCol w:w="952"/>
      </w:tblGrid>
      <w:tr w:rsidR="00D44A86" w:rsidRPr="0001296C" w14:paraId="2C667E1C" w14:textId="77777777" w:rsidTr="00390183"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14:paraId="7160CC86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b/>
              </w:rPr>
              <w:t>Agency Head, or Designee, Approval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9320B3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5A3BC9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B44FCE" w14:textId="5F62865A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</w:rPr>
            </w:pPr>
          </w:p>
        </w:tc>
      </w:tr>
      <w:tr w:rsidR="00D44A86" w:rsidRPr="0001296C" w14:paraId="64BEB263" w14:textId="77777777" w:rsidTr="00390183"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14:paraId="7300BDC7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7D71AD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i/>
              </w:rPr>
              <w:t>(This signature can be done electronically)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7EF9C0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  <w:i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4016FC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i/>
              </w:rPr>
              <w:t>Date</w:t>
            </w:r>
          </w:p>
        </w:tc>
      </w:tr>
    </w:tbl>
    <w:p w14:paraId="02CE6F16" w14:textId="77777777" w:rsidR="00D44A86" w:rsidRPr="0001296C" w:rsidRDefault="00D44A86" w:rsidP="00D44A86">
      <w:pPr>
        <w:tabs>
          <w:tab w:val="left" w:pos="6480"/>
          <w:tab w:val="left" w:pos="7200"/>
        </w:tabs>
        <w:spacing w:line="240" w:lineRule="auto"/>
        <w:rPr>
          <w:rFonts w:eastAsia="Times New Roman" w:cs="Segoe UI"/>
          <w:b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4490"/>
      </w:tblGrid>
      <w:tr w:rsidR="00D44A86" w:rsidRPr="0001296C" w14:paraId="6FD0FD36" w14:textId="77777777" w:rsidTr="0001296C">
        <w:tc>
          <w:tcPr>
            <w:tcW w:w="4860" w:type="dxa"/>
          </w:tcPr>
          <w:p w14:paraId="448860C7" w14:textId="77777777" w:rsidR="00D44A86" w:rsidRPr="0001296C" w:rsidRDefault="00D44A86" w:rsidP="00D44A86">
            <w:pPr>
              <w:tabs>
                <w:tab w:val="left" w:pos="6480"/>
                <w:tab w:val="left" w:pos="7200"/>
              </w:tabs>
              <w:rPr>
                <w:rFonts w:eastAsia="Times New Roman" w:cs="Segoe UI"/>
                <w:b/>
                <w:i/>
              </w:rPr>
            </w:pPr>
            <w:r w:rsidRPr="0001296C">
              <w:rPr>
                <w:rFonts w:eastAsia="Times New Roman" w:cs="Segoe UI"/>
                <w:b/>
                <w:i/>
              </w:rPr>
              <w:t>If signed by Designee, please provide name:</w:t>
            </w:r>
          </w:p>
        </w:tc>
        <w:tc>
          <w:tcPr>
            <w:tcW w:w="4490" w:type="dxa"/>
            <w:tcBorders>
              <w:bottom w:val="single" w:sz="4" w:space="0" w:color="auto"/>
            </w:tcBorders>
          </w:tcPr>
          <w:p w14:paraId="3EF59E91" w14:textId="77777777" w:rsidR="00D44A86" w:rsidRPr="0001296C" w:rsidRDefault="00D44A86" w:rsidP="00D44A86">
            <w:pPr>
              <w:tabs>
                <w:tab w:val="left" w:pos="6480"/>
                <w:tab w:val="left" w:pos="7200"/>
              </w:tabs>
              <w:rPr>
                <w:rFonts w:eastAsia="Times New Roman" w:cs="Segoe UI"/>
                <w:b/>
                <w:i/>
              </w:rPr>
            </w:pPr>
          </w:p>
        </w:tc>
      </w:tr>
    </w:tbl>
    <w:p w14:paraId="3F8EE6F8" w14:textId="61C91192" w:rsidR="00D44A86" w:rsidRDefault="00D44A86" w:rsidP="00D44A86">
      <w:pPr>
        <w:tabs>
          <w:tab w:val="left" w:pos="4230"/>
          <w:tab w:val="left" w:pos="6480"/>
          <w:tab w:val="left" w:pos="7200"/>
        </w:tabs>
        <w:spacing w:line="240" w:lineRule="auto"/>
        <w:rPr>
          <w:rFonts w:eastAsia="Times New Roman" w:cs="Segoe UI"/>
        </w:rPr>
      </w:pPr>
    </w:p>
    <w:p w14:paraId="79B3F6EF" w14:textId="77777777" w:rsidR="00610532" w:rsidRPr="0001296C" w:rsidRDefault="00610532" w:rsidP="00D44A86">
      <w:pPr>
        <w:tabs>
          <w:tab w:val="left" w:pos="4230"/>
          <w:tab w:val="left" w:pos="6480"/>
          <w:tab w:val="left" w:pos="7200"/>
        </w:tabs>
        <w:spacing w:line="240" w:lineRule="auto"/>
        <w:rPr>
          <w:rFonts w:eastAsia="Times New Roman" w:cs="Segoe UI"/>
        </w:rPr>
      </w:pPr>
    </w:p>
    <w:tbl>
      <w:tblPr>
        <w:tblStyle w:val="TableGrid1"/>
        <w:tblW w:w="9378" w:type="dxa"/>
        <w:tblLook w:val="04A0" w:firstRow="1" w:lastRow="0" w:firstColumn="1" w:lastColumn="0" w:noHBand="0" w:noVBand="1"/>
      </w:tblPr>
      <w:tblGrid>
        <w:gridCol w:w="3870"/>
        <w:gridCol w:w="4320"/>
        <w:gridCol w:w="236"/>
        <w:gridCol w:w="952"/>
      </w:tblGrid>
      <w:tr w:rsidR="00D44A86" w:rsidRPr="0001296C" w14:paraId="15877370" w14:textId="77777777" w:rsidTr="00390183"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14:paraId="683F96BA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b/>
              </w:rPr>
              <w:t xml:space="preserve">Chief Financial Officer Approval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864738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C670D87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7EDA3E" w14:textId="4B0045D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</w:rPr>
            </w:pPr>
          </w:p>
        </w:tc>
      </w:tr>
      <w:tr w:rsidR="00D44A86" w:rsidRPr="0001296C" w14:paraId="3A469CCD" w14:textId="77777777" w:rsidTr="00390183"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14:paraId="08644D48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58279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i/>
              </w:rPr>
              <w:t>(This signature can be done electronically)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79B2218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  <w:i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77A6CB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i/>
              </w:rPr>
              <w:t>Date</w:t>
            </w:r>
          </w:p>
        </w:tc>
      </w:tr>
    </w:tbl>
    <w:p w14:paraId="38F30C33" w14:textId="77777777" w:rsidR="00D44A86" w:rsidRPr="0001296C" w:rsidRDefault="00D44A86" w:rsidP="00D44A86">
      <w:pPr>
        <w:tabs>
          <w:tab w:val="left" w:pos="6480"/>
          <w:tab w:val="left" w:pos="7200"/>
        </w:tabs>
        <w:spacing w:line="240" w:lineRule="auto"/>
        <w:rPr>
          <w:rFonts w:eastAsia="Times New Roman" w:cs="Segoe UI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4490"/>
      </w:tblGrid>
      <w:tr w:rsidR="00D44A86" w:rsidRPr="0001296C" w14:paraId="542AE45D" w14:textId="77777777" w:rsidTr="0001296C">
        <w:tc>
          <w:tcPr>
            <w:tcW w:w="4860" w:type="dxa"/>
          </w:tcPr>
          <w:p w14:paraId="5F27D678" w14:textId="77777777" w:rsidR="00D44A86" w:rsidRPr="0001296C" w:rsidRDefault="00D44A86" w:rsidP="00D44A86">
            <w:pPr>
              <w:tabs>
                <w:tab w:val="left" w:pos="6480"/>
                <w:tab w:val="left" w:pos="7200"/>
              </w:tabs>
              <w:rPr>
                <w:rFonts w:eastAsia="Times New Roman" w:cs="Segoe UI"/>
                <w:b/>
                <w:i/>
              </w:rPr>
            </w:pPr>
            <w:r w:rsidRPr="0001296C">
              <w:rPr>
                <w:rFonts w:eastAsia="Times New Roman" w:cs="Segoe UI"/>
                <w:b/>
                <w:i/>
              </w:rPr>
              <w:t>If signed by Designee, please provide name:</w:t>
            </w:r>
          </w:p>
        </w:tc>
        <w:tc>
          <w:tcPr>
            <w:tcW w:w="4490" w:type="dxa"/>
            <w:tcBorders>
              <w:bottom w:val="single" w:sz="4" w:space="0" w:color="auto"/>
            </w:tcBorders>
          </w:tcPr>
          <w:p w14:paraId="165BA08C" w14:textId="77777777" w:rsidR="00D44A86" w:rsidRPr="0001296C" w:rsidRDefault="00D44A86" w:rsidP="00D44A86">
            <w:pPr>
              <w:tabs>
                <w:tab w:val="left" w:pos="6480"/>
                <w:tab w:val="left" w:pos="7200"/>
              </w:tabs>
              <w:rPr>
                <w:rFonts w:eastAsia="Times New Roman" w:cs="Segoe UI"/>
                <w:b/>
                <w:i/>
              </w:rPr>
            </w:pPr>
          </w:p>
        </w:tc>
      </w:tr>
    </w:tbl>
    <w:p w14:paraId="0C87A4E5" w14:textId="77777777" w:rsidR="00D44A86" w:rsidRPr="0001296C" w:rsidRDefault="00D44A86" w:rsidP="00D44A86">
      <w:pPr>
        <w:tabs>
          <w:tab w:val="left" w:pos="4230"/>
          <w:tab w:val="left" w:pos="6480"/>
          <w:tab w:val="left" w:pos="7200"/>
        </w:tabs>
        <w:spacing w:line="240" w:lineRule="auto"/>
        <w:rPr>
          <w:rFonts w:eastAsia="Times New Roman" w:cs="Segoe UI"/>
        </w:rPr>
      </w:pPr>
    </w:p>
    <w:p w14:paraId="4ACDA840" w14:textId="77777777" w:rsidR="00D44A86" w:rsidRPr="0001296C" w:rsidRDefault="00D44A86" w:rsidP="00D44A86">
      <w:pPr>
        <w:tabs>
          <w:tab w:val="left" w:pos="4230"/>
          <w:tab w:val="left" w:pos="6480"/>
          <w:tab w:val="left" w:pos="7200"/>
        </w:tabs>
        <w:spacing w:line="240" w:lineRule="auto"/>
        <w:rPr>
          <w:rFonts w:eastAsia="Times New Roman" w:cs="Segoe UI"/>
        </w:rPr>
      </w:pPr>
    </w:p>
    <w:tbl>
      <w:tblPr>
        <w:tblStyle w:val="TableGrid1"/>
        <w:tblW w:w="9378" w:type="dxa"/>
        <w:tblLook w:val="04A0" w:firstRow="1" w:lastRow="0" w:firstColumn="1" w:lastColumn="0" w:noHBand="0" w:noVBand="1"/>
      </w:tblPr>
      <w:tblGrid>
        <w:gridCol w:w="3870"/>
        <w:gridCol w:w="4320"/>
        <w:gridCol w:w="236"/>
        <w:gridCol w:w="952"/>
      </w:tblGrid>
      <w:tr w:rsidR="00D44A86" w:rsidRPr="0001296C" w14:paraId="1C203BEE" w14:textId="77777777" w:rsidTr="00390183"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14:paraId="4EBC8EE5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b/>
              </w:rPr>
              <w:t>IOT Chief Information Officer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C2B365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268F91D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29BC0E" w14:textId="2644EF70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</w:rPr>
            </w:pPr>
          </w:p>
        </w:tc>
      </w:tr>
      <w:tr w:rsidR="00D44A86" w:rsidRPr="0001296C" w14:paraId="3787CE28" w14:textId="77777777" w:rsidTr="00390183"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14:paraId="1BA7E0F2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6D6255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i/>
              </w:rPr>
              <w:t>(This signature can be done electronically)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962161F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  <w:i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F7626E" w14:textId="77777777" w:rsidR="00D44A86" w:rsidRPr="0001296C" w:rsidRDefault="00D44A86" w:rsidP="00D44A86">
            <w:pPr>
              <w:tabs>
                <w:tab w:val="left" w:pos="6480"/>
                <w:tab w:val="left" w:pos="7200"/>
                <w:tab w:val="left" w:pos="7920"/>
              </w:tabs>
              <w:jc w:val="center"/>
              <w:rPr>
                <w:rFonts w:eastAsia="Times New Roman" w:cs="Segoe UI"/>
                <w:b/>
              </w:rPr>
            </w:pPr>
            <w:r w:rsidRPr="0001296C">
              <w:rPr>
                <w:rFonts w:eastAsia="Times New Roman" w:cs="Segoe UI"/>
                <w:i/>
              </w:rPr>
              <w:t>Date</w:t>
            </w:r>
          </w:p>
        </w:tc>
      </w:tr>
    </w:tbl>
    <w:p w14:paraId="6FFCB736" w14:textId="77777777" w:rsidR="00D44A86" w:rsidRPr="0001296C" w:rsidRDefault="00D44A86" w:rsidP="00D44A86">
      <w:pPr>
        <w:tabs>
          <w:tab w:val="left" w:pos="6480"/>
          <w:tab w:val="left" w:pos="7200"/>
        </w:tabs>
        <w:spacing w:line="240" w:lineRule="auto"/>
        <w:rPr>
          <w:rFonts w:eastAsia="Times New Roman" w:cs="Segoe UI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4490"/>
      </w:tblGrid>
      <w:tr w:rsidR="00D44A86" w:rsidRPr="0001296C" w14:paraId="1FD0D362" w14:textId="77777777" w:rsidTr="0001296C">
        <w:tc>
          <w:tcPr>
            <w:tcW w:w="4860" w:type="dxa"/>
          </w:tcPr>
          <w:p w14:paraId="4D0D74EC" w14:textId="77777777" w:rsidR="00D44A86" w:rsidRPr="0001296C" w:rsidRDefault="00D44A86" w:rsidP="00D44A86">
            <w:pPr>
              <w:tabs>
                <w:tab w:val="left" w:pos="6480"/>
                <w:tab w:val="left" w:pos="7200"/>
              </w:tabs>
              <w:rPr>
                <w:rFonts w:eastAsia="Times New Roman" w:cs="Segoe UI"/>
                <w:b/>
                <w:i/>
              </w:rPr>
            </w:pPr>
            <w:r w:rsidRPr="0001296C">
              <w:rPr>
                <w:rFonts w:eastAsia="Times New Roman" w:cs="Segoe UI"/>
                <w:b/>
                <w:i/>
              </w:rPr>
              <w:t>If signed by Designee, please provide name:</w:t>
            </w:r>
          </w:p>
        </w:tc>
        <w:tc>
          <w:tcPr>
            <w:tcW w:w="4490" w:type="dxa"/>
            <w:tcBorders>
              <w:bottom w:val="single" w:sz="4" w:space="0" w:color="auto"/>
            </w:tcBorders>
          </w:tcPr>
          <w:p w14:paraId="184B6791" w14:textId="77777777" w:rsidR="00D44A86" w:rsidRPr="0001296C" w:rsidRDefault="00D44A86" w:rsidP="00D44A86">
            <w:pPr>
              <w:tabs>
                <w:tab w:val="left" w:pos="6480"/>
                <w:tab w:val="left" w:pos="7200"/>
              </w:tabs>
              <w:rPr>
                <w:rFonts w:eastAsia="Times New Roman" w:cs="Segoe UI"/>
                <w:b/>
                <w:i/>
              </w:rPr>
            </w:pPr>
          </w:p>
        </w:tc>
      </w:tr>
    </w:tbl>
    <w:p w14:paraId="294A28CD" w14:textId="77777777" w:rsidR="00D44A86" w:rsidRPr="0001296C" w:rsidRDefault="00D44A86" w:rsidP="00D44A86">
      <w:pPr>
        <w:tabs>
          <w:tab w:val="left" w:pos="4230"/>
        </w:tabs>
        <w:spacing w:line="240" w:lineRule="auto"/>
        <w:ind w:left="90"/>
        <w:rPr>
          <w:rFonts w:eastAsia="Times New Roman" w:cs="Segoe UI"/>
          <w:i/>
          <w:sz w:val="20"/>
          <w:szCs w:val="20"/>
        </w:rPr>
      </w:pPr>
      <w:r w:rsidRPr="0001296C">
        <w:rPr>
          <w:rFonts w:eastAsia="Times New Roman" w:cs="Segoe UI"/>
          <w:b/>
          <w:i/>
          <w:sz w:val="20"/>
          <w:szCs w:val="20"/>
        </w:rPr>
        <w:t>NOTE</w:t>
      </w:r>
      <w:r w:rsidRPr="0001296C">
        <w:rPr>
          <w:rFonts w:eastAsia="Times New Roman" w:cs="Segoe UI"/>
          <w:i/>
          <w:sz w:val="20"/>
          <w:szCs w:val="20"/>
        </w:rPr>
        <w:t>: If information technology goods or services are not included, please state “N/A” in the above signature.</w:t>
      </w:r>
    </w:p>
    <w:p w14:paraId="1D0BFDEB" w14:textId="77777777" w:rsidR="00D44A86" w:rsidRPr="0001296C" w:rsidRDefault="00D44A86" w:rsidP="00D44A86">
      <w:pPr>
        <w:tabs>
          <w:tab w:val="left" w:pos="4230"/>
        </w:tabs>
        <w:spacing w:line="240" w:lineRule="auto"/>
        <w:rPr>
          <w:rFonts w:eastAsia="Times New Roman" w:cs="Segoe UI"/>
        </w:rPr>
      </w:pPr>
    </w:p>
    <w:p w14:paraId="03338121" w14:textId="197E5082" w:rsidR="00D44A86" w:rsidRPr="0001296C" w:rsidRDefault="00D44A86" w:rsidP="00D44A86">
      <w:pPr>
        <w:tabs>
          <w:tab w:val="left" w:pos="4230"/>
        </w:tabs>
        <w:spacing w:line="240" w:lineRule="auto"/>
        <w:rPr>
          <w:rFonts w:eastAsia="Times New Roman" w:cs="Segoe UI"/>
          <w:b/>
          <w:sz w:val="24"/>
          <w:szCs w:val="20"/>
        </w:rPr>
      </w:pPr>
      <w:r w:rsidRPr="0001296C">
        <w:rPr>
          <w:rFonts w:eastAsia="Times New Roman" w:cs="Segoe UI"/>
          <w:b/>
          <w:sz w:val="24"/>
          <w:szCs w:val="20"/>
        </w:rPr>
        <w:t>Agency head, or their designee, and CFO will also sign the solicitation</w:t>
      </w:r>
      <w:r w:rsidR="0001296C">
        <w:rPr>
          <w:rFonts w:eastAsia="Times New Roman" w:cs="Segoe UI"/>
          <w:b/>
          <w:sz w:val="24"/>
          <w:szCs w:val="20"/>
        </w:rPr>
        <w:t xml:space="preserve"> </w:t>
      </w:r>
      <w:r w:rsidRPr="0001296C">
        <w:rPr>
          <w:rFonts w:eastAsia="Times New Roman" w:cs="Segoe UI"/>
          <w:b/>
          <w:sz w:val="24"/>
          <w:szCs w:val="20"/>
        </w:rPr>
        <w:t>Recommendation Letter that results from this process.</w:t>
      </w:r>
    </w:p>
    <w:p w14:paraId="69ED8276" w14:textId="77777777" w:rsidR="00D44A86" w:rsidRPr="00550F5E" w:rsidRDefault="00D44A86" w:rsidP="00D44A86">
      <w:pPr>
        <w:tabs>
          <w:tab w:val="left" w:pos="4230"/>
        </w:tabs>
        <w:spacing w:line="240" w:lineRule="auto"/>
        <w:rPr>
          <w:rFonts w:eastAsia="Times New Roman" w:cs="Segoe UI"/>
          <w:color w:val="0563C1" w:themeColor="hyperlink"/>
          <w:sz w:val="24"/>
          <w:szCs w:val="24"/>
          <w:u w:val="single"/>
        </w:rPr>
      </w:pPr>
    </w:p>
    <w:p w14:paraId="57B2E0E7" w14:textId="70862142" w:rsidR="00D44A86" w:rsidRPr="00B269E4" w:rsidRDefault="00B269E4" w:rsidP="00B269E4">
      <w:pPr>
        <w:tabs>
          <w:tab w:val="left" w:pos="4230"/>
        </w:tabs>
        <w:spacing w:line="240" w:lineRule="auto"/>
        <w:jc w:val="center"/>
        <w:rPr>
          <w:rFonts w:eastAsia="Times New Roman" w:cs="Segoe UI"/>
          <w:color w:val="0563C1" w:themeColor="hyperlink"/>
          <w:sz w:val="24"/>
          <w:szCs w:val="20"/>
        </w:rPr>
      </w:pPr>
      <w:r>
        <w:rPr>
          <w:rFonts w:eastAsia="Times New Roman" w:cs="Segoe UI"/>
          <w:color w:val="0563C1" w:themeColor="hyperlink"/>
          <w:sz w:val="24"/>
          <w:szCs w:val="20"/>
        </w:rPr>
        <w:t>--------------------------------------------------------------</w:t>
      </w:r>
    </w:p>
    <w:p w14:paraId="046AEE50" w14:textId="77777777" w:rsidR="00D44A86" w:rsidRPr="00550F5E" w:rsidRDefault="00D44A86" w:rsidP="00D44A86">
      <w:pPr>
        <w:spacing w:line="240" w:lineRule="auto"/>
        <w:rPr>
          <w:rFonts w:eastAsia="Times New Roman" w:cs="Segoe UI"/>
          <w:sz w:val="24"/>
          <w:szCs w:val="24"/>
        </w:rPr>
      </w:pPr>
    </w:p>
    <w:p w14:paraId="361A9740" w14:textId="5A336B36" w:rsidR="007F5132" w:rsidRDefault="00B269E4">
      <w:pPr>
        <w:rPr>
          <w:rFonts w:cs="Segoe UI"/>
        </w:rPr>
      </w:pPr>
      <w:r w:rsidRPr="00B269E4">
        <w:rPr>
          <w:rFonts w:cs="Segoe UI"/>
          <w:b/>
          <w:bCs/>
        </w:rPr>
        <w:t>IDOH Internal Approvals</w:t>
      </w:r>
      <w:r>
        <w:rPr>
          <w:rFonts w:cs="Segoe UI"/>
        </w:rPr>
        <w:t xml:space="preserve"> </w:t>
      </w:r>
      <w:r w:rsidRPr="00B269E4">
        <w:rPr>
          <w:rFonts w:cs="Segoe UI"/>
          <w:i/>
          <w:iCs/>
        </w:rPr>
        <w:t>(</w:t>
      </w:r>
      <w:r w:rsidR="00550F5E">
        <w:rPr>
          <w:rFonts w:cs="Segoe UI"/>
          <w:i/>
          <w:iCs/>
        </w:rPr>
        <w:t xml:space="preserve">in order below, </w:t>
      </w:r>
      <w:r w:rsidRPr="00550F5E">
        <w:rPr>
          <w:rFonts w:cs="Segoe UI"/>
          <w:i/>
          <w:iCs/>
          <w:u w:val="single"/>
        </w:rPr>
        <w:t>prior</w:t>
      </w:r>
      <w:r w:rsidRPr="00B269E4">
        <w:rPr>
          <w:rFonts w:cs="Segoe UI"/>
          <w:i/>
          <w:iCs/>
        </w:rPr>
        <w:t xml:space="preserve"> to Chief of Staff signature)</w:t>
      </w:r>
    </w:p>
    <w:p w14:paraId="5C2E9906" w14:textId="77777777" w:rsidR="00B269E4" w:rsidRPr="00550F5E" w:rsidRDefault="00B269E4">
      <w:pPr>
        <w:rPr>
          <w:rFonts w:cs="Segoe UI"/>
          <w:sz w:val="28"/>
          <w:szCs w:val="28"/>
        </w:rPr>
      </w:pPr>
    </w:p>
    <w:p w14:paraId="188FE7AC" w14:textId="5B5D613F" w:rsidR="00550F5E" w:rsidRDefault="00550F5E" w:rsidP="00550F5E">
      <w:pPr>
        <w:rPr>
          <w:rFonts w:cs="Segoe UI"/>
        </w:rPr>
      </w:pPr>
      <w:r>
        <w:rPr>
          <w:rFonts w:cs="Segoe UI"/>
        </w:rPr>
        <w:t>______________________________________________</w:t>
      </w:r>
      <w:r>
        <w:rPr>
          <w:rFonts w:cs="Segoe UI"/>
        </w:rPr>
        <w:t>___________</w:t>
      </w:r>
      <w:r>
        <w:rPr>
          <w:rFonts w:cs="Segoe UI"/>
        </w:rPr>
        <w:tab/>
      </w:r>
      <w:r>
        <w:rPr>
          <w:rFonts w:cs="Segoe UI"/>
        </w:rPr>
        <w:tab/>
      </w:r>
      <w:r>
        <w:rPr>
          <w:rFonts w:cs="Segoe UI"/>
        </w:rPr>
        <w:t>______________________________</w:t>
      </w:r>
    </w:p>
    <w:p w14:paraId="63B78301" w14:textId="22DB2397" w:rsidR="00550F5E" w:rsidRPr="00B269E4" w:rsidRDefault="00550F5E" w:rsidP="00550F5E">
      <w:pPr>
        <w:rPr>
          <w:rFonts w:cs="Segoe UI"/>
        </w:rPr>
      </w:pPr>
      <w:r>
        <w:rPr>
          <w:rFonts w:cs="Segoe UI"/>
        </w:rPr>
        <w:t>Michelle Wright</w:t>
      </w:r>
      <w:r>
        <w:rPr>
          <w:rFonts w:cs="Segoe UI"/>
        </w:rPr>
        <w:t xml:space="preserve">, </w:t>
      </w:r>
      <w:r>
        <w:rPr>
          <w:rFonts w:cs="Segoe UI"/>
          <w:i/>
          <w:iCs/>
        </w:rPr>
        <w:t>Director of Procurement and Payables</w:t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>
        <w:rPr>
          <w:rFonts w:cs="Segoe UI"/>
        </w:rPr>
        <w:t>Date</w:t>
      </w:r>
    </w:p>
    <w:p w14:paraId="1229AF2F" w14:textId="77777777" w:rsidR="00550F5E" w:rsidRPr="00550F5E" w:rsidRDefault="00550F5E" w:rsidP="00550F5E">
      <w:pPr>
        <w:rPr>
          <w:rFonts w:cs="Segoe UI"/>
          <w:sz w:val="28"/>
          <w:szCs w:val="28"/>
        </w:rPr>
      </w:pPr>
    </w:p>
    <w:p w14:paraId="5D153AEE" w14:textId="3E94523C" w:rsidR="00B269E4" w:rsidRDefault="00550F5E">
      <w:pPr>
        <w:rPr>
          <w:rFonts w:cs="Segoe UI"/>
        </w:rPr>
      </w:pPr>
      <w:r>
        <w:rPr>
          <w:rFonts w:cs="Segoe UI"/>
        </w:rPr>
        <w:t>_________________________________________________________</w:t>
      </w:r>
      <w:r w:rsidR="00B269E4">
        <w:rPr>
          <w:rFonts w:cs="Segoe UI"/>
        </w:rPr>
        <w:tab/>
      </w:r>
      <w:r>
        <w:rPr>
          <w:rFonts w:cs="Segoe UI"/>
        </w:rPr>
        <w:tab/>
      </w:r>
      <w:r w:rsidR="00B269E4">
        <w:rPr>
          <w:rFonts w:cs="Segoe UI"/>
        </w:rPr>
        <w:t>______________________________</w:t>
      </w:r>
    </w:p>
    <w:p w14:paraId="5462AE05" w14:textId="7E6E3272" w:rsidR="00B269E4" w:rsidRPr="00B269E4" w:rsidRDefault="00B269E4">
      <w:pPr>
        <w:rPr>
          <w:rFonts w:cs="Segoe UI"/>
        </w:rPr>
      </w:pPr>
      <w:r>
        <w:rPr>
          <w:rFonts w:cs="Segoe UI"/>
        </w:rPr>
        <w:t xml:space="preserve">Mohan Ambaty, </w:t>
      </w:r>
      <w:r>
        <w:rPr>
          <w:rFonts w:cs="Segoe UI"/>
          <w:i/>
          <w:iCs/>
        </w:rPr>
        <w:t>Chief Information Officer</w:t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 w:rsidR="00550F5E">
        <w:rPr>
          <w:rFonts w:cs="Segoe UI"/>
          <w:i/>
          <w:iCs/>
        </w:rPr>
        <w:tab/>
      </w:r>
      <w:r>
        <w:rPr>
          <w:rFonts w:cs="Segoe UI"/>
        </w:rPr>
        <w:t>Date</w:t>
      </w:r>
    </w:p>
    <w:p w14:paraId="3615C3C6" w14:textId="77777777" w:rsidR="00581A66" w:rsidRPr="00550F5E" w:rsidRDefault="00581A66">
      <w:pPr>
        <w:rPr>
          <w:rFonts w:cs="Segoe UI"/>
          <w:sz w:val="28"/>
          <w:szCs w:val="28"/>
        </w:rPr>
      </w:pPr>
    </w:p>
    <w:p w14:paraId="32CBF496" w14:textId="618AC398" w:rsidR="00B269E4" w:rsidRDefault="00550F5E" w:rsidP="00B269E4">
      <w:pPr>
        <w:rPr>
          <w:rFonts w:cs="Segoe UI"/>
        </w:rPr>
      </w:pPr>
      <w:r>
        <w:rPr>
          <w:rFonts w:cs="Segoe UI"/>
        </w:rPr>
        <w:t>_________________________________________________________</w:t>
      </w:r>
      <w:r w:rsidR="00B269E4">
        <w:rPr>
          <w:rFonts w:cs="Segoe UI"/>
        </w:rPr>
        <w:tab/>
      </w:r>
      <w:r>
        <w:rPr>
          <w:rFonts w:cs="Segoe UI"/>
        </w:rPr>
        <w:tab/>
      </w:r>
      <w:r w:rsidR="00B269E4">
        <w:rPr>
          <w:rFonts w:cs="Segoe UI"/>
        </w:rPr>
        <w:t>______________________________</w:t>
      </w:r>
    </w:p>
    <w:p w14:paraId="5572E047" w14:textId="59070913" w:rsidR="00B269E4" w:rsidRPr="00B269E4" w:rsidRDefault="00B269E4" w:rsidP="00B269E4">
      <w:pPr>
        <w:rPr>
          <w:rFonts w:cs="Segoe UI"/>
        </w:rPr>
      </w:pPr>
      <w:r>
        <w:rPr>
          <w:rFonts w:cs="Segoe UI"/>
        </w:rPr>
        <w:t>Bob Davis</w:t>
      </w:r>
      <w:r>
        <w:rPr>
          <w:rFonts w:cs="Segoe UI"/>
        </w:rPr>
        <w:t xml:space="preserve">, </w:t>
      </w:r>
      <w:r>
        <w:rPr>
          <w:rFonts w:cs="Segoe UI"/>
          <w:i/>
          <w:iCs/>
        </w:rPr>
        <w:t xml:space="preserve">Chief </w:t>
      </w:r>
      <w:r>
        <w:rPr>
          <w:rFonts w:cs="Segoe UI"/>
          <w:i/>
          <w:iCs/>
        </w:rPr>
        <w:t>Data</w:t>
      </w:r>
      <w:r>
        <w:rPr>
          <w:rFonts w:cs="Segoe UI"/>
          <w:i/>
          <w:iCs/>
        </w:rPr>
        <w:t xml:space="preserve"> Officer</w:t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>
        <w:rPr>
          <w:rFonts w:cs="Segoe UI"/>
          <w:i/>
          <w:iCs/>
        </w:rPr>
        <w:tab/>
      </w:r>
      <w:r w:rsidR="00550F5E">
        <w:rPr>
          <w:rFonts w:cs="Segoe UI"/>
          <w:i/>
          <w:iCs/>
        </w:rPr>
        <w:tab/>
      </w:r>
      <w:r>
        <w:rPr>
          <w:rFonts w:cs="Segoe UI"/>
        </w:rPr>
        <w:t>Date</w:t>
      </w:r>
    </w:p>
    <w:sectPr w:rsidR="00B269E4" w:rsidRPr="00B269E4" w:rsidSect="00AA2F36">
      <w:headerReference w:type="default" r:id="rId8"/>
      <w:headerReference w:type="first" r:id="rId9"/>
      <w:footerReference w:type="first" r:id="rId10"/>
      <w:pgSz w:w="12240" w:h="15840"/>
      <w:pgMar w:top="2880" w:right="1440" w:bottom="1440" w:left="1440" w:header="27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9981D" w14:textId="77777777" w:rsidR="00DC6025" w:rsidRDefault="00DC6025" w:rsidP="00EF7840">
      <w:pPr>
        <w:spacing w:line="240" w:lineRule="auto"/>
      </w:pPr>
      <w:r>
        <w:separator/>
      </w:r>
    </w:p>
  </w:endnote>
  <w:endnote w:type="continuationSeparator" w:id="0">
    <w:p w14:paraId="206E233D" w14:textId="77777777" w:rsidR="00DC6025" w:rsidRDefault="00DC6025" w:rsidP="00EF78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 SemiBold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Raleway Black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BD959" w14:textId="77777777" w:rsidR="007F5132" w:rsidRDefault="00261EFF" w:rsidP="007F5132">
    <w:pPr>
      <w:pStyle w:val="Footer"/>
      <w:tabs>
        <w:tab w:val="clear" w:pos="4680"/>
        <w:tab w:val="clear" w:pos="9360"/>
        <w:tab w:val="left" w:pos="2975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6BC08E69" wp14:editId="5524363F">
              <wp:simplePos x="0" y="0"/>
              <wp:positionH relativeFrom="column">
                <wp:posOffset>-308610</wp:posOffset>
              </wp:positionH>
              <wp:positionV relativeFrom="paragraph">
                <wp:posOffset>-576580</wp:posOffset>
              </wp:positionV>
              <wp:extent cx="6957060" cy="1404620"/>
              <wp:effectExtent l="0" t="0" r="0" b="0"/>
              <wp:wrapSquare wrapText="bothSides"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70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03E73C" w14:textId="77777777" w:rsidR="007F5132" w:rsidRPr="00AA2F36" w:rsidRDefault="007F5132" w:rsidP="007F5132">
                          <w:pPr>
                            <w:rPr>
                              <w:color w:val="253E8E"/>
                            </w:rPr>
                          </w:pP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 xml:space="preserve">To </w:t>
                          </w:r>
                          <w:r w:rsidRPr="00AA2F36">
                            <w:rPr>
                              <w:rFonts w:ascii="Raleway SemiBold" w:hAnsi="Raleway SemiBold"/>
                              <w:color w:val="EB5347"/>
                            </w:rPr>
                            <w:t>promote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>,</w:t>
                          </w:r>
                          <w:r w:rsidRPr="002E5746">
                            <w:rPr>
                              <w:rFonts w:ascii="Raleway" w:hAnsi="Raleway"/>
                              <w:color w:val="253E8E"/>
                            </w:rPr>
                            <w:t xml:space="preserve"> </w:t>
                          </w:r>
                          <w:r w:rsidRPr="00AA2F36">
                            <w:rPr>
                              <w:rFonts w:ascii="Raleway SemiBold" w:hAnsi="Raleway SemiBold"/>
                              <w:color w:val="EB5347"/>
                            </w:rPr>
                            <w:t>protect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 xml:space="preserve">, and </w:t>
                          </w:r>
                          <w:r w:rsidRPr="00AA2F36">
                            <w:rPr>
                              <w:rFonts w:ascii="Raleway SemiBold" w:hAnsi="Raleway SemiBold"/>
                              <w:color w:val="EB5347"/>
                            </w:rPr>
                            <w:t>improve</w:t>
                          </w:r>
                          <w:r w:rsidRPr="002E5746">
                            <w:rPr>
                              <w:rFonts w:ascii="Raleway" w:hAnsi="Raleway"/>
                              <w:color w:val="EB5347"/>
                            </w:rPr>
                            <w:t xml:space="preserve"> 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>the health and safety of all Hoosiers.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BC08E6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24.3pt;margin-top:-45.4pt;width:547.8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" filled="f" stroked="f">
              <v:textbox style="mso-fit-shape-to-text:t">
                <w:txbxContent>
                  <w:p w14:paraId="6A03E73C" w14:textId="77777777" w:rsidR="007F5132" w:rsidRPr="00AA2F36" w:rsidRDefault="007F5132" w:rsidP="007F5132">
                    <w:pPr>
                      <w:rPr>
                        <w:color w:val="253E8E"/>
                      </w:rPr>
                    </w:pP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 xml:space="preserve">To </w:t>
                    </w:r>
                    <w:r w:rsidRPr="00AA2F36">
                      <w:rPr>
                        <w:rFonts w:ascii="Raleway SemiBold" w:hAnsi="Raleway SemiBold"/>
                        <w:color w:val="EB5347"/>
                      </w:rPr>
                      <w:t>promote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>,</w:t>
                    </w:r>
                    <w:r w:rsidRPr="002E5746">
                      <w:rPr>
                        <w:rFonts w:ascii="Raleway" w:hAnsi="Raleway"/>
                        <w:color w:val="253E8E"/>
                      </w:rPr>
                      <w:t xml:space="preserve"> </w:t>
                    </w:r>
                    <w:r w:rsidRPr="00AA2F36">
                      <w:rPr>
                        <w:rFonts w:ascii="Raleway SemiBold" w:hAnsi="Raleway SemiBold"/>
                        <w:color w:val="EB5347"/>
                      </w:rPr>
                      <w:t>protect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 xml:space="preserve">, and </w:t>
                    </w:r>
                    <w:r w:rsidRPr="00AA2F36">
                      <w:rPr>
                        <w:rFonts w:ascii="Raleway SemiBold" w:hAnsi="Raleway SemiBold"/>
                        <w:color w:val="EB5347"/>
                      </w:rPr>
                      <w:t>improve</w:t>
                    </w:r>
                    <w:r w:rsidRPr="002E5746">
                      <w:rPr>
                        <w:rFonts w:ascii="Raleway" w:hAnsi="Raleway"/>
                        <w:color w:val="EB5347"/>
                      </w:rPr>
                      <w:t xml:space="preserve"> 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>the health and safety of all Hoosiers.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77423">
      <w:rPr>
        <w:noProof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69420280" wp14:editId="2466CCC2">
              <wp:simplePos x="0" y="0"/>
              <wp:positionH relativeFrom="column">
                <wp:posOffset>-305435</wp:posOffset>
              </wp:positionH>
              <wp:positionV relativeFrom="paragraph">
                <wp:posOffset>13970</wp:posOffset>
              </wp:positionV>
              <wp:extent cx="5681980" cy="1404620"/>
              <wp:effectExtent l="0" t="0" r="0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198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67D607" w14:textId="77777777" w:rsidR="007F5132" w:rsidRPr="00CF58A2" w:rsidRDefault="007F5132" w:rsidP="00CF58A2">
                          <w:pPr>
                            <w:pStyle w:val="Header-Footer"/>
                            <w:spacing w:after="80"/>
                            <w:rPr>
                              <w:color w:val="FFFFFF" w:themeColor="background1"/>
                            </w:rPr>
                          </w:pPr>
                          <w:r w:rsidRPr="00CF58A2">
                            <w:rPr>
                              <w:color w:val="FFFFFF" w:themeColor="background1"/>
                            </w:rPr>
                            <w:t xml:space="preserve">2 North Meridian </w:t>
                          </w:r>
                          <w:proofErr w:type="gramStart"/>
                          <w:r w:rsidRPr="00CF58A2">
                            <w:rPr>
                              <w:color w:val="FFFFFF" w:themeColor="background1"/>
                            </w:rPr>
                            <w:t xml:space="preserve">Street  </w:t>
                          </w:r>
                          <w:r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proofErr w:type="gramEnd"/>
                          <w:r w:rsidRPr="00CF58A2">
                            <w:rPr>
                              <w:color w:val="FFFFFF" w:themeColor="background1"/>
                            </w:rPr>
                            <w:t xml:space="preserve">  Indianapolis, Indiana  46204</w:t>
                          </w:r>
                          <w:r w:rsidR="00777423" w:rsidRPr="00CF58A2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="00777423" w:rsidRPr="002E5746">
                            <w:t xml:space="preserve"> </w:t>
                          </w:r>
                          <w:r w:rsidR="00777423"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="00777423" w:rsidRPr="00CF58A2">
                            <w:rPr>
                              <w:color w:val="FFFFFF" w:themeColor="background1"/>
                            </w:rPr>
                            <w:t xml:space="preserve">  </w:t>
                          </w:r>
                          <w:r w:rsidRPr="00CF58A2">
                            <w:rPr>
                              <w:color w:val="FFFFFF" w:themeColor="background1"/>
                            </w:rPr>
                            <w:t xml:space="preserve">317-233-1325  </w:t>
                          </w:r>
                          <w:r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Pr="002E5746">
                            <w:t xml:space="preserve">  </w:t>
                          </w:r>
                          <w:r w:rsidRPr="00CF58A2">
                            <w:rPr>
                              <w:color w:val="FFFFFF" w:themeColor="background1"/>
                            </w:rPr>
                            <w:t>health.in.gov</w:t>
                          </w:r>
                        </w:p>
                        <w:p w14:paraId="038A8F55" w14:textId="77777777" w:rsidR="007F5132" w:rsidRPr="00CF58A2" w:rsidRDefault="007F5132" w:rsidP="00CF58A2">
                          <w:pPr>
                            <w:pStyle w:val="Header-Footer"/>
                            <w:rPr>
                              <w:color w:val="FFFFFF" w:themeColor="background1"/>
                            </w:rPr>
                          </w:pPr>
                          <w:r w:rsidRPr="00CF58A2">
                            <w:rPr>
                              <w:color w:val="FFFFFF" w:themeColor="background1"/>
                            </w:rPr>
                            <w:t>An equal opportunity employer.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9420280" id="_x0000_s1029" type="#_x0000_t202" style="position:absolute;margin-left:-24.05pt;margin-top:1.1pt;width:447.4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" filled="f" stroked="f">
              <v:textbox style="mso-fit-shape-to-text:t">
                <w:txbxContent>
                  <w:p w14:paraId="2D67D607" w14:textId="77777777" w:rsidR="007F5132" w:rsidRPr="00CF58A2" w:rsidRDefault="007F5132" w:rsidP="00CF58A2">
                    <w:pPr>
                      <w:pStyle w:val="Header-Footer"/>
                      <w:spacing w:after="80"/>
                      <w:rPr>
                        <w:color w:val="FFFFFF" w:themeColor="background1"/>
                      </w:rPr>
                    </w:pPr>
                    <w:r w:rsidRPr="00CF58A2">
                      <w:rPr>
                        <w:color w:val="FFFFFF" w:themeColor="background1"/>
                      </w:rPr>
                      <w:t xml:space="preserve">2 North Meridian </w:t>
                    </w:r>
                    <w:proofErr w:type="gramStart"/>
                    <w:r w:rsidRPr="00CF58A2">
                      <w:rPr>
                        <w:color w:val="FFFFFF" w:themeColor="background1"/>
                      </w:rPr>
                      <w:t xml:space="preserve">Street  </w:t>
                    </w:r>
                    <w:r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proofErr w:type="gramEnd"/>
                    <w:r w:rsidRPr="00CF58A2">
                      <w:rPr>
                        <w:color w:val="FFFFFF" w:themeColor="background1"/>
                      </w:rPr>
                      <w:t xml:space="preserve">  Indianapolis, Indiana  46204</w:t>
                    </w:r>
                    <w:r w:rsidR="00777423" w:rsidRPr="00CF58A2">
                      <w:rPr>
                        <w:color w:val="FFFFFF" w:themeColor="background1"/>
                      </w:rPr>
                      <w:t xml:space="preserve"> </w:t>
                    </w:r>
                    <w:r w:rsidR="00777423" w:rsidRPr="002E5746">
                      <w:t xml:space="preserve"> </w:t>
                    </w:r>
                    <w:r w:rsidR="00777423"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="00777423" w:rsidRPr="00CF58A2">
                      <w:rPr>
                        <w:color w:val="FFFFFF" w:themeColor="background1"/>
                      </w:rPr>
                      <w:t xml:space="preserve">  </w:t>
                    </w:r>
                    <w:r w:rsidRPr="00CF58A2">
                      <w:rPr>
                        <w:color w:val="FFFFFF" w:themeColor="background1"/>
                      </w:rPr>
                      <w:t xml:space="preserve">317-233-1325  </w:t>
                    </w:r>
                    <w:r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Pr="002E5746">
                      <w:t xml:space="preserve">  </w:t>
                    </w:r>
                    <w:r w:rsidRPr="00CF58A2">
                      <w:rPr>
                        <w:color w:val="FFFFFF" w:themeColor="background1"/>
                      </w:rPr>
                      <w:t>health.in.gov</w:t>
                    </w:r>
                  </w:p>
                  <w:p w14:paraId="038A8F55" w14:textId="77777777" w:rsidR="007F5132" w:rsidRPr="00CF58A2" w:rsidRDefault="007F5132" w:rsidP="00CF58A2">
                    <w:pPr>
                      <w:pStyle w:val="Header-Footer"/>
                      <w:rPr>
                        <w:color w:val="FFFFFF" w:themeColor="background1"/>
                      </w:rPr>
                    </w:pPr>
                    <w:r w:rsidRPr="00CF58A2">
                      <w:rPr>
                        <w:color w:val="FFFFFF" w:themeColor="background1"/>
                      </w:rPr>
                      <w:t>An equal opportunity employer.</w:t>
                    </w:r>
                  </w:p>
                </w:txbxContent>
              </v:textbox>
            </v:shape>
          </w:pict>
        </mc:Fallback>
      </mc:AlternateContent>
    </w:r>
    <w:r w:rsidR="007F5132">
      <w:tab/>
    </w:r>
  </w:p>
  <w:p w14:paraId="063DFCA2" w14:textId="77777777" w:rsidR="007F5132" w:rsidRDefault="007F51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0B0D2" w14:textId="77777777" w:rsidR="00DC6025" w:rsidRDefault="00DC6025" w:rsidP="00EF7840">
      <w:pPr>
        <w:spacing w:line="240" w:lineRule="auto"/>
      </w:pPr>
      <w:r>
        <w:separator/>
      </w:r>
    </w:p>
  </w:footnote>
  <w:footnote w:type="continuationSeparator" w:id="0">
    <w:p w14:paraId="7788A1AB" w14:textId="77777777" w:rsidR="00DC6025" w:rsidRDefault="00DC6025" w:rsidP="00EF7840">
      <w:pPr>
        <w:spacing w:line="240" w:lineRule="auto"/>
      </w:pPr>
      <w:r>
        <w:continuationSeparator/>
      </w:r>
    </w:p>
  </w:footnote>
  <w:footnote w:id="1">
    <w:p w14:paraId="15453839" w14:textId="77777777" w:rsidR="00D44A86" w:rsidRPr="00033128" w:rsidRDefault="00D44A86" w:rsidP="00610532">
      <w:pPr>
        <w:tabs>
          <w:tab w:val="left" w:pos="4230"/>
        </w:tabs>
        <w:spacing w:line="240" w:lineRule="auto"/>
        <w:rPr>
          <w:rFonts w:asciiTheme="minorHAnsi" w:hAnsiTheme="minorHAnsi" w:cs="Calibri"/>
        </w:rPr>
      </w:pPr>
      <w:r>
        <w:rPr>
          <w:rStyle w:val="FootnoteReference"/>
        </w:rPr>
        <w:footnoteRef/>
      </w:r>
      <w:r>
        <w:t xml:space="preserve"> </w:t>
      </w:r>
      <w:r w:rsidRPr="007F15E8">
        <w:rPr>
          <w:sz w:val="18"/>
          <w:szCs w:val="18"/>
        </w:rPr>
        <w:t>Attach</w:t>
      </w:r>
      <w:r>
        <w:rPr>
          <w:sz w:val="18"/>
          <w:szCs w:val="18"/>
        </w:rPr>
        <w:t xml:space="preserve"> a copy of the agreement and/or federal law, regulation or policy associated the source of these federal funds. If there are preferences that must be removed, also provide an analysis of that justification.</w:t>
      </w:r>
    </w:p>
    <w:p w14:paraId="1B8AAF49" w14:textId="77777777" w:rsidR="00D44A86" w:rsidRDefault="00D44A86" w:rsidP="00D44A86">
      <w:pPr>
        <w:pStyle w:val="FootnoteText"/>
      </w:pPr>
    </w:p>
  </w:footnote>
  <w:footnote w:id="2">
    <w:p w14:paraId="32734F6C" w14:textId="77777777" w:rsidR="00D44A86" w:rsidRPr="00581A66" w:rsidRDefault="00D44A86" w:rsidP="00D44A86">
      <w:pPr>
        <w:pStyle w:val="FootnoteText"/>
        <w:rPr>
          <w:rFonts w:cs="Segoe UI"/>
        </w:rPr>
      </w:pPr>
      <w:r w:rsidRPr="00581A66">
        <w:rPr>
          <w:rStyle w:val="FootnoteReference"/>
          <w:rFonts w:cs="Segoe UI"/>
        </w:rPr>
        <w:footnoteRef/>
      </w:r>
      <w:r w:rsidRPr="00581A66">
        <w:rPr>
          <w:rFonts w:cs="Segoe UI"/>
        </w:rPr>
        <w:t xml:space="preserve"> </w:t>
      </w:r>
      <w:r w:rsidRPr="00581A66">
        <w:rPr>
          <w:rFonts w:cs="Segoe UI"/>
          <w:sz w:val="18"/>
          <w:szCs w:val="18"/>
        </w:rPr>
        <w:t xml:space="preserve">United Nations Standard Products and Services Code (UNSPSC): </w:t>
      </w:r>
      <w:hyperlink r:id="rId1" w:history="1">
        <w:r w:rsidRPr="00581A66">
          <w:rPr>
            <w:rStyle w:val="Hyperlink"/>
            <w:rFonts w:cs="Segoe UI"/>
            <w:sz w:val="18"/>
            <w:szCs w:val="18"/>
          </w:rPr>
          <w:t>http://www.unspsc.org/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682F5" w14:textId="77777777" w:rsidR="007F5132" w:rsidRDefault="000541E2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4B5FE58" wp14:editId="47861642">
              <wp:simplePos x="0" y="0"/>
              <wp:positionH relativeFrom="column">
                <wp:posOffset>2609850</wp:posOffset>
              </wp:positionH>
              <wp:positionV relativeFrom="paragraph">
                <wp:posOffset>149860</wp:posOffset>
              </wp:positionV>
              <wp:extent cx="4029075" cy="660400"/>
              <wp:effectExtent l="0" t="0" r="0" b="6350"/>
              <wp:wrapSquare wrapText="bothSides"/>
              <wp:docPr id="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075" cy="660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21DCFC" w14:textId="79DA2A87" w:rsidR="0000408A" w:rsidRDefault="00581A66" w:rsidP="00777423">
                          <w:pPr>
                            <w:spacing w:after="80" w:line="240" w:lineRule="auto"/>
                            <w:jc w:val="right"/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  <w:t>IDOH Letter of Intent</w:t>
                          </w:r>
                        </w:p>
                        <w:p w14:paraId="419E845D" w14:textId="277ED7AF" w:rsidR="00581A66" w:rsidRDefault="00581A66" w:rsidP="00777423">
                          <w:pPr>
                            <w:spacing w:after="80" w:line="240" w:lineRule="auto"/>
                            <w:jc w:val="right"/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  <w:t>Version June 2022/R2</w:t>
                          </w:r>
                        </w:p>
                        <w:p w14:paraId="482524BF" w14:textId="534E8413" w:rsidR="00581A66" w:rsidRPr="002E5746" w:rsidRDefault="00581A66" w:rsidP="00777423">
                          <w:pPr>
                            <w:spacing w:after="80" w:line="240" w:lineRule="auto"/>
                            <w:jc w:val="right"/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  <w:t xml:space="preserve">Page </w:t>
                          </w:r>
                          <w:r w:rsidRPr="00581A66"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581A66"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  <w:instrText xml:space="preserve"> PAGE   \* MERGEFORMAT </w:instrText>
                          </w:r>
                          <w:r w:rsidRPr="00581A66">
                            <w:rPr>
                              <w:rFonts w:ascii="Raleway" w:hAnsi="Raleway"/>
                              <w:color w:val="FFFFFF" w:themeColor="background1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581A66">
                            <w:rPr>
                              <w:rFonts w:ascii="Raleway" w:hAnsi="Raleway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  <w:t>1</w:t>
                          </w:r>
                          <w:r w:rsidRPr="00581A66">
                            <w:rPr>
                              <w:rFonts w:ascii="Raleway" w:hAnsi="Raleway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B5FE5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5.5pt;margin-top:11.8pt;width:317.25pt;height:5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" filled="f" stroked="f">
              <v:textbox>
                <w:txbxContent>
                  <w:p w14:paraId="5A21DCFC" w14:textId="79DA2A87" w:rsidR="0000408A" w:rsidRDefault="00581A66" w:rsidP="00777423">
                    <w:pPr>
                      <w:spacing w:after="80" w:line="240" w:lineRule="auto"/>
                      <w:jc w:val="right"/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  <w:t>IDOH Letter of Intent</w:t>
                    </w:r>
                  </w:p>
                  <w:p w14:paraId="419E845D" w14:textId="277ED7AF" w:rsidR="00581A66" w:rsidRDefault="00581A66" w:rsidP="00777423">
                    <w:pPr>
                      <w:spacing w:after="80" w:line="240" w:lineRule="auto"/>
                      <w:jc w:val="right"/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  <w:t>Version June 2022/R2</w:t>
                    </w:r>
                  </w:p>
                  <w:p w14:paraId="482524BF" w14:textId="534E8413" w:rsidR="00581A66" w:rsidRPr="002E5746" w:rsidRDefault="00581A66" w:rsidP="00777423">
                    <w:pPr>
                      <w:spacing w:after="80" w:line="240" w:lineRule="auto"/>
                      <w:jc w:val="right"/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  <w:t xml:space="preserve">Page </w:t>
                    </w:r>
                    <w:r w:rsidRPr="00581A66"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  <w:fldChar w:fldCharType="begin"/>
                    </w:r>
                    <w:r w:rsidRPr="00581A66"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  <w:instrText xml:space="preserve"> PAGE   \* MERGEFORMAT </w:instrText>
                    </w:r>
                    <w:r w:rsidRPr="00581A66">
                      <w:rPr>
                        <w:rFonts w:ascii="Raleway" w:hAnsi="Raleway"/>
                        <w:color w:val="FFFFFF" w:themeColor="background1"/>
                        <w:sz w:val="20"/>
                        <w:szCs w:val="20"/>
                      </w:rPr>
                      <w:fldChar w:fldCharType="separate"/>
                    </w:r>
                    <w:r w:rsidRPr="00581A66">
                      <w:rPr>
                        <w:rFonts w:ascii="Raleway" w:hAnsi="Raleway"/>
                        <w:noProof/>
                        <w:color w:val="FFFFFF" w:themeColor="background1"/>
                        <w:sz w:val="20"/>
                        <w:szCs w:val="20"/>
                      </w:rPr>
                      <w:t>1</w:t>
                    </w:r>
                    <w:r w:rsidRPr="00581A66">
                      <w:rPr>
                        <w:rFonts w:ascii="Raleway" w:hAnsi="Raleway"/>
                        <w:noProof/>
                        <w:color w:val="FFFFFF" w:themeColor="background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3598" behindDoc="1" locked="0" layoutInCell="1" allowOverlap="1" wp14:anchorId="22F14368" wp14:editId="1CB3B7F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3BEBF" w14:textId="77777777" w:rsidR="007F5132" w:rsidRPr="00EF7840" w:rsidRDefault="000541E2" w:rsidP="007F5132">
    <w:pPr>
      <w:pStyle w:val="Header"/>
      <w:ind w:left="-720"/>
    </w:pPr>
    <w:r>
      <w:rPr>
        <w:noProof/>
      </w:rPr>
      <w:drawing>
        <wp:anchor distT="0" distB="0" distL="114300" distR="114300" simplePos="0" relativeHeight="251674623" behindDoc="1" locked="0" layoutInCell="1" allowOverlap="1" wp14:anchorId="35A42CC8" wp14:editId="7656D02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795411" w14:textId="77777777" w:rsidR="007F5132" w:rsidRDefault="007F5132" w:rsidP="007F5132">
    <w:pPr>
      <w:pStyle w:val="Header"/>
      <w:ind w:left="-720"/>
    </w:pPr>
  </w:p>
  <w:p w14:paraId="0A9AF03D" w14:textId="77777777" w:rsidR="007F5132" w:rsidRDefault="00D126EB" w:rsidP="007F5132">
    <w:pPr>
      <w:pStyle w:val="Header"/>
      <w:ind w:left="-720"/>
    </w:pPr>
    <w:r w:rsidRPr="00825CF3">
      <w:rPr>
        <w:noProof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7B7BECF6" wp14:editId="5C3E8B2F">
              <wp:simplePos x="0" y="0"/>
              <wp:positionH relativeFrom="column">
                <wp:posOffset>3984625</wp:posOffset>
              </wp:positionH>
              <wp:positionV relativeFrom="paragraph">
                <wp:posOffset>144780</wp:posOffset>
              </wp:positionV>
              <wp:extent cx="236093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EE903" w14:textId="77777777" w:rsidR="007F5132" w:rsidRPr="002E5746" w:rsidRDefault="007F5132" w:rsidP="00CF58A2">
                          <w:pPr>
                            <w:pStyle w:val="Header-Footer"/>
                          </w:pPr>
                          <w:r w:rsidRPr="002E5746">
                            <w:t>Eric J. Holcomb</w:t>
                          </w:r>
                        </w:p>
                        <w:p w14:paraId="04DE178C" w14:textId="77777777" w:rsidR="007F5132" w:rsidRPr="002E5746" w:rsidRDefault="007F5132" w:rsidP="00CF58A2">
                          <w:pPr>
                            <w:pStyle w:val="Header-Footer"/>
                            <w:spacing w:line="360" w:lineRule="auto"/>
                            <w:rPr>
                              <w:color w:val="7F7F7F" w:themeColor="text1" w:themeTint="80"/>
                            </w:rPr>
                          </w:pPr>
                          <w:r w:rsidRPr="002E5746">
                            <w:rPr>
                              <w:i/>
                              <w:iCs/>
                              <w:color w:val="7F7F7F" w:themeColor="text1" w:themeTint="80"/>
                            </w:rPr>
                            <w:t>Governor</w:t>
                          </w:r>
                        </w:p>
                        <w:p w14:paraId="573A0836" w14:textId="77777777" w:rsidR="007F5132" w:rsidRPr="002E5746" w:rsidRDefault="007F5132" w:rsidP="00CF58A2">
                          <w:pPr>
                            <w:pStyle w:val="Header-Footer"/>
                          </w:pPr>
                          <w:r w:rsidRPr="002E5746">
                            <w:t>Kristina M. Box, MD, FACOG</w:t>
                          </w:r>
                        </w:p>
                        <w:p w14:paraId="6859DBDA" w14:textId="77777777" w:rsidR="007F5132" w:rsidRPr="002E5746" w:rsidRDefault="007F5132" w:rsidP="00CF58A2">
                          <w:pPr>
                            <w:pStyle w:val="Header-Footer"/>
                            <w:rPr>
                              <w:i/>
                              <w:iCs/>
                              <w:color w:val="7F7F7F" w:themeColor="text1" w:themeTint="80"/>
                            </w:rPr>
                          </w:pPr>
                          <w:r w:rsidRPr="002E5746">
                            <w:rPr>
                              <w:i/>
                              <w:iCs/>
                              <w:color w:val="7F7F7F" w:themeColor="text1" w:themeTint="80"/>
                            </w:rPr>
                            <w:t>State Health Commissioner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B7BECF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13.75pt;margin-top:11.4pt;width:185.9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" filled="f" stroked="f">
              <v:textbox style="mso-fit-shape-to-text:t">
                <w:txbxContent>
                  <w:p w14:paraId="681EE903" w14:textId="77777777" w:rsidR="007F5132" w:rsidRPr="002E5746" w:rsidRDefault="007F5132" w:rsidP="00CF58A2">
                    <w:pPr>
                      <w:pStyle w:val="Header-Footer"/>
                    </w:pPr>
                    <w:r w:rsidRPr="002E5746">
                      <w:t>Eric J. Holcomb</w:t>
                    </w:r>
                  </w:p>
                  <w:p w14:paraId="04DE178C" w14:textId="77777777" w:rsidR="007F5132" w:rsidRPr="002E5746" w:rsidRDefault="007F5132" w:rsidP="00CF58A2">
                    <w:pPr>
                      <w:pStyle w:val="Header-Footer"/>
                      <w:spacing w:line="360" w:lineRule="auto"/>
                      <w:rPr>
                        <w:color w:val="7F7F7F" w:themeColor="text1" w:themeTint="80"/>
                      </w:rPr>
                    </w:pPr>
                    <w:r w:rsidRPr="002E5746">
                      <w:rPr>
                        <w:i/>
                        <w:iCs/>
                        <w:color w:val="7F7F7F" w:themeColor="text1" w:themeTint="80"/>
                      </w:rPr>
                      <w:t>Governor</w:t>
                    </w:r>
                  </w:p>
                  <w:p w14:paraId="573A0836" w14:textId="77777777" w:rsidR="007F5132" w:rsidRPr="002E5746" w:rsidRDefault="007F5132" w:rsidP="00CF58A2">
                    <w:pPr>
                      <w:pStyle w:val="Header-Footer"/>
                    </w:pPr>
                    <w:r w:rsidRPr="002E5746">
                      <w:t>Kristina M. Box, MD, FACOG</w:t>
                    </w:r>
                  </w:p>
                  <w:p w14:paraId="6859DBDA" w14:textId="77777777" w:rsidR="007F5132" w:rsidRPr="002E5746" w:rsidRDefault="007F5132" w:rsidP="00CF58A2">
                    <w:pPr>
                      <w:pStyle w:val="Header-Footer"/>
                      <w:rPr>
                        <w:i/>
                        <w:iCs/>
                        <w:color w:val="7F7F7F" w:themeColor="text1" w:themeTint="80"/>
                      </w:rPr>
                    </w:pPr>
                    <w:r w:rsidRPr="002E5746">
                      <w:rPr>
                        <w:i/>
                        <w:iCs/>
                        <w:color w:val="7F7F7F" w:themeColor="text1" w:themeTint="80"/>
                      </w:rPr>
                      <w:t>State Health Commissioner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666E609D" wp14:editId="337D5F5F">
          <wp:simplePos x="0" y="0"/>
          <wp:positionH relativeFrom="column">
            <wp:posOffset>2272665</wp:posOffset>
          </wp:positionH>
          <wp:positionV relativeFrom="paragraph">
            <wp:posOffset>158115</wp:posOffset>
          </wp:positionV>
          <wp:extent cx="739775" cy="741680"/>
          <wp:effectExtent l="0" t="0" r="3175" b="127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775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FF0263" w14:textId="77777777" w:rsidR="007F5132" w:rsidRDefault="007F5132" w:rsidP="007F5132">
    <w:pPr>
      <w:pStyle w:val="Header"/>
      <w:ind w:left="-720"/>
    </w:pPr>
  </w:p>
  <w:p w14:paraId="760B92F0" w14:textId="77777777" w:rsidR="007F5132" w:rsidRDefault="007F5132" w:rsidP="007F5132">
    <w:pPr>
      <w:pStyle w:val="Header"/>
      <w:ind w:left="-720"/>
    </w:pPr>
  </w:p>
  <w:p w14:paraId="3510EE82" w14:textId="77777777" w:rsidR="007F5132" w:rsidRDefault="007F5132" w:rsidP="007F5132">
    <w:pPr>
      <w:pStyle w:val="Header"/>
      <w:ind w:left="-720"/>
    </w:pPr>
  </w:p>
  <w:p w14:paraId="659ACBAA" w14:textId="77777777" w:rsidR="007F5132" w:rsidRDefault="007F51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F1014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6CE354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3468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AF20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4440F4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9E5C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F4AC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F6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642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36DD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59218747">
    <w:abstractNumId w:val="9"/>
  </w:num>
  <w:num w:numId="2" w16cid:durableId="1903905294">
    <w:abstractNumId w:val="7"/>
  </w:num>
  <w:num w:numId="3" w16cid:durableId="1185945396">
    <w:abstractNumId w:val="6"/>
  </w:num>
  <w:num w:numId="4" w16cid:durableId="561717933">
    <w:abstractNumId w:val="5"/>
  </w:num>
  <w:num w:numId="5" w16cid:durableId="1746757404">
    <w:abstractNumId w:val="4"/>
  </w:num>
  <w:num w:numId="6" w16cid:durableId="519779761">
    <w:abstractNumId w:val="8"/>
  </w:num>
  <w:num w:numId="7" w16cid:durableId="1021123615">
    <w:abstractNumId w:val="3"/>
  </w:num>
  <w:num w:numId="8" w16cid:durableId="830369267">
    <w:abstractNumId w:val="2"/>
  </w:num>
  <w:num w:numId="9" w16cid:durableId="66191397">
    <w:abstractNumId w:val="1"/>
  </w:num>
  <w:num w:numId="10" w16cid:durableId="1199314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86"/>
    <w:rsid w:val="0000408A"/>
    <w:rsid w:val="0001296C"/>
    <w:rsid w:val="000541E2"/>
    <w:rsid w:val="000E5905"/>
    <w:rsid w:val="0014396F"/>
    <w:rsid w:val="001445DF"/>
    <w:rsid w:val="001A195F"/>
    <w:rsid w:val="00261EFF"/>
    <w:rsid w:val="002A1D13"/>
    <w:rsid w:val="002E5746"/>
    <w:rsid w:val="003873E2"/>
    <w:rsid w:val="003A6852"/>
    <w:rsid w:val="003C7450"/>
    <w:rsid w:val="00451911"/>
    <w:rsid w:val="0054579B"/>
    <w:rsid w:val="00550F5E"/>
    <w:rsid w:val="00581A66"/>
    <w:rsid w:val="00610532"/>
    <w:rsid w:val="006819EC"/>
    <w:rsid w:val="006C3F3E"/>
    <w:rsid w:val="007055E7"/>
    <w:rsid w:val="00712829"/>
    <w:rsid w:val="00777423"/>
    <w:rsid w:val="00780CE5"/>
    <w:rsid w:val="007F5132"/>
    <w:rsid w:val="00825CF3"/>
    <w:rsid w:val="00861C33"/>
    <w:rsid w:val="00887898"/>
    <w:rsid w:val="00894E3E"/>
    <w:rsid w:val="0090330A"/>
    <w:rsid w:val="009B63BA"/>
    <w:rsid w:val="00A10163"/>
    <w:rsid w:val="00A33E3A"/>
    <w:rsid w:val="00AA2F36"/>
    <w:rsid w:val="00B20B36"/>
    <w:rsid w:val="00B269E4"/>
    <w:rsid w:val="00C059B7"/>
    <w:rsid w:val="00C63538"/>
    <w:rsid w:val="00CD7B95"/>
    <w:rsid w:val="00CF58A2"/>
    <w:rsid w:val="00D126EB"/>
    <w:rsid w:val="00D44A86"/>
    <w:rsid w:val="00DC6025"/>
    <w:rsid w:val="00E30CB0"/>
    <w:rsid w:val="00E94D4E"/>
    <w:rsid w:val="00EF7840"/>
    <w:rsid w:val="00F5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5B8A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746"/>
    <w:pPr>
      <w:spacing w:after="0"/>
    </w:pPr>
    <w:rPr>
      <w:rFonts w:ascii="Segoe UI" w:hAnsi="Segoe UI"/>
    </w:rPr>
  </w:style>
  <w:style w:type="paragraph" w:styleId="Heading1">
    <w:name w:val="heading 1"/>
    <w:next w:val="Normal"/>
    <w:link w:val="Heading1Char"/>
    <w:uiPriority w:val="9"/>
    <w:qFormat/>
    <w:rsid w:val="002E5746"/>
    <w:pPr>
      <w:keepNext/>
      <w:keepLines/>
      <w:spacing w:before="240"/>
      <w:outlineLvl w:val="0"/>
    </w:pPr>
    <w:rPr>
      <w:rFonts w:ascii="Raleway SemiBold" w:eastAsiaTheme="majorEastAsia" w:hAnsi="Raleway SemiBold" w:cstheme="majorBidi"/>
      <w:color w:val="2F5496" w:themeColor="accent1" w:themeShade="BF"/>
      <w:sz w:val="32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2E5746"/>
    <w:pPr>
      <w:keepNext/>
      <w:keepLines/>
      <w:spacing w:before="40"/>
      <w:outlineLvl w:val="1"/>
    </w:pPr>
    <w:rPr>
      <w:rFonts w:ascii="Raleway" w:eastAsiaTheme="majorEastAsia" w:hAnsi="Raleway" w:cstheme="majorBidi"/>
      <w:b/>
      <w:color w:val="F7C327"/>
      <w:sz w:val="28"/>
      <w:szCs w:val="26"/>
    </w:rPr>
  </w:style>
  <w:style w:type="paragraph" w:styleId="Heading3">
    <w:name w:val="heading 3"/>
    <w:next w:val="Normal"/>
    <w:link w:val="Heading3Char"/>
    <w:uiPriority w:val="9"/>
    <w:semiHidden/>
    <w:unhideWhenUsed/>
    <w:qFormat/>
    <w:rsid w:val="002E5746"/>
    <w:pPr>
      <w:keepNext/>
      <w:keepLines/>
      <w:spacing w:before="40"/>
      <w:outlineLvl w:val="2"/>
    </w:pPr>
    <w:rPr>
      <w:rFonts w:ascii="Raleway" w:eastAsiaTheme="majorEastAsia" w:hAnsi="Raleway" w:cstheme="majorBidi"/>
      <w:color w:val="EB5347"/>
      <w:sz w:val="24"/>
      <w:szCs w:val="24"/>
    </w:rPr>
  </w:style>
  <w:style w:type="paragraph" w:styleId="Heading4">
    <w:name w:val="heading 4"/>
    <w:next w:val="Normal"/>
    <w:link w:val="Heading4Char"/>
    <w:uiPriority w:val="9"/>
    <w:unhideWhenUsed/>
    <w:qFormat/>
    <w:rsid w:val="002E5746"/>
    <w:pPr>
      <w:keepNext/>
      <w:keepLines/>
      <w:spacing w:before="40"/>
      <w:outlineLvl w:val="3"/>
    </w:pPr>
    <w:rPr>
      <w:rFonts w:ascii="Raleway" w:eastAsiaTheme="majorEastAsia" w:hAnsi="Raleway" w:cstheme="majorBidi"/>
      <w:i/>
      <w:iCs/>
      <w:color w:val="06A3C9"/>
    </w:rPr>
  </w:style>
  <w:style w:type="paragraph" w:styleId="Heading5">
    <w:name w:val="heading 5"/>
    <w:next w:val="Normal"/>
    <w:link w:val="Heading5Char"/>
    <w:uiPriority w:val="9"/>
    <w:unhideWhenUsed/>
    <w:qFormat/>
    <w:rsid w:val="002E5746"/>
    <w:pPr>
      <w:keepNext/>
      <w:keepLines/>
      <w:spacing w:before="40"/>
      <w:outlineLvl w:val="4"/>
    </w:pPr>
    <w:rPr>
      <w:rFonts w:ascii="Raleway" w:eastAsiaTheme="majorEastAsia" w:hAnsi="Raleway" w:cstheme="majorBidi"/>
      <w:color w:val="6CBE4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84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840"/>
  </w:style>
  <w:style w:type="paragraph" w:styleId="Footer">
    <w:name w:val="footer"/>
    <w:basedOn w:val="Normal"/>
    <w:link w:val="FooterChar"/>
    <w:uiPriority w:val="99"/>
    <w:unhideWhenUsed/>
    <w:rsid w:val="00EF784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840"/>
  </w:style>
  <w:style w:type="table" w:styleId="TableGrid">
    <w:name w:val="Table Grid"/>
    <w:basedOn w:val="TableNormal"/>
    <w:uiPriority w:val="39"/>
    <w:rsid w:val="00EF7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4E3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E3E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4579B"/>
    <w:pPr>
      <w:spacing w:line="240" w:lineRule="auto"/>
      <w:contextualSpacing/>
    </w:pPr>
    <w:rPr>
      <w:rFonts w:ascii="Raleway Black" w:eastAsiaTheme="majorEastAsia" w:hAnsi="Raleway Black" w:cstheme="majorBidi"/>
      <w:color w:val="253E8E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579B"/>
    <w:rPr>
      <w:rFonts w:ascii="Raleway Black" w:eastAsiaTheme="majorEastAsia" w:hAnsi="Raleway Black" w:cstheme="majorBidi"/>
      <w:color w:val="253E8E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E5746"/>
    <w:rPr>
      <w:rFonts w:ascii="Raleway SemiBold" w:eastAsiaTheme="majorEastAsia" w:hAnsi="Raleway SemiBold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5746"/>
    <w:rPr>
      <w:rFonts w:ascii="Raleway" w:eastAsiaTheme="majorEastAsia" w:hAnsi="Raleway" w:cstheme="majorBidi"/>
      <w:b/>
      <w:color w:val="F7C327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746"/>
    <w:rPr>
      <w:rFonts w:ascii="Raleway" w:eastAsiaTheme="majorEastAsia" w:hAnsi="Raleway" w:cstheme="majorBidi"/>
      <w:color w:val="EB5347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E5746"/>
    <w:rPr>
      <w:rFonts w:ascii="Raleway" w:eastAsiaTheme="majorEastAsia" w:hAnsi="Raleway" w:cstheme="majorBidi"/>
      <w:i/>
      <w:iCs/>
      <w:color w:val="06A3C9"/>
    </w:rPr>
  </w:style>
  <w:style w:type="character" w:customStyle="1" w:styleId="Heading5Char">
    <w:name w:val="Heading 5 Char"/>
    <w:basedOn w:val="DefaultParagraphFont"/>
    <w:link w:val="Heading5"/>
    <w:uiPriority w:val="9"/>
    <w:rsid w:val="002E5746"/>
    <w:rPr>
      <w:rFonts w:ascii="Raleway" w:eastAsiaTheme="majorEastAsia" w:hAnsi="Raleway" w:cstheme="majorBidi"/>
      <w:color w:val="6CBE45"/>
    </w:rPr>
  </w:style>
  <w:style w:type="table" w:customStyle="1" w:styleId="ISDHTable">
    <w:name w:val="ISDH Table"/>
    <w:basedOn w:val="TableNormal"/>
    <w:uiPriority w:val="99"/>
    <w:rsid w:val="0054579B"/>
    <w:pPr>
      <w:spacing w:after="0" w:line="240" w:lineRule="auto"/>
      <w:jc w:val="center"/>
    </w:pPr>
    <w:rPr>
      <w:rFonts w:ascii="Raleway" w:hAnsi="Raleway"/>
    </w:rPr>
    <w:tblPr>
      <w:tblStyleRowBandSize w:val="1"/>
      <w:tblBorders>
        <w:top w:val="single" w:sz="4" w:space="0" w:color="EB5347"/>
        <w:left w:val="single" w:sz="4" w:space="0" w:color="EB5347"/>
        <w:bottom w:val="single" w:sz="4" w:space="0" w:color="EB5347"/>
        <w:right w:val="single" w:sz="4" w:space="0" w:color="EB5347"/>
        <w:insideH w:val="single" w:sz="4" w:space="0" w:color="EB5347"/>
        <w:insideV w:val="single" w:sz="4" w:space="0" w:color="EB5347"/>
      </w:tblBorders>
    </w:tblPr>
    <w:tcPr>
      <w:vAlign w:val="center"/>
    </w:tcPr>
    <w:tblStylePr w:type="firstRow">
      <w:pPr>
        <w:jc w:val="center"/>
      </w:pPr>
      <w:rPr>
        <w:b/>
        <w:color w:val="FFFFFF" w:themeColor="background1"/>
      </w:rPr>
      <w:tblPr/>
      <w:tcPr>
        <w:shd w:val="clear" w:color="auto" w:fill="EB5347"/>
      </w:tcPr>
    </w:tblStylePr>
  </w:style>
  <w:style w:type="table" w:customStyle="1" w:styleId="ISDHTable2">
    <w:name w:val="ISDH Table 2"/>
    <w:basedOn w:val="TableNormal"/>
    <w:uiPriority w:val="99"/>
    <w:rsid w:val="001A195F"/>
    <w:pPr>
      <w:spacing w:after="0" w:line="240" w:lineRule="auto"/>
    </w:pPr>
    <w:rPr>
      <w:rFonts w:ascii="Raleway" w:hAnsi="Raleway"/>
    </w:rPr>
    <w:tblPr>
      <w:tblBorders>
        <w:top w:val="single" w:sz="4" w:space="0" w:color="F7C327"/>
        <w:left w:val="single" w:sz="4" w:space="0" w:color="F7C327"/>
        <w:bottom w:val="single" w:sz="4" w:space="0" w:color="F7C327"/>
        <w:right w:val="single" w:sz="4" w:space="0" w:color="F7C327"/>
        <w:insideH w:val="single" w:sz="4" w:space="0" w:color="F7C327"/>
        <w:insideV w:val="single" w:sz="4" w:space="0" w:color="F7C327"/>
      </w:tblBorders>
    </w:tblPr>
    <w:tblStylePr w:type="firstRow">
      <w:pPr>
        <w:jc w:val="center"/>
      </w:pPr>
      <w:rPr>
        <w:b/>
        <w:color w:val="FFFFFF" w:themeColor="background1"/>
      </w:rPr>
      <w:tblPr/>
      <w:tcPr>
        <w:tcBorders>
          <w:top w:val="single" w:sz="4" w:space="0" w:color="253E8E"/>
          <w:left w:val="single" w:sz="4" w:space="0" w:color="253E8E"/>
          <w:bottom w:val="single" w:sz="4" w:space="0" w:color="253E8E"/>
          <w:right w:val="single" w:sz="4" w:space="0" w:color="253E8E"/>
          <w:insideH w:val="single" w:sz="4" w:space="0" w:color="253E8E"/>
          <w:insideV w:val="single" w:sz="4" w:space="0" w:color="253E8E"/>
          <w:tl2br w:val="nil"/>
          <w:tr2bl w:val="nil"/>
        </w:tcBorders>
        <w:shd w:val="clear" w:color="auto" w:fill="253E8E"/>
        <w:vAlign w:val="center"/>
      </w:tcPr>
    </w:tblStylePr>
  </w:style>
  <w:style w:type="character" w:styleId="Emphasis">
    <w:name w:val="Emphasis"/>
    <w:basedOn w:val="DefaultParagraphFont"/>
    <w:uiPriority w:val="20"/>
    <w:rsid w:val="001A195F"/>
    <w:rPr>
      <w:i/>
      <w:iCs/>
    </w:rPr>
  </w:style>
  <w:style w:type="character" w:styleId="BookTitle">
    <w:name w:val="Book Title"/>
    <w:basedOn w:val="DefaultParagraphFont"/>
    <w:uiPriority w:val="33"/>
    <w:rsid w:val="001A195F"/>
    <w:rPr>
      <w:b/>
      <w:bCs/>
      <w:i/>
      <w:iCs/>
      <w:spacing w:val="5"/>
    </w:rPr>
  </w:style>
  <w:style w:type="paragraph" w:customStyle="1" w:styleId="Header-Footer">
    <w:name w:val="Header-Footer"/>
    <w:basedOn w:val="Normal"/>
    <w:link w:val="Header-FooterChar"/>
    <w:qFormat/>
    <w:rsid w:val="00CF58A2"/>
    <w:rPr>
      <w:rFonts w:ascii="Raleway" w:hAnsi="Raleway"/>
      <w:color w:val="253E8E"/>
      <w:sz w:val="20"/>
      <w:szCs w:val="20"/>
    </w:rPr>
  </w:style>
  <w:style w:type="character" w:customStyle="1" w:styleId="Header-FooterChar">
    <w:name w:val="Header-Footer Char"/>
    <w:basedOn w:val="DefaultParagraphFont"/>
    <w:link w:val="Header-Footer"/>
    <w:rsid w:val="00CF58A2"/>
    <w:rPr>
      <w:rFonts w:ascii="Raleway" w:hAnsi="Raleway"/>
      <w:color w:val="253E8E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4A8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A86"/>
    <w:rPr>
      <w:rFonts w:ascii="Segoe UI" w:hAnsi="Segoe UI"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D44A86"/>
    <w:pPr>
      <w:spacing w:after="0" w:line="240" w:lineRule="auto"/>
    </w:pPr>
    <w:rPr>
      <w:rFonts w:ascii="Raleway" w:hAnsi="Ralewa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D44A8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44A86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445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nspsc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429913F88124C948E37328A26425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D5D7B-5A99-4382-A77C-5AF92E104D2D}"/>
      </w:docPartPr>
      <w:docPartBody>
        <w:p w:rsidR="004740CD" w:rsidRDefault="00367E6A" w:rsidP="00367E6A">
          <w:pPr>
            <w:pStyle w:val="1429913F88124C948E37328A2642586C"/>
          </w:pPr>
          <w:r w:rsidRPr="006A2ED5">
            <w:rPr>
              <w:rStyle w:val="PlaceholderText"/>
              <w:rFonts w:ascii="Times New Roman" w:hAnsi="Times New Roman"/>
              <w:i/>
            </w:rPr>
            <w:t>Requesting Agency</w:t>
          </w:r>
        </w:p>
      </w:docPartBody>
    </w:docPart>
    <w:docPart>
      <w:docPartPr>
        <w:name w:val="6CFEF4C29D0D4C708297B69BB67B1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6F2B6-0196-43C6-BCD5-EB989266FEDA}"/>
      </w:docPartPr>
      <w:docPartBody>
        <w:p w:rsidR="004740CD" w:rsidRDefault="00367E6A" w:rsidP="00367E6A">
          <w:pPr>
            <w:pStyle w:val="6CFEF4C29D0D4C708297B69BB67B101B"/>
          </w:pPr>
          <w:r w:rsidRPr="006A2ED5">
            <w:rPr>
              <w:rStyle w:val="PlaceholderText"/>
              <w:rFonts w:ascii="Times New Roman" w:hAnsi="Times New Roman"/>
              <w:i/>
            </w:rPr>
            <w:t>Agency Address</w:t>
          </w:r>
        </w:p>
      </w:docPartBody>
    </w:docPart>
    <w:docPart>
      <w:docPartPr>
        <w:name w:val="D3F6CC41929E427985D4975B32F76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AF99E-E370-49C5-8B71-B11BC0A4ACD1}"/>
      </w:docPartPr>
      <w:docPartBody>
        <w:p w:rsidR="004740CD" w:rsidRDefault="00367E6A" w:rsidP="00367E6A">
          <w:pPr>
            <w:pStyle w:val="D3F6CC41929E427985D4975B32F76C8A"/>
          </w:pPr>
          <w:r w:rsidRPr="006A2ED5">
            <w:rPr>
              <w:rStyle w:val="PlaceholderText"/>
              <w:rFonts w:ascii="Times New Roman" w:hAnsi="Times New Roman"/>
              <w:i/>
            </w:rPr>
            <w:t>City, State Zip</w:t>
          </w:r>
        </w:p>
      </w:docPartBody>
    </w:docPart>
    <w:docPart>
      <w:docPartPr>
        <w:name w:val="0A54D13803034F33BDDBBA50DDDCD6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C7654F-D221-4F35-B555-4FCEBB412F18}"/>
      </w:docPartPr>
      <w:docPartBody>
        <w:p w:rsidR="004740CD" w:rsidRDefault="00367E6A" w:rsidP="00367E6A">
          <w:pPr>
            <w:pStyle w:val="0A54D13803034F33BDDBBA50DDDCD623"/>
          </w:pPr>
          <w:r w:rsidRPr="006A2ED5">
            <w:rPr>
              <w:rStyle w:val="PlaceholderText"/>
              <w:rFonts w:ascii="Times New Roman" w:hAnsi="Times New Roman"/>
              <w:i/>
            </w:rPr>
            <w:t>Click here to enter a date.</w:t>
          </w:r>
        </w:p>
      </w:docPartBody>
    </w:docPart>
    <w:docPart>
      <w:docPartPr>
        <w:name w:val="BC5655EAEDD941B29ADA4F5C5972D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BEB46-1E8F-4A43-B954-D590CE7702DA}"/>
      </w:docPartPr>
      <w:docPartBody>
        <w:p w:rsidR="004740CD" w:rsidRDefault="00367E6A" w:rsidP="00367E6A">
          <w:pPr>
            <w:pStyle w:val="BC5655EAEDD941B29ADA4F5C5972D708"/>
          </w:pPr>
          <w:r w:rsidRPr="006A2ED5">
            <w:rPr>
              <w:rStyle w:val="PlaceholderText"/>
              <w:rFonts w:ascii="Times New Roman" w:hAnsi="Times New Roman"/>
              <w:i/>
            </w:rPr>
            <w:t>Previous solicitation number, if applicable.</w:t>
          </w:r>
        </w:p>
      </w:docPartBody>
    </w:docPart>
    <w:docPart>
      <w:docPartPr>
        <w:name w:val="65A78F741E604050B1B4013FFB710C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2A39D-2432-4FE2-820E-70627F2AB4B7}"/>
      </w:docPartPr>
      <w:docPartBody>
        <w:p w:rsidR="004740CD" w:rsidRDefault="00367E6A" w:rsidP="00367E6A">
          <w:pPr>
            <w:pStyle w:val="65A78F741E604050B1B4013FFB710C4D"/>
          </w:pPr>
          <w:r w:rsidRPr="006A2ED5">
            <w:rPr>
              <w:rStyle w:val="PlaceholderText"/>
              <w:rFonts w:ascii="Times New Roman" w:hAnsi="Times New Roman"/>
              <w:i/>
            </w:rPr>
            <w:t>Previous solicitation number, if applicable.</w:t>
          </w:r>
        </w:p>
      </w:docPartBody>
    </w:docPart>
    <w:docPart>
      <w:docPartPr>
        <w:name w:val="43414FDD4F01446383BE95A32C8DF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B3E51-CA34-4F02-A7C2-5046CDD1BC69}"/>
      </w:docPartPr>
      <w:docPartBody>
        <w:p w:rsidR="004740CD" w:rsidRDefault="00367E6A" w:rsidP="00367E6A">
          <w:pPr>
            <w:pStyle w:val="43414FDD4F01446383BE95A32C8DFE98"/>
          </w:pPr>
          <w:r w:rsidRPr="00931FE9">
            <w:rPr>
              <w:rStyle w:val="PlaceholderText"/>
              <w:rFonts w:ascii="Times New Roman" w:hAnsi="Times New Roman"/>
              <w:i/>
            </w:rPr>
            <w:t>IOT Deputy CXO’s (or higher)</w:t>
          </w:r>
          <w:r>
            <w:rPr>
              <w:rStyle w:val="PlaceholderText"/>
              <w:rFonts w:ascii="Times New Roman" w:hAnsi="Times New Roman"/>
              <w:i/>
            </w:rPr>
            <w:t xml:space="preserve"> name and title</w:t>
          </w:r>
          <w:r w:rsidRPr="006A2ED5">
            <w:rPr>
              <w:rStyle w:val="PlaceholderText"/>
              <w:rFonts w:ascii="Times New Roman" w:hAnsi="Times New Roman"/>
              <w:i/>
            </w:rPr>
            <w:t>.</w:t>
          </w:r>
        </w:p>
      </w:docPartBody>
    </w:docPart>
    <w:docPart>
      <w:docPartPr>
        <w:name w:val="36BD96FA7A2A4FE199BCFA42B202B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11800-9E49-4769-A5A2-39EC53A1FD51}"/>
      </w:docPartPr>
      <w:docPartBody>
        <w:p w:rsidR="004740CD" w:rsidRDefault="00367E6A" w:rsidP="00367E6A">
          <w:pPr>
            <w:pStyle w:val="36BD96FA7A2A4FE199BCFA42B202B2F4"/>
          </w:pPr>
          <w:r>
            <w:rPr>
              <w:rStyle w:val="PlaceholderText"/>
              <w:rFonts w:ascii="Times New Roman" w:hAnsi="Times New Roman"/>
              <w:i/>
            </w:rPr>
            <w:t>IOT Representative</w:t>
          </w:r>
          <w:r w:rsidRPr="006A2ED5">
            <w:rPr>
              <w:rStyle w:val="PlaceholderText"/>
              <w:rFonts w:ascii="Times New Roman" w:hAnsi="Times New Roman"/>
              <w:i/>
            </w:rPr>
            <w:t xml:space="preserve"> email address.</w:t>
          </w:r>
        </w:p>
      </w:docPartBody>
    </w:docPart>
    <w:docPart>
      <w:docPartPr>
        <w:name w:val="FF93E3DF2BC84E6089BBEC4E75425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AA51F-4DA3-4C5D-B463-88C39929F8D3}"/>
      </w:docPartPr>
      <w:docPartBody>
        <w:p w:rsidR="004740CD" w:rsidRDefault="00367E6A" w:rsidP="00367E6A">
          <w:pPr>
            <w:pStyle w:val="FF93E3DF2BC84E6089BBEC4E754256DB"/>
          </w:pPr>
          <w:r>
            <w:rPr>
              <w:rStyle w:val="PlaceholderText"/>
              <w:rFonts w:ascii="Times New Roman" w:hAnsi="Times New Roman"/>
              <w:i/>
            </w:rPr>
            <w:t>IOT Representative</w:t>
          </w:r>
          <w:r w:rsidRPr="006A2ED5">
            <w:rPr>
              <w:rStyle w:val="PlaceholderText"/>
              <w:rFonts w:ascii="Times New Roman" w:hAnsi="Times New Roman"/>
              <w:i/>
            </w:rPr>
            <w:t xml:space="preserve"> phone number.</w:t>
          </w:r>
        </w:p>
      </w:docPartBody>
    </w:docPart>
    <w:docPart>
      <w:docPartPr>
        <w:name w:val="6F9AD4CFCB1445F7B47B62619E02D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08A44-1517-44F0-8ADD-DF02E31C16EE}"/>
      </w:docPartPr>
      <w:docPartBody>
        <w:p w:rsidR="004740CD" w:rsidRDefault="00367E6A" w:rsidP="00367E6A">
          <w:pPr>
            <w:pStyle w:val="6F9AD4CFCB1445F7B47B62619E02D218"/>
          </w:pPr>
          <w:r w:rsidRPr="006A2ED5">
            <w:rPr>
              <w:rStyle w:val="PlaceholderText"/>
              <w:rFonts w:ascii="Times New Roman" w:hAnsi="Times New Roman"/>
              <w:i/>
            </w:rPr>
            <w:t>Provide a detailed description of the services being requested.</w:t>
          </w:r>
        </w:p>
      </w:docPartBody>
    </w:docPart>
    <w:docPart>
      <w:docPartPr>
        <w:name w:val="CBFB3B0FE47948CB8617F4879B1E6A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15805-9868-4E4F-8583-C30A2DA46BAB}"/>
      </w:docPartPr>
      <w:docPartBody>
        <w:p w:rsidR="004740CD" w:rsidRDefault="00367E6A" w:rsidP="00367E6A">
          <w:pPr>
            <w:pStyle w:val="CBFB3B0FE47948CB8617F4879B1E6AD0"/>
          </w:pPr>
          <w:r w:rsidRPr="006A2ED5">
            <w:rPr>
              <w:rStyle w:val="PlaceholderText"/>
              <w:rFonts w:ascii="Times New Roman" w:hAnsi="Times New Roman"/>
              <w:i/>
            </w:rPr>
            <w:t>Provide a detailed description of the services being requested.</w:t>
          </w:r>
        </w:p>
      </w:docPartBody>
    </w:docPart>
    <w:docPart>
      <w:docPartPr>
        <w:name w:val="1D77560739204A94A7575D56F5BC5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38581-426E-4D8B-9887-148C5DB959E0}"/>
      </w:docPartPr>
      <w:docPartBody>
        <w:p w:rsidR="004740CD" w:rsidRDefault="00367E6A" w:rsidP="00367E6A">
          <w:pPr>
            <w:pStyle w:val="1D77560739204A94A7575D56F5BC58DD"/>
          </w:pPr>
          <w:r w:rsidRPr="00DA2939">
            <w:rPr>
              <w:rStyle w:val="PlaceholderText"/>
              <w:rFonts w:ascii="Times New Roman" w:hAnsi="Times New Roman"/>
              <w:i/>
            </w:rPr>
            <w:t>Provide a detailed description of the information technology goods or services</w:t>
          </w:r>
          <w:r>
            <w:rPr>
              <w:rStyle w:val="PlaceholderText"/>
              <w:rFonts w:ascii="Times New Roman" w:hAnsi="Times New Roman"/>
              <w:i/>
            </w:rPr>
            <w:t xml:space="preserve"> that may</w:t>
          </w:r>
          <w:r w:rsidRPr="00DA2939">
            <w:rPr>
              <w:rStyle w:val="PlaceholderText"/>
              <w:rFonts w:ascii="Times New Roman" w:hAnsi="Times New Roman"/>
              <w:i/>
            </w:rPr>
            <w:t xml:space="preserve"> be requested/utilized.</w:t>
          </w:r>
          <w:r>
            <w:rPr>
              <w:rStyle w:val="PlaceholderText"/>
              <w:rFonts w:ascii="Times New Roman" w:hAnsi="Times New Roman"/>
              <w:i/>
            </w:rPr>
            <w:t xml:space="preserve"> State “N/A” if this will not include information technology goods or services.</w:t>
          </w:r>
        </w:p>
      </w:docPartBody>
    </w:docPart>
    <w:docPart>
      <w:docPartPr>
        <w:name w:val="E176DB91C4BA451685ED0C7164238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E5021-71A6-4135-885F-8333567911AF}"/>
      </w:docPartPr>
      <w:docPartBody>
        <w:p w:rsidR="004740CD" w:rsidRDefault="00367E6A" w:rsidP="00367E6A">
          <w:pPr>
            <w:pStyle w:val="E176DB91C4BA451685ED0C716423862C"/>
          </w:pPr>
          <w:r w:rsidRPr="006A2ED5">
            <w:rPr>
              <w:rStyle w:val="PlaceholderText"/>
              <w:rFonts w:ascii="Times New Roman" w:hAnsi="Times New Roman"/>
              <w:i/>
            </w:rPr>
            <w:t>Provide a scope of work for the services requested.</w:t>
          </w:r>
        </w:p>
      </w:docPartBody>
    </w:docPart>
    <w:docPart>
      <w:docPartPr>
        <w:name w:val="4EDABFB63CE14F27946D8D911E652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16FB1-361F-4536-B2D1-0FDF4E8E5A55}"/>
      </w:docPartPr>
      <w:docPartBody>
        <w:p w:rsidR="004740CD" w:rsidRDefault="00367E6A" w:rsidP="00367E6A">
          <w:pPr>
            <w:pStyle w:val="4EDABFB63CE14F27946D8D911E652998"/>
          </w:pPr>
          <w:r w:rsidRPr="006A2ED5">
            <w:rPr>
              <w:rStyle w:val="PlaceholderText"/>
              <w:rFonts w:ascii="Times New Roman" w:hAnsi="Times New Roman"/>
              <w:i/>
            </w:rPr>
            <w:t>Provide a scope of work for the services requested.</w:t>
          </w:r>
        </w:p>
      </w:docPartBody>
    </w:docPart>
    <w:docPart>
      <w:docPartPr>
        <w:name w:val="1E5E9D2903904BB38280675BBBF70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CF2E9-483E-4843-9721-49F276C4B961}"/>
      </w:docPartPr>
      <w:docPartBody>
        <w:p w:rsidR="004740CD" w:rsidRDefault="00367E6A" w:rsidP="00367E6A">
          <w:pPr>
            <w:pStyle w:val="1E5E9D2903904BB38280675BBBF70358"/>
          </w:pPr>
          <w:r w:rsidRPr="006A2ED5">
            <w:rPr>
              <w:rStyle w:val="PlaceholderText"/>
              <w:rFonts w:ascii="Times New Roman" w:hAnsi="Times New Roman"/>
              <w:i/>
            </w:rPr>
            <w:t>Dollar amount, not to exceed 10% of projected contract cost.</w:t>
          </w:r>
        </w:p>
      </w:docPartBody>
    </w:docPart>
    <w:docPart>
      <w:docPartPr>
        <w:name w:val="74465FD57D1345FE8447F848E7157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0DE35-3D9C-4689-ADCF-DB0F056559F6}"/>
      </w:docPartPr>
      <w:docPartBody>
        <w:p w:rsidR="004740CD" w:rsidRDefault="00367E6A" w:rsidP="00367E6A">
          <w:pPr>
            <w:pStyle w:val="74465FD57D1345FE8447F848E71572BA"/>
          </w:pPr>
          <w:r w:rsidRPr="006A2ED5">
            <w:rPr>
              <w:rStyle w:val="PlaceholderText"/>
              <w:rFonts w:ascii="Times New Roman" w:hAnsi="Times New Roman"/>
              <w:i/>
            </w:rPr>
            <w:t>Describe the business need for the Performance Bond.  If not required, delete this section.</w:t>
          </w:r>
        </w:p>
      </w:docPartBody>
    </w:docPart>
    <w:docPart>
      <w:docPartPr>
        <w:name w:val="7D4073485ECF4BCEBE0F5659C78DE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7C398-576C-47A6-8242-9035127A0C43}"/>
      </w:docPartPr>
      <w:docPartBody>
        <w:p w:rsidR="004740CD" w:rsidRDefault="00367E6A" w:rsidP="00367E6A">
          <w:pPr>
            <w:pStyle w:val="7D4073485ECF4BCEBE0F5659C78DE8C1"/>
          </w:pPr>
          <w:r w:rsidRPr="006A2ED5">
            <w:rPr>
              <w:rStyle w:val="PlaceholderText"/>
              <w:rFonts w:ascii="Times New Roman" w:hAnsi="Times New Roman"/>
              <w:i/>
            </w:rPr>
            <w:t>Provide a scope of work for the services requested.</w:t>
          </w:r>
        </w:p>
      </w:docPartBody>
    </w:docPart>
    <w:docPart>
      <w:docPartPr>
        <w:name w:val="0DC4D81B9A564BB5A6D2FC89B0776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D8B31-4D65-4A6F-BC7C-9A3A96F78B59}"/>
      </w:docPartPr>
      <w:docPartBody>
        <w:p w:rsidR="004740CD" w:rsidRDefault="00367E6A" w:rsidP="00367E6A">
          <w:pPr>
            <w:pStyle w:val="0DC4D81B9A564BB5A6D2FC89B0776F38"/>
          </w:pPr>
          <w:r>
            <w:rPr>
              <w:rStyle w:val="PlaceholderText"/>
              <w:rFonts w:ascii="Times New Roman" w:hAnsi="Times New Roman"/>
              <w:i/>
            </w:rPr>
            <w:t>Budget amount that agency cannot exceed</w:t>
          </w:r>
          <w:r w:rsidRPr="006A2ED5">
            <w:rPr>
              <w:rStyle w:val="PlaceholderText"/>
              <w:rFonts w:ascii="Times New Roman" w:hAnsi="Times New Roman"/>
              <w:i/>
            </w:rPr>
            <w:t>.</w:t>
          </w:r>
        </w:p>
      </w:docPartBody>
    </w:docPart>
    <w:docPart>
      <w:docPartPr>
        <w:name w:val="C194DE590B9A4557A0E2B14FCCBAD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AD7FC-B964-4711-A2D9-0497837EF1DC}"/>
      </w:docPartPr>
      <w:docPartBody>
        <w:p w:rsidR="004740CD" w:rsidRDefault="00367E6A" w:rsidP="00367E6A">
          <w:pPr>
            <w:pStyle w:val="C194DE590B9A4557A0E2B14FCCBADDBA"/>
          </w:pPr>
          <w:r w:rsidRPr="006A2ED5">
            <w:rPr>
              <w:rStyle w:val="PlaceholderText"/>
              <w:rFonts w:ascii="Times New Roman" w:hAnsi="Times New Roman"/>
              <w:i/>
            </w:rPr>
            <w:t>Estimated Annual Cost.</w:t>
          </w:r>
        </w:p>
      </w:docPartBody>
    </w:docPart>
    <w:docPart>
      <w:docPartPr>
        <w:name w:val="75B0A83FE62D4717A928AD732EF17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0FBA3E-1232-4D54-843D-12F146B997E5}"/>
      </w:docPartPr>
      <w:docPartBody>
        <w:p w:rsidR="004740CD" w:rsidRDefault="00367E6A" w:rsidP="00367E6A">
          <w:pPr>
            <w:pStyle w:val="75B0A83FE62D4717A928AD732EF17445"/>
          </w:pPr>
          <w:r w:rsidRPr="006A2ED5">
            <w:rPr>
              <w:rStyle w:val="PlaceholderText"/>
              <w:rFonts w:ascii="Times New Roman" w:hAnsi="Times New Roman"/>
              <w:i/>
            </w:rPr>
            <w:t>Length of initial contract term, in years.</w:t>
          </w:r>
        </w:p>
      </w:docPartBody>
    </w:docPart>
    <w:docPart>
      <w:docPartPr>
        <w:name w:val="1479EEFCDCA747F5B740C6DC42B95F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DFCEF-F681-44F2-BF6E-D17E0BF5EEC9}"/>
      </w:docPartPr>
      <w:docPartBody>
        <w:p w:rsidR="004740CD" w:rsidRDefault="00367E6A" w:rsidP="00367E6A">
          <w:pPr>
            <w:pStyle w:val="1479EEFCDCA747F5B740C6DC42B95F73"/>
          </w:pPr>
          <w:r w:rsidRPr="00954D44">
            <w:rPr>
              <w:rStyle w:val="PlaceholderText"/>
            </w:rPr>
            <w:t>Click here to enter text.</w:t>
          </w:r>
        </w:p>
      </w:docPartBody>
    </w:docPart>
    <w:docPart>
      <w:docPartPr>
        <w:name w:val="A4992E3B9D47425987ADAABE7B2E3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97982-B0BF-415E-8D7E-8D75F422BEA9}"/>
      </w:docPartPr>
      <w:docPartBody>
        <w:p w:rsidR="004740CD" w:rsidRDefault="00367E6A" w:rsidP="00367E6A">
          <w:pPr>
            <w:pStyle w:val="A4992E3B9D47425987ADAABE7B2E38F8"/>
          </w:pPr>
          <w:r w:rsidRPr="006A2ED5">
            <w:rPr>
              <w:rStyle w:val="PlaceholderText"/>
              <w:rFonts w:ascii="Times New Roman" w:hAnsi="Times New Roman"/>
              <w:i/>
            </w:rPr>
            <w:t>Previous solicitation number, if applicable.</w:t>
          </w:r>
        </w:p>
      </w:docPartBody>
    </w:docPart>
    <w:docPart>
      <w:docPartPr>
        <w:name w:val="D1E7283D83794E178990FCB111C29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C726A-7358-4765-9DA5-6E72698AC768}"/>
      </w:docPartPr>
      <w:docPartBody>
        <w:p w:rsidR="004740CD" w:rsidRDefault="00367E6A" w:rsidP="00367E6A">
          <w:pPr>
            <w:pStyle w:val="D1E7283D83794E178990FCB111C297F3"/>
          </w:pPr>
          <w:r w:rsidRPr="006A2ED5">
            <w:rPr>
              <w:rStyle w:val="PlaceholderText"/>
              <w:rFonts w:ascii="Times New Roman" w:hAnsi="Times New Roman"/>
              <w:i/>
            </w:rPr>
            <w:t>P</w:t>
          </w:r>
          <w:r>
            <w:rPr>
              <w:rStyle w:val="PlaceholderText"/>
              <w:rFonts w:ascii="Times New Roman" w:hAnsi="Times New Roman"/>
              <w:i/>
            </w:rPr>
            <w:t>rovide applicable codes for this product or service, using the hyperlink in the endnotes</w:t>
          </w:r>
          <w:r w:rsidRPr="006A2ED5">
            <w:rPr>
              <w:rStyle w:val="PlaceholderText"/>
              <w:rFonts w:ascii="Times New Roman" w:hAnsi="Times New Roman"/>
              <w:i/>
            </w:rPr>
            <w:t>.</w:t>
          </w:r>
        </w:p>
      </w:docPartBody>
    </w:docPart>
    <w:docPart>
      <w:docPartPr>
        <w:name w:val="FDD931E77F61496B89C11C555B1DB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6D2C5-91A6-4996-8AB2-CA6365686FBB}"/>
      </w:docPartPr>
      <w:docPartBody>
        <w:p w:rsidR="004740CD" w:rsidRDefault="00367E6A" w:rsidP="00367E6A">
          <w:pPr>
            <w:pStyle w:val="FDD931E77F61496B89C11C555B1DBFB1"/>
          </w:pPr>
          <w:r w:rsidRPr="006A2ED5">
            <w:rPr>
              <w:rStyle w:val="PlaceholderText"/>
              <w:rFonts w:ascii="Times New Roman" w:hAnsi="Times New Roman"/>
              <w:i/>
            </w:rPr>
            <w:t>Primary contact name and title.</w:t>
          </w:r>
        </w:p>
      </w:docPartBody>
    </w:docPart>
    <w:docPart>
      <w:docPartPr>
        <w:name w:val="E0A1F175DE634FCDB98CD0FD7A70C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C0DD6-3B2B-4D34-8C7C-6770A8F3A679}"/>
      </w:docPartPr>
      <w:docPartBody>
        <w:p w:rsidR="004740CD" w:rsidRDefault="00367E6A" w:rsidP="00367E6A">
          <w:pPr>
            <w:pStyle w:val="E0A1F175DE634FCDB98CD0FD7A70C658"/>
          </w:pPr>
          <w:r w:rsidRPr="006A2ED5">
            <w:rPr>
              <w:rStyle w:val="PlaceholderText"/>
              <w:rFonts w:ascii="Times New Roman" w:hAnsi="Times New Roman"/>
              <w:i/>
            </w:rPr>
            <w:t>Primary email address.</w:t>
          </w:r>
        </w:p>
      </w:docPartBody>
    </w:docPart>
    <w:docPart>
      <w:docPartPr>
        <w:name w:val="77027FBAA78544249D8DC59F2668E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AA73D-4126-490F-969B-854F57B4B1D3}"/>
      </w:docPartPr>
      <w:docPartBody>
        <w:p w:rsidR="00780596" w:rsidRDefault="004740CD" w:rsidP="004740CD">
          <w:pPr>
            <w:pStyle w:val="77027FBAA78544249D8DC59F2668E227"/>
          </w:pPr>
          <w:r w:rsidRPr="006A2ED5">
            <w:rPr>
              <w:rStyle w:val="PlaceholderText"/>
              <w:rFonts w:ascii="Times New Roman" w:hAnsi="Times New Roman"/>
              <w:i/>
            </w:rPr>
            <w:t>Primary phone number.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 SemiBold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Raleway Black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E6A"/>
    <w:rsid w:val="00367E6A"/>
    <w:rsid w:val="004740CD"/>
    <w:rsid w:val="006103A4"/>
    <w:rsid w:val="00780596"/>
    <w:rsid w:val="0087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40CD"/>
    <w:rPr>
      <w:color w:val="808080"/>
    </w:rPr>
  </w:style>
  <w:style w:type="paragraph" w:customStyle="1" w:styleId="1429913F88124C948E37328A2642586C">
    <w:name w:val="1429913F88124C948E37328A2642586C"/>
    <w:rsid w:val="00367E6A"/>
  </w:style>
  <w:style w:type="paragraph" w:customStyle="1" w:styleId="6CFEF4C29D0D4C708297B69BB67B101B">
    <w:name w:val="6CFEF4C29D0D4C708297B69BB67B101B"/>
    <w:rsid w:val="00367E6A"/>
  </w:style>
  <w:style w:type="paragraph" w:customStyle="1" w:styleId="D3F6CC41929E427985D4975B32F76C8A">
    <w:name w:val="D3F6CC41929E427985D4975B32F76C8A"/>
    <w:rsid w:val="00367E6A"/>
  </w:style>
  <w:style w:type="paragraph" w:customStyle="1" w:styleId="0A54D13803034F33BDDBBA50DDDCD623">
    <w:name w:val="0A54D13803034F33BDDBBA50DDDCD623"/>
    <w:rsid w:val="00367E6A"/>
  </w:style>
  <w:style w:type="paragraph" w:customStyle="1" w:styleId="BC5655EAEDD941B29ADA4F5C5972D708">
    <w:name w:val="BC5655EAEDD941B29ADA4F5C5972D708"/>
    <w:rsid w:val="00367E6A"/>
  </w:style>
  <w:style w:type="paragraph" w:customStyle="1" w:styleId="65A78F741E604050B1B4013FFB710C4D">
    <w:name w:val="65A78F741E604050B1B4013FFB710C4D"/>
    <w:rsid w:val="00367E6A"/>
  </w:style>
  <w:style w:type="paragraph" w:customStyle="1" w:styleId="43414FDD4F01446383BE95A32C8DFE98">
    <w:name w:val="43414FDD4F01446383BE95A32C8DFE98"/>
    <w:rsid w:val="00367E6A"/>
  </w:style>
  <w:style w:type="paragraph" w:customStyle="1" w:styleId="36BD96FA7A2A4FE199BCFA42B202B2F4">
    <w:name w:val="36BD96FA7A2A4FE199BCFA42B202B2F4"/>
    <w:rsid w:val="00367E6A"/>
  </w:style>
  <w:style w:type="paragraph" w:customStyle="1" w:styleId="FF93E3DF2BC84E6089BBEC4E754256DB">
    <w:name w:val="FF93E3DF2BC84E6089BBEC4E754256DB"/>
    <w:rsid w:val="00367E6A"/>
  </w:style>
  <w:style w:type="paragraph" w:customStyle="1" w:styleId="6F9AD4CFCB1445F7B47B62619E02D218">
    <w:name w:val="6F9AD4CFCB1445F7B47B62619E02D218"/>
    <w:rsid w:val="00367E6A"/>
  </w:style>
  <w:style w:type="paragraph" w:customStyle="1" w:styleId="CBFB3B0FE47948CB8617F4879B1E6AD0">
    <w:name w:val="CBFB3B0FE47948CB8617F4879B1E6AD0"/>
    <w:rsid w:val="00367E6A"/>
  </w:style>
  <w:style w:type="paragraph" w:customStyle="1" w:styleId="1D77560739204A94A7575D56F5BC58DD">
    <w:name w:val="1D77560739204A94A7575D56F5BC58DD"/>
    <w:rsid w:val="00367E6A"/>
  </w:style>
  <w:style w:type="paragraph" w:customStyle="1" w:styleId="E176DB91C4BA451685ED0C716423862C">
    <w:name w:val="E176DB91C4BA451685ED0C716423862C"/>
    <w:rsid w:val="00367E6A"/>
  </w:style>
  <w:style w:type="paragraph" w:customStyle="1" w:styleId="4EDABFB63CE14F27946D8D911E652998">
    <w:name w:val="4EDABFB63CE14F27946D8D911E652998"/>
    <w:rsid w:val="00367E6A"/>
  </w:style>
  <w:style w:type="paragraph" w:customStyle="1" w:styleId="1E5E9D2903904BB38280675BBBF70358">
    <w:name w:val="1E5E9D2903904BB38280675BBBF70358"/>
    <w:rsid w:val="00367E6A"/>
  </w:style>
  <w:style w:type="paragraph" w:customStyle="1" w:styleId="74465FD57D1345FE8447F848E71572BA">
    <w:name w:val="74465FD57D1345FE8447F848E71572BA"/>
    <w:rsid w:val="00367E6A"/>
  </w:style>
  <w:style w:type="paragraph" w:customStyle="1" w:styleId="7D4073485ECF4BCEBE0F5659C78DE8C1">
    <w:name w:val="7D4073485ECF4BCEBE0F5659C78DE8C1"/>
    <w:rsid w:val="00367E6A"/>
  </w:style>
  <w:style w:type="paragraph" w:customStyle="1" w:styleId="0DC4D81B9A564BB5A6D2FC89B0776F38">
    <w:name w:val="0DC4D81B9A564BB5A6D2FC89B0776F38"/>
    <w:rsid w:val="00367E6A"/>
  </w:style>
  <w:style w:type="paragraph" w:customStyle="1" w:styleId="C194DE590B9A4557A0E2B14FCCBADDBA">
    <w:name w:val="C194DE590B9A4557A0E2B14FCCBADDBA"/>
    <w:rsid w:val="00367E6A"/>
  </w:style>
  <w:style w:type="paragraph" w:customStyle="1" w:styleId="75B0A83FE62D4717A928AD732EF17445">
    <w:name w:val="75B0A83FE62D4717A928AD732EF17445"/>
    <w:rsid w:val="00367E6A"/>
  </w:style>
  <w:style w:type="paragraph" w:customStyle="1" w:styleId="1479EEFCDCA747F5B740C6DC42B95F73">
    <w:name w:val="1479EEFCDCA747F5B740C6DC42B95F73"/>
    <w:rsid w:val="00367E6A"/>
  </w:style>
  <w:style w:type="paragraph" w:customStyle="1" w:styleId="A4992E3B9D47425987ADAABE7B2E38F8">
    <w:name w:val="A4992E3B9D47425987ADAABE7B2E38F8"/>
    <w:rsid w:val="00367E6A"/>
  </w:style>
  <w:style w:type="paragraph" w:customStyle="1" w:styleId="D1E7283D83794E178990FCB111C297F3">
    <w:name w:val="D1E7283D83794E178990FCB111C297F3"/>
    <w:rsid w:val="00367E6A"/>
  </w:style>
  <w:style w:type="paragraph" w:customStyle="1" w:styleId="FDD931E77F61496B89C11C555B1DBFB1">
    <w:name w:val="FDD931E77F61496B89C11C555B1DBFB1"/>
    <w:rsid w:val="00367E6A"/>
  </w:style>
  <w:style w:type="paragraph" w:customStyle="1" w:styleId="E0A1F175DE634FCDB98CD0FD7A70C658">
    <w:name w:val="E0A1F175DE634FCDB98CD0FD7A70C658"/>
    <w:rsid w:val="00367E6A"/>
  </w:style>
  <w:style w:type="paragraph" w:customStyle="1" w:styleId="791EA9AAAF7341FB86F0D62FD9D781A3">
    <w:name w:val="791EA9AAAF7341FB86F0D62FD9D781A3"/>
    <w:rsid w:val="00367E6A"/>
  </w:style>
  <w:style w:type="paragraph" w:customStyle="1" w:styleId="C154ACE69C1B47F38E5073CBD7EEE412">
    <w:name w:val="C154ACE69C1B47F38E5073CBD7EEE412"/>
    <w:rsid w:val="00367E6A"/>
  </w:style>
  <w:style w:type="paragraph" w:customStyle="1" w:styleId="60372F1ECDC24345B6AB1E3723215680">
    <w:name w:val="60372F1ECDC24345B6AB1E3723215680"/>
    <w:rsid w:val="00367E6A"/>
  </w:style>
  <w:style w:type="paragraph" w:customStyle="1" w:styleId="F8F2ADEB716F48A496EE2A80758E63C1">
    <w:name w:val="F8F2ADEB716F48A496EE2A80758E63C1"/>
    <w:rsid w:val="00367E6A"/>
  </w:style>
  <w:style w:type="paragraph" w:customStyle="1" w:styleId="77027FBAA78544249D8DC59F2668E227">
    <w:name w:val="77027FBAA78544249D8DC59F2668E227"/>
    <w:rsid w:val="004740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EF5276-4E1E-F145-AC4C-1E58B18D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IDOH Letter of Intent.dotx</Template>
  <TotalTime>11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IDOH Letterhead</vt:lpstr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IDOH RFP LOI</dc:title>
  <dc:subject/>
  <dc:creator>Wright, Michelle (ISDH)</dc:creator>
  <cp:keywords>LOI;RFP</cp:keywords>
  <dc:description/>
  <cp:lastModifiedBy>Hatchett, Shane (IDOH)</cp:lastModifiedBy>
  <cp:revision>5</cp:revision>
  <cp:lastPrinted>2020-07-27T18:51:00Z</cp:lastPrinted>
  <dcterms:created xsi:type="dcterms:W3CDTF">2022-05-24T03:57:00Z</dcterms:created>
  <dcterms:modified xsi:type="dcterms:W3CDTF">2022-06-22T14:24:00Z</dcterms:modified>
</cp:coreProperties>
</file>