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48664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04047064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A978A" w14:textId="77777777" w:rsidR="00737C5E" w:rsidRDefault="00737C5E" w:rsidP="003057A0">
      <w:r>
        <w:separator/>
      </w:r>
    </w:p>
  </w:endnote>
  <w:endnote w:type="continuationSeparator" w:id="0">
    <w:p w14:paraId="4FDE40C9" w14:textId="77777777" w:rsidR="00737C5E" w:rsidRDefault="00737C5E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56B29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D6D01B2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C9E3B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7407B0A" wp14:editId="2FBD252C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345399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D112C94" wp14:editId="06E7F0E0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407B0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59345399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D112C94" wp14:editId="06E7F0E0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647CA1A" wp14:editId="0B20F501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6CA69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434099E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47CA1A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606CA69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434099E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BDE81" w14:textId="77777777" w:rsidR="00737C5E" w:rsidRDefault="00737C5E" w:rsidP="003057A0">
      <w:r>
        <w:separator/>
      </w:r>
    </w:p>
  </w:footnote>
  <w:footnote w:type="continuationSeparator" w:id="0">
    <w:p w14:paraId="06336964" w14:textId="77777777" w:rsidR="00737C5E" w:rsidRDefault="00737C5E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CFD26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B14C323" wp14:editId="41E76240">
              <wp:simplePos x="0" y="0"/>
              <wp:positionH relativeFrom="column">
                <wp:posOffset>1472540</wp:posOffset>
              </wp:positionH>
              <wp:positionV relativeFrom="paragraph">
                <wp:posOffset>380010</wp:posOffset>
              </wp:positionV>
              <wp:extent cx="4595281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95281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63EBA0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36531ECF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2DD1C231" w14:textId="3D0F2E9E" w:rsidR="00AB1C1A" w:rsidRDefault="007E590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9AF238D8C69848A2BCA6CD85A74751C6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t>Division of Disability, Aging and Rehabilitative Services</w:t>
                              </w:r>
                            </w:sdtContent>
                          </w:sdt>
                        </w:p>
                        <w:p w14:paraId="6313A738" w14:textId="77777777" w:rsidR="00EA4BA8" w:rsidRPr="00C63EF1" w:rsidRDefault="007E590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8DCBBD11F3FA41E28113F36666E60E9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820D2">
                                <w:t>Bureau of Disabilities Services</w:t>
                              </w:r>
                            </w:sdtContent>
                          </w:sdt>
                        </w:p>
                        <w:p w14:paraId="0402EBE2" w14:textId="77777777" w:rsidR="0082558C" w:rsidRPr="0082558C" w:rsidRDefault="007E5900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7863B857D4B74B3AB55785E0F578DD5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0C11B7">
                                <w:t>201 E. RUDISILL BLVD., STE. 300</w:t>
                              </w:r>
                              <w:r w:rsidR="000C11B7">
                                <w:br/>
                                <w:t>FORT WAYNE, IN 46806-1756</w:t>
                              </w:r>
                              <w:r w:rsidR="000C11B7">
                                <w:br/>
                                <w:t>PHONE: 260-423-2571</w:t>
                              </w:r>
                            </w:sdtContent>
                          </w:sdt>
                        </w:p>
                        <w:p w14:paraId="7F1FFD16" w14:textId="77777777" w:rsidR="00EA4BA8" w:rsidRDefault="007E5900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994B6CF4375846AE898F52ED5371B9D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C11B7">
                                <w:t>TOLL-FREE: 877-218-3061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7DBE5A6C70194C59A8A4D1243B47BEA4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93D39D8" w14:textId="77777777" w:rsidR="009F0635" w:rsidRPr="003820D2" w:rsidRDefault="000C11B7" w:rsidP="0082558C">
                              <w:pPr>
                                <w:pStyle w:val="Address"/>
                              </w:pPr>
                              <w:r>
                                <w:t>TOLL-FREE FAX: 855-525-9370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14C32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15.95pt;margin-top:29.9pt;width:361.8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" filled="f" stroked="f">
              <v:textbox>
                <w:txbxContent>
                  <w:p w14:paraId="0A63EBA0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36531ECF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2DD1C231" w14:textId="3D0F2E9E" w:rsidR="00AB1C1A" w:rsidRDefault="007E5900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9AF238D8C69848A2BCA6CD85A74751C6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>
                          <w:t>Division of Disability, Aging and Rehabilitative Services</w:t>
                        </w:r>
                      </w:sdtContent>
                    </w:sdt>
                  </w:p>
                  <w:p w14:paraId="6313A738" w14:textId="77777777" w:rsidR="00EA4BA8" w:rsidRPr="00C63EF1" w:rsidRDefault="007E5900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8DCBBD11F3FA41E28113F36666E60E93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820D2">
                          <w:t>Bureau of Disabilities Services</w:t>
                        </w:r>
                      </w:sdtContent>
                    </w:sdt>
                  </w:p>
                  <w:p w14:paraId="0402EBE2" w14:textId="77777777" w:rsidR="0082558C" w:rsidRPr="0082558C" w:rsidRDefault="007E5900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7863B857D4B74B3AB55785E0F578DD5E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0C11B7">
                          <w:t>201 E. RUDISILL BLVD., STE. 300</w:t>
                        </w:r>
                        <w:r w:rsidR="000C11B7">
                          <w:br/>
                          <w:t>FORT WAYNE, IN 46806-1756</w:t>
                        </w:r>
                        <w:r w:rsidR="000C11B7">
                          <w:br/>
                          <w:t>PHONE: 260-423-2571</w:t>
                        </w:r>
                      </w:sdtContent>
                    </w:sdt>
                  </w:p>
                  <w:p w14:paraId="7F1FFD16" w14:textId="77777777" w:rsidR="00EA4BA8" w:rsidRDefault="007E5900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994B6CF4375846AE898F52ED5371B9D8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0C11B7">
                          <w:t>TOLL-FREE: 877-218-3061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7DBE5A6C70194C59A8A4D1243B47BEA4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093D39D8" w14:textId="77777777" w:rsidR="009F0635" w:rsidRPr="003820D2" w:rsidRDefault="000C11B7" w:rsidP="0082558C">
                        <w:pPr>
                          <w:pStyle w:val="Address"/>
                        </w:pPr>
                        <w:r>
                          <w:t>TOLL-FREE FAX: 855-525-9370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30D9455" wp14:editId="4B005818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87C03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637ED34" wp14:editId="1A93A442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0D9455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2687C03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637ED34" wp14:editId="1A93A442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C5E"/>
    <w:rsid w:val="00001A49"/>
    <w:rsid w:val="000C11B7"/>
    <w:rsid w:val="000D2E46"/>
    <w:rsid w:val="000E2B0E"/>
    <w:rsid w:val="0010212B"/>
    <w:rsid w:val="00112570"/>
    <w:rsid w:val="001170D6"/>
    <w:rsid w:val="0013300F"/>
    <w:rsid w:val="0014019A"/>
    <w:rsid w:val="001706BB"/>
    <w:rsid w:val="00175CE5"/>
    <w:rsid w:val="00177E17"/>
    <w:rsid w:val="001979B9"/>
    <w:rsid w:val="001B17A8"/>
    <w:rsid w:val="001B2729"/>
    <w:rsid w:val="001B6657"/>
    <w:rsid w:val="001F2685"/>
    <w:rsid w:val="00232203"/>
    <w:rsid w:val="00245F4A"/>
    <w:rsid w:val="00247DEC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62FC1"/>
    <w:rsid w:val="003820D2"/>
    <w:rsid w:val="00385610"/>
    <w:rsid w:val="0039348F"/>
    <w:rsid w:val="003B168F"/>
    <w:rsid w:val="003D5270"/>
    <w:rsid w:val="00400172"/>
    <w:rsid w:val="00412BFF"/>
    <w:rsid w:val="004B0028"/>
    <w:rsid w:val="004D67C6"/>
    <w:rsid w:val="004F7056"/>
    <w:rsid w:val="005222E4"/>
    <w:rsid w:val="0052290A"/>
    <w:rsid w:val="00525674"/>
    <w:rsid w:val="00563C69"/>
    <w:rsid w:val="00566DC2"/>
    <w:rsid w:val="005904BD"/>
    <w:rsid w:val="005B08E0"/>
    <w:rsid w:val="00600787"/>
    <w:rsid w:val="0060311A"/>
    <w:rsid w:val="0061370F"/>
    <w:rsid w:val="006402E3"/>
    <w:rsid w:val="006661BD"/>
    <w:rsid w:val="00674624"/>
    <w:rsid w:val="006C6480"/>
    <w:rsid w:val="006E360D"/>
    <w:rsid w:val="006F3161"/>
    <w:rsid w:val="00706038"/>
    <w:rsid w:val="00730C42"/>
    <w:rsid w:val="007350A3"/>
    <w:rsid w:val="00737C5E"/>
    <w:rsid w:val="00746E83"/>
    <w:rsid w:val="00762CE2"/>
    <w:rsid w:val="007A0ED0"/>
    <w:rsid w:val="007A3376"/>
    <w:rsid w:val="007B61FC"/>
    <w:rsid w:val="007B6552"/>
    <w:rsid w:val="007E5900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E4FCD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9462D"/>
    <w:rsid w:val="00BA3494"/>
    <w:rsid w:val="00BC214D"/>
    <w:rsid w:val="00BF1F4B"/>
    <w:rsid w:val="00BF3F6E"/>
    <w:rsid w:val="00C45CB2"/>
    <w:rsid w:val="00C620F3"/>
    <w:rsid w:val="00C63EF1"/>
    <w:rsid w:val="00C655D7"/>
    <w:rsid w:val="00C77FC4"/>
    <w:rsid w:val="00CD29DD"/>
    <w:rsid w:val="00CD56AF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8A67E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AF238D8C69848A2BCA6CD85A74751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84DF3-9A68-4347-9340-A15BB6DE6F5B}"/>
      </w:docPartPr>
      <w:docPartBody>
        <w:p w:rsidR="00E36184" w:rsidRDefault="00E36184">
          <w:pPr>
            <w:pStyle w:val="9AF238D8C69848A2BCA6CD85A74751C6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8DCBBD11F3FA41E28113F36666E6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4B5233-B7EE-4017-8BE1-4D1127AB7098}"/>
      </w:docPartPr>
      <w:docPartBody>
        <w:p w:rsidR="00E36184" w:rsidRDefault="00E36184">
          <w:pPr>
            <w:pStyle w:val="8DCBBD11F3FA41E28113F36666E60E93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7863B857D4B74B3AB55785E0F578D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5BF10-6246-46E0-8A18-2017ED808177}"/>
      </w:docPartPr>
      <w:docPartBody>
        <w:p w:rsidR="00E36184" w:rsidRDefault="00E36184">
          <w:pPr>
            <w:pStyle w:val="7863B857D4B74B3AB55785E0F578DD5E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994B6CF4375846AE898F52ED5371B9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C9D60D-3C68-4486-BE0B-D2E9BF6A8418}"/>
      </w:docPartPr>
      <w:docPartBody>
        <w:p w:rsidR="00E36184" w:rsidRDefault="00E36184">
          <w:pPr>
            <w:pStyle w:val="994B6CF4375846AE898F52ED5371B9D8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7DBE5A6C70194C59A8A4D1243B47BE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964AE5-475D-4100-81B1-59A48D36F051}"/>
      </w:docPartPr>
      <w:docPartBody>
        <w:p w:rsidR="00E36184" w:rsidRDefault="00E36184">
          <w:pPr>
            <w:pStyle w:val="7DBE5A6C70194C59A8A4D1243B47BEA4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184"/>
    <w:rsid w:val="00001A49"/>
    <w:rsid w:val="00E3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9AF238D8C69848A2BCA6CD85A74751C6">
    <w:name w:val="9AF238D8C69848A2BCA6CD85A74751C6"/>
  </w:style>
  <w:style w:type="paragraph" w:customStyle="1" w:styleId="8DCBBD11F3FA41E28113F36666E60E93">
    <w:name w:val="8DCBBD11F3FA41E28113F36666E60E93"/>
  </w:style>
  <w:style w:type="paragraph" w:customStyle="1" w:styleId="7863B857D4B74B3AB55785E0F578DD5E">
    <w:name w:val="7863B857D4B74B3AB55785E0F578DD5E"/>
  </w:style>
  <w:style w:type="paragraph" w:customStyle="1" w:styleId="994B6CF4375846AE898F52ED5371B9D8">
    <w:name w:val="994B6CF4375846AE898F52ED5371B9D8"/>
  </w:style>
  <w:style w:type="paragraph" w:customStyle="1" w:styleId="7DBE5A6C70194C59A8A4D1243B47BEA4">
    <w:name w:val="7DBE5A6C70194C59A8A4D1243B47BE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Fort-Wayne_BDS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Bureau of Disabilities Services</dc:title>
  <dc:subject>TOLL-FREE: 877-218-3061 (V/VRS/711)</dc:subject>
  <dc:creator>Inkenbrandt, Alan L</dc:creator>
  <cp:keywords>FSSA</cp:keywords>
  <dc:description>201 E. RUDISILL BLVD., STE. 300_x000d_
FORT WAYNE, IN 46806-1756_x000d_
PHONE: 260-423-2571</dc:description>
  <cp:lastModifiedBy>Inkenbrandt, Alan L</cp:lastModifiedBy>
  <cp:revision>2</cp:revision>
  <dcterms:created xsi:type="dcterms:W3CDTF">2025-09-25T15:04:00Z</dcterms:created>
  <dcterms:modified xsi:type="dcterms:W3CDTF">2025-09-25T15:05:00Z</dcterms:modified>
  <cp:category>TOLL-FREE FAX: 855-525-9370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