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5BCB1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1604B5A9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54057" w14:textId="77777777" w:rsidR="00E42B8B" w:rsidRDefault="00E42B8B" w:rsidP="003057A0">
      <w:r>
        <w:separator/>
      </w:r>
    </w:p>
  </w:endnote>
  <w:endnote w:type="continuationSeparator" w:id="0">
    <w:p w14:paraId="000703C4" w14:textId="77777777" w:rsidR="00E42B8B" w:rsidRDefault="00E42B8B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4D254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2585E9DC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DC035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05EA697" wp14:editId="3A29BFB4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EC024C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3810D2CB" wp14:editId="7873980D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5EA697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15EC024C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3810D2CB" wp14:editId="7873980D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6EAC35DA" wp14:editId="5F9AE7C0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F9968F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6011E734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AC35DA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76F9968F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6011E734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1433F" w14:textId="77777777" w:rsidR="00E42B8B" w:rsidRDefault="00E42B8B" w:rsidP="003057A0">
      <w:r>
        <w:separator/>
      </w:r>
    </w:p>
  </w:footnote>
  <w:footnote w:type="continuationSeparator" w:id="0">
    <w:p w14:paraId="5A956522" w14:textId="77777777" w:rsidR="00E42B8B" w:rsidRDefault="00E42B8B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2BDF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16E272" wp14:editId="652B26AA">
              <wp:simplePos x="0" y="0"/>
              <wp:positionH relativeFrom="column">
                <wp:posOffset>1409701</wp:posOffset>
              </wp:positionH>
              <wp:positionV relativeFrom="paragraph">
                <wp:posOffset>381000</wp:posOffset>
              </wp:positionV>
              <wp:extent cx="4663440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63440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D8898F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292212EF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1B3D2874" w14:textId="77777777" w:rsidR="00AB1C1A" w:rsidRDefault="00E42B8B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21F20EEC4A264AB5B01FF15EF7E55BD9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A475E8">
                                <w:t>Indiana Family and Social Services Administration</w:t>
                              </w:r>
                            </w:sdtContent>
                          </w:sdt>
                        </w:p>
                        <w:p w14:paraId="1445A483" w14:textId="6CF793C8" w:rsidR="00EA4BA8" w:rsidRPr="00C63EF1" w:rsidRDefault="00E42B8B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272516752C7E4AF6BE3E05ADE4B80FDE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7284C">
                                <w:t>Division of Disability, Aging and Rehabilitative Services</w:t>
                              </w:r>
                            </w:sdtContent>
                          </w:sdt>
                        </w:p>
                        <w:p w14:paraId="4EC4FC2C" w14:textId="77777777" w:rsidR="0082558C" w:rsidRPr="0082558C" w:rsidRDefault="00E42B8B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54BD223418C346A585DD55AE799E3568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A475E8">
                                <w:t>402 W. WASHINGTON STREET, P.O. BOX 7083</w:t>
                              </w:r>
                              <w:r w:rsidR="00A475E8">
                                <w:br/>
                                <w:t>INDIANAPOLIS, IN 46207-7083</w:t>
                              </w:r>
                            </w:sdtContent>
                          </w:sdt>
                        </w:p>
                        <w:p w14:paraId="760B01DE" w14:textId="77777777" w:rsidR="00EA4BA8" w:rsidRDefault="00E42B8B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306A9E8196304871A0D9BEC45C1E325B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A475E8">
                                <w:t>800-545-7763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FFFFFF" w:themeColor="background1"/>
                            </w:rPr>
                            <w:alias w:val="Category"/>
                            <w:tag w:val=""/>
                            <w:id w:val="376060589"/>
                            <w:placeholder>
                              <w:docPart w:val="49EA6001A77A4952BD8D1D17ED9BE946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1F539258" w14:textId="77777777" w:rsidR="009F0635" w:rsidRPr="00A91DED" w:rsidRDefault="00A91DED" w:rsidP="0082558C">
                              <w:pPr>
                                <w:pStyle w:val="Address"/>
                                <w:rPr>
                                  <w:color w:val="FFFFFF" w:themeColor="background1"/>
                                </w:rPr>
                              </w:pPr>
                              <w:r w:rsidRPr="00A91DED">
                                <w:rPr>
                                  <w:color w:val="FFFFFF" w:themeColor="background1"/>
                                </w:rPr>
                                <w:t>Fax: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16E27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11pt;margin-top:30pt;width:367.2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" filled="f" stroked="f">
              <v:textbox>
                <w:txbxContent>
                  <w:p w14:paraId="57D8898F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292212EF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1B3D2874" w14:textId="77777777" w:rsidR="00AB1C1A" w:rsidRDefault="00E42B8B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21F20EEC4A264AB5B01FF15EF7E55BD9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A475E8">
                          <w:t>Indiana Family and Social Services Administration</w:t>
                        </w:r>
                      </w:sdtContent>
                    </w:sdt>
                  </w:p>
                  <w:p w14:paraId="1445A483" w14:textId="6CF793C8" w:rsidR="00EA4BA8" w:rsidRPr="00C63EF1" w:rsidRDefault="00E42B8B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272516752C7E4AF6BE3E05ADE4B80FDE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27284C">
                          <w:t>Division of Disability, Aging and Rehabilitative Services</w:t>
                        </w:r>
                      </w:sdtContent>
                    </w:sdt>
                  </w:p>
                  <w:p w14:paraId="4EC4FC2C" w14:textId="77777777" w:rsidR="0082558C" w:rsidRPr="0082558C" w:rsidRDefault="00E42B8B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54BD223418C346A585DD55AE799E3568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A475E8">
                          <w:t>402 W. WASHINGTON STREET, P.O. BOX 7083</w:t>
                        </w:r>
                        <w:r w:rsidR="00A475E8">
                          <w:br/>
                          <w:t>INDIANAPOLIS, IN 46207-7083</w:t>
                        </w:r>
                      </w:sdtContent>
                    </w:sdt>
                  </w:p>
                  <w:p w14:paraId="760B01DE" w14:textId="77777777" w:rsidR="00EA4BA8" w:rsidRDefault="00E42B8B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306A9E8196304871A0D9BEC45C1E325B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A475E8">
                          <w:t>800-545-7763</w:t>
                        </w:r>
                      </w:sdtContent>
                    </w:sdt>
                  </w:p>
                  <w:sdt>
                    <w:sdtPr>
                      <w:rPr>
                        <w:color w:val="FFFFFF" w:themeColor="background1"/>
                      </w:rPr>
                      <w:alias w:val="Category"/>
                      <w:tag w:val=""/>
                      <w:id w:val="376060589"/>
                      <w:placeholder>
                        <w:docPart w:val="49EA6001A77A4952BD8D1D17ED9BE946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1F539258" w14:textId="77777777" w:rsidR="009F0635" w:rsidRPr="00A91DED" w:rsidRDefault="00A91DED" w:rsidP="0082558C">
                        <w:pPr>
                          <w:pStyle w:val="Address"/>
                          <w:rPr>
                            <w:color w:val="FFFFFF" w:themeColor="background1"/>
                          </w:rPr>
                        </w:pPr>
                        <w:r w:rsidRPr="00A91DED">
                          <w:rPr>
                            <w:color w:val="FFFFFF" w:themeColor="background1"/>
                          </w:rPr>
                          <w:t>Fax: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E2D32A9" wp14:editId="36FD597B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B2F3AD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4E07C7DA" wp14:editId="1B8AD4C2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2D32A9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05B2F3AD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4E07C7DA" wp14:editId="1B8AD4C2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C6F"/>
    <w:rsid w:val="000D2E46"/>
    <w:rsid w:val="000E2B0E"/>
    <w:rsid w:val="00112570"/>
    <w:rsid w:val="001170D6"/>
    <w:rsid w:val="0013300F"/>
    <w:rsid w:val="0014019A"/>
    <w:rsid w:val="001706BB"/>
    <w:rsid w:val="00175CE5"/>
    <w:rsid w:val="001979B9"/>
    <w:rsid w:val="001B17A8"/>
    <w:rsid w:val="001B2729"/>
    <w:rsid w:val="001B6657"/>
    <w:rsid w:val="001F2685"/>
    <w:rsid w:val="00232203"/>
    <w:rsid w:val="00245F4A"/>
    <w:rsid w:val="00247DEC"/>
    <w:rsid w:val="002656BA"/>
    <w:rsid w:val="0027284C"/>
    <w:rsid w:val="002A52D3"/>
    <w:rsid w:val="002C3576"/>
    <w:rsid w:val="002C3CD8"/>
    <w:rsid w:val="002E12AA"/>
    <w:rsid w:val="002E5516"/>
    <w:rsid w:val="002F1C6F"/>
    <w:rsid w:val="003057A0"/>
    <w:rsid w:val="0031790B"/>
    <w:rsid w:val="003278FA"/>
    <w:rsid w:val="00362FC1"/>
    <w:rsid w:val="00385610"/>
    <w:rsid w:val="00385B5B"/>
    <w:rsid w:val="0039348F"/>
    <w:rsid w:val="003B168F"/>
    <w:rsid w:val="00400172"/>
    <w:rsid w:val="00412BFF"/>
    <w:rsid w:val="004B0028"/>
    <w:rsid w:val="004D67C6"/>
    <w:rsid w:val="005222E4"/>
    <w:rsid w:val="0052290A"/>
    <w:rsid w:val="00525674"/>
    <w:rsid w:val="00563C69"/>
    <w:rsid w:val="00566DC2"/>
    <w:rsid w:val="005904BD"/>
    <w:rsid w:val="00600787"/>
    <w:rsid w:val="0060311A"/>
    <w:rsid w:val="006402E3"/>
    <w:rsid w:val="006661BD"/>
    <w:rsid w:val="006C6480"/>
    <w:rsid w:val="006E360D"/>
    <w:rsid w:val="006F3161"/>
    <w:rsid w:val="00706038"/>
    <w:rsid w:val="00730C42"/>
    <w:rsid w:val="007350A3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63D1F"/>
    <w:rsid w:val="00871140"/>
    <w:rsid w:val="0087757C"/>
    <w:rsid w:val="0088388A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B1C1A"/>
    <w:rsid w:val="00AD20F1"/>
    <w:rsid w:val="00AE726E"/>
    <w:rsid w:val="00AF33F7"/>
    <w:rsid w:val="00AF4DE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620F3"/>
    <w:rsid w:val="00C63EF1"/>
    <w:rsid w:val="00C655D7"/>
    <w:rsid w:val="00CD29DD"/>
    <w:rsid w:val="00CE0CA1"/>
    <w:rsid w:val="00CF19F6"/>
    <w:rsid w:val="00D04F10"/>
    <w:rsid w:val="00D16819"/>
    <w:rsid w:val="00D41FBE"/>
    <w:rsid w:val="00E2569B"/>
    <w:rsid w:val="00E42B8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46CFE"/>
    <w:rsid w:val="00F849A8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2E956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1F20EEC4A264AB5B01FF15EF7E55B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56242C-A623-44DA-BA7E-5EC4566198D4}"/>
      </w:docPartPr>
      <w:docPartBody>
        <w:p w:rsidR="000C6DCB" w:rsidRDefault="000C6DCB">
          <w:pPr>
            <w:pStyle w:val="21F20EEC4A264AB5B01FF15EF7E55BD9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272516752C7E4AF6BE3E05ADE4B80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3E047-67C6-449F-9E7D-8C7B9DE1BE27}"/>
      </w:docPartPr>
      <w:docPartBody>
        <w:p w:rsidR="000C6DCB" w:rsidRDefault="000C6DCB">
          <w:pPr>
            <w:pStyle w:val="272516752C7E4AF6BE3E05ADE4B80FDE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54BD223418C346A585DD55AE799E35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DA8B96-4905-4F97-96B0-BB4980164873}"/>
      </w:docPartPr>
      <w:docPartBody>
        <w:p w:rsidR="000C6DCB" w:rsidRDefault="000C6DCB">
          <w:pPr>
            <w:pStyle w:val="54BD223418C346A585DD55AE799E3568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306A9E8196304871A0D9BEC45C1E3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CCAC3D-FF5F-4C72-B1D3-C80EC14C84DE}"/>
      </w:docPartPr>
      <w:docPartBody>
        <w:p w:rsidR="000C6DCB" w:rsidRDefault="000C6DCB">
          <w:pPr>
            <w:pStyle w:val="306A9E8196304871A0D9BEC45C1E325B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49EA6001A77A4952BD8D1D17ED9BE9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657C9B-AA08-41CD-B13D-E16D7BD6E112}"/>
      </w:docPartPr>
      <w:docPartBody>
        <w:p w:rsidR="000C6DCB" w:rsidRDefault="000C6DCB">
          <w:pPr>
            <w:pStyle w:val="49EA6001A77A4952BD8D1D17ED9BE946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DCB"/>
    <w:rsid w:val="000C6DCB"/>
    <w:rsid w:val="002C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21F20EEC4A264AB5B01FF15EF7E55BD9">
    <w:name w:val="21F20EEC4A264AB5B01FF15EF7E55BD9"/>
  </w:style>
  <w:style w:type="paragraph" w:customStyle="1" w:styleId="272516752C7E4AF6BE3E05ADE4B80FDE">
    <w:name w:val="272516752C7E4AF6BE3E05ADE4B80FDE"/>
  </w:style>
  <w:style w:type="paragraph" w:customStyle="1" w:styleId="54BD223418C346A585DD55AE799E3568">
    <w:name w:val="54BD223418C346A585DD55AE799E3568"/>
  </w:style>
  <w:style w:type="paragraph" w:customStyle="1" w:styleId="306A9E8196304871A0D9BEC45C1E325B">
    <w:name w:val="306A9E8196304871A0D9BEC45C1E325B"/>
  </w:style>
  <w:style w:type="paragraph" w:customStyle="1" w:styleId="49EA6001A77A4952BD8D1D17ED9BE946">
    <w:name w:val="49EA6001A77A4952BD8D1D17ED9BE9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DDRS_Stationery</Template>
  <TotalTime>2</TotalTime>
  <Pages>1</Pages>
  <Words>7</Words>
  <Characters>29</Characters>
  <Application>Microsoft Office Word</Application>
  <DocSecurity>0</DocSecurity>
  <Lines>2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Indiana Family and Social Services Administration</Manager>
  <Company>Indiana Family and Social Services Administration</Company>
  <LinksUpToDate>false</LinksUpToDate>
  <CharactersWithSpaces>34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Division of Disability, Aging and Rehabilitative Services</dc:title>
  <dc:subject>800-545-7763</dc:subject>
  <dc:creator>Inkenbrandt, Alan L</dc:creator>
  <cp:keywords>FSSA</cp:keywords>
  <dc:description>402 W. WASHINGTON STREET, P.O. BOX 7083_x000d_
INDIANAPOLIS, IN 46207-7083</dc:description>
  <cp:lastModifiedBy>Inkenbrandt, Alan L</cp:lastModifiedBy>
  <cp:revision>1</cp:revision>
  <dcterms:created xsi:type="dcterms:W3CDTF">2026-02-25T18:39:00Z</dcterms:created>
  <dcterms:modified xsi:type="dcterms:W3CDTF">2026-02-25T18:41:00Z</dcterms:modified>
  <cp:category>Fax: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