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9DBDC" w14:textId="77777777" w:rsidR="00B04377" w:rsidRPr="00C63EF1" w:rsidRDefault="003278FA" w:rsidP="00C63EF1">
      <w:pPr>
        <w:pStyle w:val="Dateline"/>
      </w:pPr>
      <w:r>
        <w:t>Xxx</w:t>
      </w:r>
      <w:r w:rsidR="00B04377" w:rsidRPr="00C63EF1">
        <w:t>. ##, 20##</w:t>
      </w:r>
    </w:p>
    <w:p w14:paraId="76E43826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A693A" w14:textId="77777777" w:rsidR="00454F66" w:rsidRDefault="00454F66" w:rsidP="003057A0">
      <w:r>
        <w:separator/>
      </w:r>
    </w:p>
  </w:endnote>
  <w:endnote w:type="continuationSeparator" w:id="0">
    <w:p w14:paraId="4E023047" w14:textId="77777777" w:rsidR="00454F66" w:rsidRDefault="00454F66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FE566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33302EBB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8A8A1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7693568" wp14:editId="4A32B99D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354C4B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2EA3E8D" wp14:editId="2F6E82DC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69356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49354C4B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2EA3E8D" wp14:editId="2F6E82DC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170785EB" wp14:editId="16A93F99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F01306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71167D48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0785EB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0CF01306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71167D48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C0BBC" w14:textId="77777777" w:rsidR="00454F66" w:rsidRDefault="00454F66" w:rsidP="003057A0">
      <w:r>
        <w:separator/>
      </w:r>
    </w:p>
  </w:footnote>
  <w:footnote w:type="continuationSeparator" w:id="0">
    <w:p w14:paraId="517763F9" w14:textId="77777777" w:rsidR="00454F66" w:rsidRDefault="00454F66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452E8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D37E432" wp14:editId="4A591492">
              <wp:simplePos x="0" y="0"/>
              <wp:positionH relativeFrom="column">
                <wp:posOffset>1370965</wp:posOffset>
              </wp:positionH>
              <wp:positionV relativeFrom="paragraph">
                <wp:posOffset>381000</wp:posOffset>
              </wp:positionV>
              <wp:extent cx="470217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217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F17013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74655780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6EDAB817" w14:textId="77777777" w:rsidR="00AB1C1A" w:rsidRDefault="00454F66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DE9694E3FF894FF6986C58AEDB511907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292E40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57D54E74" w14:textId="77777777" w:rsidR="00EA4BA8" w:rsidRPr="00C63EF1" w:rsidRDefault="00454F66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8580D1E1C16B40009540558C5C6C260D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92E40">
                                <w:t>First Steps</w:t>
                              </w:r>
                            </w:sdtContent>
                          </w:sdt>
                        </w:p>
                        <w:p w14:paraId="2D2F9AF9" w14:textId="77777777" w:rsidR="0082558C" w:rsidRPr="0082558C" w:rsidRDefault="00454F66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3EF3730261464FDEB252C9B686923F5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92E40">
                                <w:t>402 W. WASHINGTON STREET, P.O. BOX 7083</w:t>
                              </w:r>
                              <w:r w:rsidR="00292E40">
                                <w:br/>
                                <w:t>INDIANAPOLIS, IN 46207-7083</w:t>
                              </w:r>
                            </w:sdtContent>
                          </w:sdt>
                        </w:p>
                        <w:p w14:paraId="16590C57" w14:textId="77777777" w:rsidR="00EA4BA8" w:rsidRDefault="00454F66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B0A1125CF12B497BBCAD1182F69B8A3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292E40">
                                <w:t>800-545-7763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FD713862618240B7A5219BD6752B9300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713B1CD3" w14:textId="77777777" w:rsidR="009F0635" w:rsidRPr="00292E40" w:rsidRDefault="008041A0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292E40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37E43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7.95pt;margin-top:30pt;width:370.2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" filled="f" stroked="f">
              <v:textbox>
                <w:txbxContent>
                  <w:p w14:paraId="27F17013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74655780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6EDAB817" w14:textId="77777777" w:rsidR="00AB1C1A" w:rsidRDefault="00454F66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DE9694E3FF894FF6986C58AEDB511907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292E40">
                          <w:t>Division of Disability and Rehabilitative Services</w:t>
                        </w:r>
                      </w:sdtContent>
                    </w:sdt>
                  </w:p>
                  <w:p w14:paraId="57D54E74" w14:textId="77777777" w:rsidR="00EA4BA8" w:rsidRPr="00C63EF1" w:rsidRDefault="00454F66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8580D1E1C16B40009540558C5C6C260D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92E40">
                          <w:t>First Steps</w:t>
                        </w:r>
                      </w:sdtContent>
                    </w:sdt>
                  </w:p>
                  <w:p w14:paraId="2D2F9AF9" w14:textId="77777777" w:rsidR="0082558C" w:rsidRPr="0082558C" w:rsidRDefault="00454F66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3EF3730261464FDEB252C9B686923F52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292E40">
                          <w:t>402 W. WASHINGTON STREET, P.O. BOX 7083</w:t>
                        </w:r>
                        <w:r w:rsidR="00292E40">
                          <w:br/>
                          <w:t>INDIANAPOLIS, IN 46207-7083</w:t>
                        </w:r>
                      </w:sdtContent>
                    </w:sdt>
                  </w:p>
                  <w:p w14:paraId="16590C57" w14:textId="77777777" w:rsidR="00EA4BA8" w:rsidRDefault="00454F66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B0A1125CF12B497BBCAD1182F69B8A33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292E40">
                          <w:t>800-545-7763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FD713862618240B7A5219BD6752B9300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713B1CD3" w14:textId="77777777" w:rsidR="009F0635" w:rsidRPr="00292E40" w:rsidRDefault="008041A0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292E40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29AE35F" wp14:editId="7B1172AC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2B6DE6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AD6D2FC" wp14:editId="6E68BB67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9AE35F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082B6DE6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AD6D2FC" wp14:editId="6E68BB67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5A"/>
    <w:rsid w:val="000D2E46"/>
    <w:rsid w:val="000E2B0E"/>
    <w:rsid w:val="00112570"/>
    <w:rsid w:val="001170D6"/>
    <w:rsid w:val="0014019A"/>
    <w:rsid w:val="001706BB"/>
    <w:rsid w:val="00175CE5"/>
    <w:rsid w:val="001979B9"/>
    <w:rsid w:val="001B17A8"/>
    <w:rsid w:val="001B6657"/>
    <w:rsid w:val="001F2685"/>
    <w:rsid w:val="00232203"/>
    <w:rsid w:val="00245F4A"/>
    <w:rsid w:val="002656BA"/>
    <w:rsid w:val="00292E40"/>
    <w:rsid w:val="002A52D3"/>
    <w:rsid w:val="002C3576"/>
    <w:rsid w:val="002E12AA"/>
    <w:rsid w:val="002E5516"/>
    <w:rsid w:val="003057A0"/>
    <w:rsid w:val="0031790B"/>
    <w:rsid w:val="003278FA"/>
    <w:rsid w:val="00362FC1"/>
    <w:rsid w:val="00385610"/>
    <w:rsid w:val="0039348F"/>
    <w:rsid w:val="003B168F"/>
    <w:rsid w:val="00400172"/>
    <w:rsid w:val="00454F66"/>
    <w:rsid w:val="004B0028"/>
    <w:rsid w:val="004C6F33"/>
    <w:rsid w:val="005222E4"/>
    <w:rsid w:val="0052290A"/>
    <w:rsid w:val="00525674"/>
    <w:rsid w:val="00563C69"/>
    <w:rsid w:val="00566DC2"/>
    <w:rsid w:val="005904BD"/>
    <w:rsid w:val="00600787"/>
    <w:rsid w:val="0060311A"/>
    <w:rsid w:val="006402E3"/>
    <w:rsid w:val="006661BD"/>
    <w:rsid w:val="006C6480"/>
    <w:rsid w:val="006E360D"/>
    <w:rsid w:val="006F3161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155A"/>
    <w:rsid w:val="00A27745"/>
    <w:rsid w:val="00A36262"/>
    <w:rsid w:val="00A47C6E"/>
    <w:rsid w:val="00A60B2D"/>
    <w:rsid w:val="00A62F37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D29DD"/>
    <w:rsid w:val="00CE0CA1"/>
    <w:rsid w:val="00CF19F6"/>
    <w:rsid w:val="00D04F10"/>
    <w:rsid w:val="00D16819"/>
    <w:rsid w:val="00D41FBE"/>
    <w:rsid w:val="00D81D4C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777E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9694E3FF894FF6986C58AEDB5119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4F326-F97E-45C9-A829-0F2B0B5F7ED6}"/>
      </w:docPartPr>
      <w:docPartBody>
        <w:p w:rsidR="002D0808" w:rsidRDefault="002D0808">
          <w:pPr>
            <w:pStyle w:val="DE9694E3FF894FF6986C58AEDB511907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8580D1E1C16B40009540558C5C6C26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CF1F1F-E165-448C-BD02-EAE618BDE248}"/>
      </w:docPartPr>
      <w:docPartBody>
        <w:p w:rsidR="002D0808" w:rsidRDefault="002D0808">
          <w:pPr>
            <w:pStyle w:val="8580D1E1C16B40009540558C5C6C260D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3EF3730261464FDEB252C9B686923F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F433FE-6D5C-4E83-B2C2-4B2843613DBE}"/>
      </w:docPartPr>
      <w:docPartBody>
        <w:p w:rsidR="002D0808" w:rsidRDefault="002D0808">
          <w:pPr>
            <w:pStyle w:val="3EF3730261464FDEB252C9B686923F52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B0A1125CF12B497BBCAD1182F69B8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5F84D-9239-4CEF-B72A-1525016E3853}"/>
      </w:docPartPr>
      <w:docPartBody>
        <w:p w:rsidR="002D0808" w:rsidRDefault="002D0808">
          <w:pPr>
            <w:pStyle w:val="B0A1125CF12B497BBCAD1182F69B8A33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FD713862618240B7A5219BD6752B9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4D4D7B-6B2D-4374-8DED-CE529E0D857E}"/>
      </w:docPartPr>
      <w:docPartBody>
        <w:p w:rsidR="002D0808" w:rsidRDefault="002D0808">
          <w:pPr>
            <w:pStyle w:val="FD713862618240B7A5219BD6752B9300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808"/>
    <w:rsid w:val="002D0808"/>
    <w:rsid w:val="004C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DE9694E3FF894FF6986C58AEDB511907">
    <w:name w:val="DE9694E3FF894FF6986C58AEDB511907"/>
  </w:style>
  <w:style w:type="paragraph" w:customStyle="1" w:styleId="8580D1E1C16B40009540558C5C6C260D">
    <w:name w:val="8580D1E1C16B40009540558C5C6C260D"/>
  </w:style>
  <w:style w:type="paragraph" w:customStyle="1" w:styleId="3EF3730261464FDEB252C9B686923F52">
    <w:name w:val="3EF3730261464FDEB252C9B686923F52"/>
  </w:style>
  <w:style w:type="paragraph" w:customStyle="1" w:styleId="B0A1125CF12B497BBCAD1182F69B8A33">
    <w:name w:val="B0A1125CF12B497BBCAD1182F69B8A33"/>
  </w:style>
  <w:style w:type="paragraph" w:customStyle="1" w:styleId="FD713862618240B7A5219BD6752B9300">
    <w:name w:val="FD713862618240B7A5219BD6752B93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First_Steps_Stationery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 Steps</dc:title>
  <dc:subject>800-545-7763</dc:subject>
  <dc:creator>Inkenbrandt, Alan L</dc:creator>
  <cp:keywords>FSSA</cp:keywords>
  <dc:description>402 W. WASHINGTON STREET, P.O. BOX 7083_x000d_
INDIANAPOLIS, IN 46207-7083</dc:description>
  <cp:lastModifiedBy>Inkenbrandt, Alan L</cp:lastModifiedBy>
  <cp:revision>1</cp:revision>
  <dcterms:created xsi:type="dcterms:W3CDTF">2026-02-25T18:42:00Z</dcterms:created>
  <dcterms:modified xsi:type="dcterms:W3CDTF">2026-02-25T18:43:00Z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