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EA9A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E60085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F5B0" w14:textId="77777777" w:rsidR="00A05A3F" w:rsidRDefault="00A05A3F" w:rsidP="003057A0">
      <w:r>
        <w:separator/>
      </w:r>
    </w:p>
  </w:endnote>
  <w:endnote w:type="continuationSeparator" w:id="0">
    <w:p w14:paraId="02294B2E" w14:textId="77777777" w:rsidR="00A05A3F" w:rsidRDefault="00A05A3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E37F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2C64E6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370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CB4F20" wp14:editId="40A728A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E785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292F15A" wp14:editId="5A41C3C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B4F2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D0E785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292F15A" wp14:editId="5A41C3C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7CFB169" wp14:editId="25D5F71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FCBA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59754F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CFB16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7FCBA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59754F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E2D3" w14:textId="77777777" w:rsidR="00A05A3F" w:rsidRDefault="00A05A3F" w:rsidP="003057A0">
      <w:r>
        <w:separator/>
      </w:r>
    </w:p>
  </w:footnote>
  <w:footnote w:type="continuationSeparator" w:id="0">
    <w:p w14:paraId="79D4E1D3" w14:textId="77777777" w:rsidR="00A05A3F" w:rsidRDefault="00A05A3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E61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CB2287" wp14:editId="35F86C56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40C9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B12AB6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64780DE" w14:textId="77777777" w:rsidR="00AB1C1A" w:rsidRDefault="00CB20E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45471657C2948CC85B36548ECF5960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0277954" w14:textId="49FA8482" w:rsidR="00EA4BA8" w:rsidRPr="00C63EF1" w:rsidRDefault="00CB20E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E3480EC49644E8A956FA2504B2E288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Sullivan County Office</w:t>
                              </w:r>
                            </w:sdtContent>
                          </w:sdt>
                        </w:p>
                        <w:p w14:paraId="0566333B" w14:textId="1B75A383" w:rsidR="0082558C" w:rsidRPr="0082558C" w:rsidRDefault="00CB20E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A6F402BCD1745D7A8A54DCBA39C13E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124 S. State St.</w:t>
                              </w:r>
                              <w:r>
                                <w:br/>
                                <w:t>Sullivan, IN 47882-1841</w:t>
                              </w:r>
                            </w:sdtContent>
                          </w:sdt>
                        </w:p>
                        <w:p w14:paraId="3CC81C40" w14:textId="77777777" w:rsidR="00EA4BA8" w:rsidRDefault="00CB20E5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405D05AD3DA4629972387136D808CA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E34E59F45174F2AAB0FA19C277F5AD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3F0A5D7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B22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C740C9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B12AB6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64780DE" w14:textId="77777777" w:rsidR="00AB1C1A" w:rsidRDefault="00CB20E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45471657C2948CC85B36548ECF5960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0277954" w14:textId="49FA8482" w:rsidR="00EA4BA8" w:rsidRPr="00C63EF1" w:rsidRDefault="00CB20E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E3480EC49644E8A956FA2504B2E288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Sullivan County Office</w:t>
                        </w:r>
                      </w:sdtContent>
                    </w:sdt>
                  </w:p>
                  <w:p w14:paraId="0566333B" w14:textId="1B75A383" w:rsidR="0082558C" w:rsidRPr="0082558C" w:rsidRDefault="00CB20E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A6F402BCD1745D7A8A54DCBA39C13E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124 S. State St.</w:t>
                        </w:r>
                        <w:r>
                          <w:br/>
                          <w:t>Sullivan, IN 47882-1841</w:t>
                        </w:r>
                      </w:sdtContent>
                    </w:sdt>
                  </w:p>
                  <w:p w14:paraId="3CC81C40" w14:textId="77777777" w:rsidR="00EA4BA8" w:rsidRDefault="00CB20E5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405D05AD3DA4629972387136D808CA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E34E59F45174F2AAB0FA19C277F5AD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3F0A5D7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60EA2C" wp14:editId="1F04660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5523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0E6C4C3" wp14:editId="3017227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60EA2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A65523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0E6C4C3" wp14:editId="3017227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3F"/>
    <w:rsid w:val="00063171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4742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45471657C2948CC85B36548ECF59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5A4C5-5E94-44AC-89C8-28407AD62C59}"/>
      </w:docPartPr>
      <w:docPartBody>
        <w:p w:rsidR="00AD2EDC" w:rsidRDefault="00AD2EDC">
          <w:pPr>
            <w:pStyle w:val="F45471657C2948CC85B36548ECF5960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E3480EC49644E8A956FA2504B2E2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6B34C-BA8F-4C7C-9C35-B5F3E5768C54}"/>
      </w:docPartPr>
      <w:docPartBody>
        <w:p w:rsidR="00AD2EDC" w:rsidRDefault="00AD2EDC">
          <w:pPr>
            <w:pStyle w:val="4E3480EC49644E8A956FA2504B2E288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A6F402BCD1745D7A8A54DCBA39C1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DE22D-EB70-4F88-8B7A-909A5840874F}"/>
      </w:docPartPr>
      <w:docPartBody>
        <w:p w:rsidR="00AD2EDC" w:rsidRDefault="00AD2EDC">
          <w:pPr>
            <w:pStyle w:val="2A6F402BCD1745D7A8A54DCBA39C13E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405D05AD3DA4629972387136D808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3B5A2-9099-4AA0-95FC-2D021EBC61AE}"/>
      </w:docPartPr>
      <w:docPartBody>
        <w:p w:rsidR="00AD2EDC" w:rsidRDefault="00AD2EDC">
          <w:pPr>
            <w:pStyle w:val="C405D05AD3DA4629972387136D808CA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E34E59F45174F2AAB0FA19C277F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E15EE-018F-40B4-9B4E-9770E018AABE}"/>
      </w:docPartPr>
      <w:docPartBody>
        <w:p w:rsidR="00AD2EDC" w:rsidRDefault="00AD2EDC">
          <w:pPr>
            <w:pStyle w:val="3E34E59F45174F2AAB0FA19C277F5AD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DC"/>
    <w:rsid w:val="00AD2EDC"/>
    <w:rsid w:val="00F3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45471657C2948CC85B36548ECF59606">
    <w:name w:val="F45471657C2948CC85B36548ECF59606"/>
  </w:style>
  <w:style w:type="paragraph" w:customStyle="1" w:styleId="4E3480EC49644E8A956FA2504B2E288B">
    <w:name w:val="4E3480EC49644E8A956FA2504B2E288B"/>
  </w:style>
  <w:style w:type="paragraph" w:customStyle="1" w:styleId="2A6F402BCD1745D7A8A54DCBA39C13E6">
    <w:name w:val="2A6F402BCD1745D7A8A54DCBA39C13E6"/>
  </w:style>
  <w:style w:type="paragraph" w:customStyle="1" w:styleId="C405D05AD3DA4629972387136D808CAC">
    <w:name w:val="C405D05AD3DA4629972387136D808CAC"/>
  </w:style>
  <w:style w:type="paragraph" w:customStyle="1" w:styleId="3E34E59F45174F2AAB0FA19C277F5AD4">
    <w:name w:val="3E34E59F45174F2AAB0FA19C277F5A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A8E73E-82C9-493A-AB40-1C4EBF9644A6}"/>
</file>

<file path=customXml/itemProps3.xml><?xml version="1.0" encoding="utf-8"?>
<ds:datastoreItem xmlns:ds="http://schemas.openxmlformats.org/officeDocument/2006/customXml" ds:itemID="{9817408B-390A-4B51-84C9-998FC5955F86}"/>
</file>

<file path=customXml/itemProps4.xml><?xml version="1.0" encoding="utf-8"?>
<ds:datastoreItem xmlns:ds="http://schemas.openxmlformats.org/officeDocument/2006/customXml" ds:itemID="{724B0CB0-C4B1-474F-95BB-F14BE001A8B6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Sullivan_Co_DFR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Switzerland County Office</dc:title>
  <dc:subject>VOICE: 800-403-0864</dc:subject>
  <dc:creator>Inkenbrandt, Alan L</dc:creator>
  <cp:keywords>FSSA</cp:keywords>
  <dc:description>1035 W. Main St., Suite 3_x000d_
Vevay, IN 47043-9125</dc:description>
  <cp:lastModifiedBy>Inkenbrandt, Alan L</cp:lastModifiedBy>
  <cp:revision>2</cp:revision>
  <dcterms:created xsi:type="dcterms:W3CDTF">2025-01-10T17:36:00Z</dcterms:created>
  <dcterms:modified xsi:type="dcterms:W3CDTF">2025-01-10T17:36:00Z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