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0B8E6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10B22DE5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40C3F" w14:textId="77777777" w:rsidR="00B04FED" w:rsidRDefault="00B04FED" w:rsidP="003057A0">
      <w:r>
        <w:separator/>
      </w:r>
    </w:p>
  </w:endnote>
  <w:endnote w:type="continuationSeparator" w:id="0">
    <w:p w14:paraId="19333105" w14:textId="77777777" w:rsidR="00B04FED" w:rsidRDefault="00B04FED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8438A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44F3CD24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B4D2A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B7BDED4" wp14:editId="1A204E4C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1781358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1C6EE58B" wp14:editId="6568BC44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7BDED4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51781358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1C6EE58B" wp14:editId="6568BC44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646886EF" wp14:editId="190D6A0D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AF48A7F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3271DD77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46886EF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1AF48A7F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3271DD77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226F9E" w14:textId="77777777" w:rsidR="00B04FED" w:rsidRDefault="00B04FED" w:rsidP="003057A0">
      <w:r>
        <w:separator/>
      </w:r>
    </w:p>
  </w:footnote>
  <w:footnote w:type="continuationSeparator" w:id="0">
    <w:p w14:paraId="5542374B" w14:textId="77777777" w:rsidR="00B04FED" w:rsidRDefault="00B04FED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D0167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8AD8B22" wp14:editId="14BF7324">
              <wp:simplePos x="0" y="0"/>
              <wp:positionH relativeFrom="column">
                <wp:posOffset>2257425</wp:posOffset>
              </wp:positionH>
              <wp:positionV relativeFrom="paragraph">
                <wp:posOffset>381000</wp:posOffset>
              </wp:positionV>
              <wp:extent cx="3815715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5715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2AA256D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446AA2FC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49FB75F6" w14:textId="77777777" w:rsidR="00AB1C1A" w:rsidRDefault="00085D21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EC60315D3605459FA5947AA62341B8BD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7A2F74">
                                <w:t>Division of Family Resources</w:t>
                              </w:r>
                            </w:sdtContent>
                          </w:sdt>
                        </w:p>
                        <w:p w14:paraId="4EE94518" w14:textId="37B49BF6" w:rsidR="00EA4BA8" w:rsidRPr="00C63EF1" w:rsidRDefault="00085D21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9553F1C993524C738F184BC4AACA2444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8C5C91">
                                <w:t>St. Joseph County Mishawaka Office</w:t>
                              </w:r>
                            </w:sdtContent>
                          </w:sdt>
                        </w:p>
                        <w:p w14:paraId="660C84AE" w14:textId="4752EAF8" w:rsidR="0082558C" w:rsidRPr="0082558C" w:rsidRDefault="00085D21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E393C7AC1EBA4ED8BF83C997F7968EC8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8C5C91">
                                <w:t>102 N. Center St., Suite 500</w:t>
                              </w:r>
                              <w:r w:rsidR="008C5C91">
                                <w:br/>
                                <w:t>Mishawaka, IN 46544-1232</w:t>
                              </w:r>
                            </w:sdtContent>
                          </w:sdt>
                        </w:p>
                        <w:p w14:paraId="094AF4AF" w14:textId="77777777" w:rsidR="00EA4BA8" w:rsidRDefault="00085D21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F456C57C0B2941FEAAF1CA081EEE7B20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7A2F74">
                                <w:t>VOICE: 800-403-0864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B8C57378A4E04F0BA8EDBD0250C43B9C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1B999F83" w14:textId="77777777" w:rsidR="009F0635" w:rsidRPr="00871140" w:rsidRDefault="007A2F74" w:rsidP="0082558C">
                              <w:pPr>
                                <w:pStyle w:val="Address"/>
                              </w:pPr>
                              <w:r>
                                <w:t>FAX: 888-436-9199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AD8B2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77.75pt;margin-top:30pt;width:300.45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" filled="f" stroked="f">
              <v:textbox>
                <w:txbxContent>
                  <w:p w14:paraId="32AA256D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446AA2FC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49FB75F6" w14:textId="77777777" w:rsidR="00AB1C1A" w:rsidRDefault="00085D21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EC60315D3605459FA5947AA62341B8BD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7A2F74">
                          <w:t>Division of Family Resources</w:t>
                        </w:r>
                      </w:sdtContent>
                    </w:sdt>
                  </w:p>
                  <w:p w14:paraId="4EE94518" w14:textId="37B49BF6" w:rsidR="00EA4BA8" w:rsidRPr="00C63EF1" w:rsidRDefault="00085D21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9553F1C993524C738F184BC4AACA2444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8C5C91">
                          <w:t>St. Joseph County Mishawaka Office</w:t>
                        </w:r>
                      </w:sdtContent>
                    </w:sdt>
                  </w:p>
                  <w:p w14:paraId="660C84AE" w14:textId="4752EAF8" w:rsidR="0082558C" w:rsidRPr="0082558C" w:rsidRDefault="00085D21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E393C7AC1EBA4ED8BF83C997F7968EC8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8C5C91">
                          <w:t>102 N. Center St., Suite 500</w:t>
                        </w:r>
                        <w:r w:rsidR="008C5C91">
                          <w:br/>
                          <w:t>Mishawaka, IN 46544-1232</w:t>
                        </w:r>
                      </w:sdtContent>
                    </w:sdt>
                  </w:p>
                  <w:p w14:paraId="094AF4AF" w14:textId="77777777" w:rsidR="00EA4BA8" w:rsidRDefault="00085D21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F456C57C0B2941FEAAF1CA081EEE7B20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7A2F74">
                          <w:t>VOICE: 800-403-0864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B8C57378A4E04F0BA8EDBD0250C43B9C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1B999F83" w14:textId="77777777" w:rsidR="009F0635" w:rsidRPr="00871140" w:rsidRDefault="007A2F74" w:rsidP="0082558C">
                        <w:pPr>
                          <w:pStyle w:val="Address"/>
                        </w:pPr>
                        <w:r>
                          <w:t>FAX: 888-436-9199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FB0F31D" wp14:editId="126B5A82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46DDFA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45579743" wp14:editId="4C52B823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FB0F31D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7E46DDFA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45579743" wp14:editId="4C52B823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FED"/>
    <w:rsid w:val="000D2E46"/>
    <w:rsid w:val="000E2B0E"/>
    <w:rsid w:val="00112570"/>
    <w:rsid w:val="001170D6"/>
    <w:rsid w:val="0014019A"/>
    <w:rsid w:val="00162704"/>
    <w:rsid w:val="001706BB"/>
    <w:rsid w:val="00175CE5"/>
    <w:rsid w:val="001979B9"/>
    <w:rsid w:val="001B17A8"/>
    <w:rsid w:val="001B6657"/>
    <w:rsid w:val="001F2685"/>
    <w:rsid w:val="00216FE2"/>
    <w:rsid w:val="00232203"/>
    <w:rsid w:val="00245F4A"/>
    <w:rsid w:val="002656BA"/>
    <w:rsid w:val="00277BCE"/>
    <w:rsid w:val="002A52D3"/>
    <w:rsid w:val="002B4AA5"/>
    <w:rsid w:val="002C3576"/>
    <w:rsid w:val="002E12AA"/>
    <w:rsid w:val="002E5516"/>
    <w:rsid w:val="002F4D76"/>
    <w:rsid w:val="003057A0"/>
    <w:rsid w:val="0031790B"/>
    <w:rsid w:val="003278FA"/>
    <w:rsid w:val="003322E2"/>
    <w:rsid w:val="00362FC1"/>
    <w:rsid w:val="00385610"/>
    <w:rsid w:val="0039348F"/>
    <w:rsid w:val="003B168F"/>
    <w:rsid w:val="00400172"/>
    <w:rsid w:val="004B0028"/>
    <w:rsid w:val="005222E4"/>
    <w:rsid w:val="0052290A"/>
    <w:rsid w:val="00525674"/>
    <w:rsid w:val="00563C69"/>
    <w:rsid w:val="00566DC2"/>
    <w:rsid w:val="005904BD"/>
    <w:rsid w:val="005D7C34"/>
    <w:rsid w:val="00600787"/>
    <w:rsid w:val="0060311A"/>
    <w:rsid w:val="006402E3"/>
    <w:rsid w:val="006661BD"/>
    <w:rsid w:val="00686B2D"/>
    <w:rsid w:val="006C6480"/>
    <w:rsid w:val="006E360D"/>
    <w:rsid w:val="006F3161"/>
    <w:rsid w:val="00730C42"/>
    <w:rsid w:val="007350A3"/>
    <w:rsid w:val="00746E83"/>
    <w:rsid w:val="00762CE2"/>
    <w:rsid w:val="00772A3C"/>
    <w:rsid w:val="007A0ED0"/>
    <w:rsid w:val="007A2F74"/>
    <w:rsid w:val="007A3376"/>
    <w:rsid w:val="007B61FC"/>
    <w:rsid w:val="007B6552"/>
    <w:rsid w:val="008041A0"/>
    <w:rsid w:val="00817AD5"/>
    <w:rsid w:val="008249F2"/>
    <w:rsid w:val="0082558C"/>
    <w:rsid w:val="00871140"/>
    <w:rsid w:val="0087757C"/>
    <w:rsid w:val="0088388A"/>
    <w:rsid w:val="0089712D"/>
    <w:rsid w:val="008A3A1E"/>
    <w:rsid w:val="008B1B0B"/>
    <w:rsid w:val="008C5C91"/>
    <w:rsid w:val="009229D5"/>
    <w:rsid w:val="009436CA"/>
    <w:rsid w:val="00944944"/>
    <w:rsid w:val="0095156C"/>
    <w:rsid w:val="0095663C"/>
    <w:rsid w:val="00984642"/>
    <w:rsid w:val="0099460B"/>
    <w:rsid w:val="009F0635"/>
    <w:rsid w:val="009F5058"/>
    <w:rsid w:val="00A1048A"/>
    <w:rsid w:val="00A27745"/>
    <w:rsid w:val="00A36262"/>
    <w:rsid w:val="00A47C6E"/>
    <w:rsid w:val="00A60B2D"/>
    <w:rsid w:val="00A62F37"/>
    <w:rsid w:val="00AB1C1A"/>
    <w:rsid w:val="00AD20F1"/>
    <w:rsid w:val="00AE726E"/>
    <w:rsid w:val="00AF33F7"/>
    <w:rsid w:val="00AF4DE1"/>
    <w:rsid w:val="00B04377"/>
    <w:rsid w:val="00B04FED"/>
    <w:rsid w:val="00B07F48"/>
    <w:rsid w:val="00B177E8"/>
    <w:rsid w:val="00B3625E"/>
    <w:rsid w:val="00B86EC8"/>
    <w:rsid w:val="00BA3494"/>
    <w:rsid w:val="00BC214D"/>
    <w:rsid w:val="00BF1F4B"/>
    <w:rsid w:val="00BF3F6E"/>
    <w:rsid w:val="00C45CB2"/>
    <w:rsid w:val="00C575C5"/>
    <w:rsid w:val="00C620F3"/>
    <w:rsid w:val="00C63EF1"/>
    <w:rsid w:val="00C655D7"/>
    <w:rsid w:val="00CD29DD"/>
    <w:rsid w:val="00CE0CA1"/>
    <w:rsid w:val="00CF19F6"/>
    <w:rsid w:val="00D04F10"/>
    <w:rsid w:val="00D16819"/>
    <w:rsid w:val="00D37E34"/>
    <w:rsid w:val="00D41FBE"/>
    <w:rsid w:val="00E2569B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E5F5A"/>
    <w:rsid w:val="00F46CFE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87ED09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C60315D3605459FA5947AA62341B8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9FE2D8-6739-46BB-A2A4-E203628CF471}"/>
      </w:docPartPr>
      <w:docPartBody>
        <w:p w:rsidR="001C5D90" w:rsidRDefault="001C5D90">
          <w:pPr>
            <w:pStyle w:val="EC60315D3605459FA5947AA62341B8BD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9553F1C993524C738F184BC4AACA24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EFE70D-7898-4937-8E12-8A9AE1012CF3}"/>
      </w:docPartPr>
      <w:docPartBody>
        <w:p w:rsidR="001C5D90" w:rsidRDefault="001C5D90">
          <w:pPr>
            <w:pStyle w:val="9553F1C993524C738F184BC4AACA2444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E393C7AC1EBA4ED8BF83C997F7968E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10F832-CBA8-4CE1-9AC4-9E27D526562C}"/>
      </w:docPartPr>
      <w:docPartBody>
        <w:p w:rsidR="001C5D90" w:rsidRDefault="001C5D90">
          <w:pPr>
            <w:pStyle w:val="E393C7AC1EBA4ED8BF83C997F7968EC8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F456C57C0B2941FEAAF1CA081EEE7B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5486A5-B173-4010-A23B-D6131F642D4C}"/>
      </w:docPartPr>
      <w:docPartBody>
        <w:p w:rsidR="001C5D90" w:rsidRDefault="001C5D90">
          <w:pPr>
            <w:pStyle w:val="F456C57C0B2941FEAAF1CA081EEE7B20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B8C57378A4E04F0BA8EDBD0250C43B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E596FF-4D51-45E2-8EF2-6169FE89D325}"/>
      </w:docPartPr>
      <w:docPartBody>
        <w:p w:rsidR="001C5D90" w:rsidRDefault="001C5D90">
          <w:pPr>
            <w:pStyle w:val="B8C57378A4E04F0BA8EDBD0250C43B9C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D90"/>
    <w:rsid w:val="001C5D90"/>
    <w:rsid w:val="00686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EC60315D3605459FA5947AA62341B8BD">
    <w:name w:val="EC60315D3605459FA5947AA62341B8BD"/>
  </w:style>
  <w:style w:type="paragraph" w:customStyle="1" w:styleId="9553F1C993524C738F184BC4AACA2444">
    <w:name w:val="9553F1C993524C738F184BC4AACA2444"/>
  </w:style>
  <w:style w:type="paragraph" w:customStyle="1" w:styleId="E393C7AC1EBA4ED8BF83C997F7968EC8">
    <w:name w:val="E393C7AC1EBA4ED8BF83C997F7968EC8"/>
  </w:style>
  <w:style w:type="paragraph" w:customStyle="1" w:styleId="F456C57C0B2941FEAAF1CA081EEE7B20">
    <w:name w:val="F456C57C0B2941FEAAF1CA081EEE7B20"/>
  </w:style>
  <w:style w:type="paragraph" w:customStyle="1" w:styleId="B8C57378A4E04F0BA8EDBD0250C43B9C">
    <w:name w:val="B8C57378A4E04F0BA8EDBD0250C43B9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987BD3E788034F9860C81487895047" ma:contentTypeVersion="15" ma:contentTypeDescription="Create a new document." ma:contentTypeScope="" ma:versionID="9e79d8ad3bbc22b594d207165afa6e5b">
  <xsd:schema xmlns:xsd="http://www.w3.org/2001/XMLSchema" xmlns:xs="http://www.w3.org/2001/XMLSchema" xmlns:p="http://schemas.microsoft.com/office/2006/metadata/properties" xmlns:ns2="ad4d4b65-b08d-4e03-8877-ca9be7b951b8" xmlns:ns3="cebb39ad-cda7-4a64-b56f-d6199e9ac795" xmlns:ns4="ddb5066c-6899-482b-9ea0-5145f9da9989" targetNamespace="http://schemas.microsoft.com/office/2006/metadata/properties" ma:root="true" ma:fieldsID="2bfbb50446f1c31e1ee37d29aa01a2a5" ns2:_="" ns3:_="" ns4:_="">
    <xsd:import namespace="ad4d4b65-b08d-4e03-8877-ca9be7b951b8"/>
    <xsd:import namespace="cebb39ad-cda7-4a64-b56f-d6199e9ac795"/>
    <xsd:import namespace="ddb5066c-6899-482b-9ea0-5145f9da99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4d4b65-b08d-4e03-8877-ca9be7b951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2675d46-00a0-495e-b90c-e7abf5d36b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bb39ad-cda7-4a64-b56f-d6199e9ac79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5066c-6899-482b-9ea0-5145f9da99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7e50b21-4c85-426f-83c2-270b9e782ad5}" ma:internalName="TaxCatchAll" ma:showField="CatchAllData" ma:web="eb19d7b9-5ba6-4a91-b362-ef6a6f5408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db5066c-6899-482b-9ea0-5145f9da9989" xsi:nil="true"/>
    <lcf76f155ced4ddcb4097134ff3c332f xmlns="ad4d4b65-b08d-4e03-8877-ca9be7b951b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1172774-0FB8-47DE-B391-B61AC4F70345}"/>
</file>

<file path=customXml/itemProps3.xml><?xml version="1.0" encoding="utf-8"?>
<ds:datastoreItem xmlns:ds="http://schemas.openxmlformats.org/officeDocument/2006/customXml" ds:itemID="{8693961E-3C2E-4CDD-BD31-6D411D9D18D1}"/>
</file>

<file path=customXml/itemProps4.xml><?xml version="1.0" encoding="utf-8"?>
<ds:datastoreItem xmlns:ds="http://schemas.openxmlformats.org/officeDocument/2006/customXml" ds:itemID="{63261275-035B-4A73-A7E4-3049E1260526}"/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StJoseph_Co_Mishawaka_DFR</Template>
  <TotalTime>1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Office</vt:lpstr>
    </vt:vector>
  </TitlesOfParts>
  <Manager>Division of Family Resources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Rush County Office</dc:title>
  <dc:subject>VOICE: 800-403-0864</dc:subject>
  <dc:creator>Inkenbrandt, Alan L</dc:creator>
  <cp:keywords>FSSA</cp:keywords>
  <dc:description>1340 N. Cherry St. Suite B_x000d_
Rushville, IN 46173-1105</dc:description>
  <cp:lastModifiedBy>Inkenbrandt, Alan L</cp:lastModifiedBy>
  <cp:revision>2</cp:revision>
  <dcterms:created xsi:type="dcterms:W3CDTF">2025-01-10T17:30:00Z</dcterms:created>
  <dcterms:modified xsi:type="dcterms:W3CDTF">2025-01-10T17:30:00Z</dcterms:modified>
  <cp:category>FAX: 888-436-9199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  <property fmtid="{D5CDD505-2E9C-101B-9397-08002B2CF9AE}" pid="3" name="ContentTypeId">
    <vt:lpwstr>0x01010035987BD3E788034F9860C81487895047</vt:lpwstr>
  </property>
</Properties>
</file>