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AB47A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4A5A8868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6F6E2" w14:textId="77777777" w:rsidR="00AA4EF1" w:rsidRDefault="00AA4EF1" w:rsidP="003057A0">
      <w:r>
        <w:separator/>
      </w:r>
    </w:p>
  </w:endnote>
  <w:endnote w:type="continuationSeparator" w:id="0">
    <w:p w14:paraId="084FAA26" w14:textId="77777777" w:rsidR="00AA4EF1" w:rsidRDefault="00AA4EF1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9AAD6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4E9BB9DE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DF0DC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C8EC0EB" wp14:editId="4B8BD003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FC8107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838ACE9" wp14:editId="014E0E23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8EC0E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71FC8107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838ACE9" wp14:editId="014E0E23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4DB7D85C" wp14:editId="20F41006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02D0B4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1A0D5632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B7D85C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2F02D0B4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1A0D5632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B90C9" w14:textId="77777777" w:rsidR="00AA4EF1" w:rsidRDefault="00AA4EF1" w:rsidP="003057A0">
      <w:r>
        <w:separator/>
      </w:r>
    </w:p>
  </w:footnote>
  <w:footnote w:type="continuationSeparator" w:id="0">
    <w:p w14:paraId="38AF923E" w14:textId="77777777" w:rsidR="00AA4EF1" w:rsidRDefault="00AA4EF1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DADEF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4D12D05" wp14:editId="37B8DDFA">
              <wp:simplePos x="0" y="0"/>
              <wp:positionH relativeFrom="column">
                <wp:posOffset>2047875</wp:posOffset>
              </wp:positionH>
              <wp:positionV relativeFrom="paragraph">
                <wp:posOffset>380999</wp:posOffset>
              </wp:positionV>
              <wp:extent cx="4025265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265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177E69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76595FE0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5DC01D7E" w14:textId="77777777" w:rsidR="00AB1C1A" w:rsidRDefault="00AC3211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E073DA53DC0B45638C3280647AF6D049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837CE5">
                                <w:t>Indiana State Psychiatric Hospital Network</w:t>
                              </w:r>
                            </w:sdtContent>
                          </w:sdt>
                        </w:p>
                        <w:p w14:paraId="2E385433" w14:textId="63C35F82" w:rsidR="00EA4BA8" w:rsidRPr="00C63EF1" w:rsidRDefault="00AC3211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35301F3F9C4D465CA0C5C88565EE9252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Richmond State Hospital</w:t>
                              </w:r>
                            </w:sdtContent>
                          </w:sdt>
                        </w:p>
                        <w:p w14:paraId="4202F1CF" w14:textId="088C8064" w:rsidR="0082558C" w:rsidRPr="0082558C" w:rsidRDefault="00AC3211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4E1BB50A508A4B5B9351E0C7477726D6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498 NW 18TH ST.</w:t>
                              </w:r>
                              <w:r>
                                <w:br/>
                                <w:t>RICHMOND, IN 47374-2898</w:t>
                              </w:r>
                            </w:sdtContent>
                          </w:sdt>
                        </w:p>
                        <w:p w14:paraId="06035E68" w14:textId="022CD631" w:rsidR="00EA4BA8" w:rsidRDefault="00AC3211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69C83838F85A40DEB55C746679F384EE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PHONE: 765-966-0511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BBB6128172964B0E83E5B5A47ED6C282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4A4964D7" w14:textId="396C865D" w:rsidR="009F0635" w:rsidRPr="004274A9" w:rsidRDefault="00AC3211" w:rsidP="0082558C">
                              <w:pPr>
                                <w:pStyle w:val="Address"/>
                              </w:pPr>
                              <w:r>
                                <w:t>FAX: 765-966-4593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D12D0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1.25pt;margin-top:30pt;width:316.95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" filled="f" stroked="f">
              <v:textbox>
                <w:txbxContent>
                  <w:p w14:paraId="4E177E69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76595FE0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5DC01D7E" w14:textId="77777777" w:rsidR="00AB1C1A" w:rsidRDefault="00AC3211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E073DA53DC0B45638C3280647AF6D049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837CE5">
                          <w:t>Indiana State Psychiatric Hospital Network</w:t>
                        </w:r>
                      </w:sdtContent>
                    </w:sdt>
                  </w:p>
                  <w:p w14:paraId="2E385433" w14:textId="63C35F82" w:rsidR="00EA4BA8" w:rsidRPr="00C63EF1" w:rsidRDefault="00AC3211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35301F3F9C4D465CA0C5C88565EE9252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Richmond State Hospital</w:t>
                        </w:r>
                      </w:sdtContent>
                    </w:sdt>
                  </w:p>
                  <w:p w14:paraId="4202F1CF" w14:textId="088C8064" w:rsidR="0082558C" w:rsidRPr="0082558C" w:rsidRDefault="00AC3211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4E1BB50A508A4B5B9351E0C7477726D6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498 NW 18TH ST.</w:t>
                        </w:r>
                        <w:r>
                          <w:br/>
                          <w:t>RICHMOND, IN 47374-2898</w:t>
                        </w:r>
                      </w:sdtContent>
                    </w:sdt>
                  </w:p>
                  <w:p w14:paraId="06035E68" w14:textId="022CD631" w:rsidR="00EA4BA8" w:rsidRDefault="00AC3211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69C83838F85A40DEB55C746679F384EE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>
                          <w:t>PHONE: 765-966-0511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BBB6128172964B0E83E5B5A47ED6C282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4A4964D7" w14:textId="396C865D" w:rsidR="009F0635" w:rsidRPr="004274A9" w:rsidRDefault="00AC3211" w:rsidP="0082558C">
                        <w:pPr>
                          <w:pStyle w:val="Address"/>
                        </w:pPr>
                        <w:r>
                          <w:t>FAX: 765-966-4593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A288C66" wp14:editId="109EF0F6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A322E4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1DB8C079" wp14:editId="53BCACA9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288C66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4CA322E4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1DB8C079" wp14:editId="53BCACA9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EF1"/>
    <w:rsid w:val="00014442"/>
    <w:rsid w:val="00064077"/>
    <w:rsid w:val="00081B88"/>
    <w:rsid w:val="000D006F"/>
    <w:rsid w:val="000D2E46"/>
    <w:rsid w:val="000E2B0E"/>
    <w:rsid w:val="00112570"/>
    <w:rsid w:val="00114D57"/>
    <w:rsid w:val="001170D6"/>
    <w:rsid w:val="0013300F"/>
    <w:rsid w:val="0014019A"/>
    <w:rsid w:val="001706BB"/>
    <w:rsid w:val="00175CE5"/>
    <w:rsid w:val="001979B9"/>
    <w:rsid w:val="001B17A8"/>
    <w:rsid w:val="001B2729"/>
    <w:rsid w:val="001B6657"/>
    <w:rsid w:val="001F2685"/>
    <w:rsid w:val="00232203"/>
    <w:rsid w:val="00245F4A"/>
    <w:rsid w:val="00247DEC"/>
    <w:rsid w:val="00253C36"/>
    <w:rsid w:val="002656BA"/>
    <w:rsid w:val="002A52D3"/>
    <w:rsid w:val="002C11CC"/>
    <w:rsid w:val="002C3576"/>
    <w:rsid w:val="002E12AA"/>
    <w:rsid w:val="002E5516"/>
    <w:rsid w:val="003057A0"/>
    <w:rsid w:val="0031790B"/>
    <w:rsid w:val="003278FA"/>
    <w:rsid w:val="00334B4F"/>
    <w:rsid w:val="00362FC1"/>
    <w:rsid w:val="003820D2"/>
    <w:rsid w:val="00385610"/>
    <w:rsid w:val="0039348F"/>
    <w:rsid w:val="003B168F"/>
    <w:rsid w:val="00400172"/>
    <w:rsid w:val="00412BFF"/>
    <w:rsid w:val="004274A9"/>
    <w:rsid w:val="004B0028"/>
    <w:rsid w:val="004D67C6"/>
    <w:rsid w:val="005222E4"/>
    <w:rsid w:val="0052290A"/>
    <w:rsid w:val="00523938"/>
    <w:rsid w:val="00525674"/>
    <w:rsid w:val="0055552E"/>
    <w:rsid w:val="00563C69"/>
    <w:rsid w:val="00566DC2"/>
    <w:rsid w:val="005904BD"/>
    <w:rsid w:val="00600787"/>
    <w:rsid w:val="0060311A"/>
    <w:rsid w:val="006402E3"/>
    <w:rsid w:val="006661BD"/>
    <w:rsid w:val="006C6480"/>
    <w:rsid w:val="006E360D"/>
    <w:rsid w:val="006F3161"/>
    <w:rsid w:val="00706038"/>
    <w:rsid w:val="00730C42"/>
    <w:rsid w:val="007310FC"/>
    <w:rsid w:val="007350A3"/>
    <w:rsid w:val="00746E83"/>
    <w:rsid w:val="00755746"/>
    <w:rsid w:val="00762CE2"/>
    <w:rsid w:val="007A0ED0"/>
    <w:rsid w:val="007A3376"/>
    <w:rsid w:val="007B61FC"/>
    <w:rsid w:val="007B6552"/>
    <w:rsid w:val="007C5C0B"/>
    <w:rsid w:val="008041A0"/>
    <w:rsid w:val="00817AD5"/>
    <w:rsid w:val="008249F2"/>
    <w:rsid w:val="0082558C"/>
    <w:rsid w:val="00837CE5"/>
    <w:rsid w:val="00871140"/>
    <w:rsid w:val="0087757C"/>
    <w:rsid w:val="0088388A"/>
    <w:rsid w:val="00887054"/>
    <w:rsid w:val="0089712D"/>
    <w:rsid w:val="008A30C4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921B8"/>
    <w:rsid w:val="00AA4EF1"/>
    <w:rsid w:val="00AB1C1A"/>
    <w:rsid w:val="00AB76BB"/>
    <w:rsid w:val="00AC3211"/>
    <w:rsid w:val="00AD20F1"/>
    <w:rsid w:val="00AE726E"/>
    <w:rsid w:val="00AF33F7"/>
    <w:rsid w:val="00AF4DE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D7"/>
    <w:rsid w:val="00C94679"/>
    <w:rsid w:val="00CC7841"/>
    <w:rsid w:val="00CD29DD"/>
    <w:rsid w:val="00CE0CA1"/>
    <w:rsid w:val="00CF19F6"/>
    <w:rsid w:val="00D04F10"/>
    <w:rsid w:val="00D06B60"/>
    <w:rsid w:val="00D16819"/>
    <w:rsid w:val="00D3025B"/>
    <w:rsid w:val="00D41FBE"/>
    <w:rsid w:val="00DE3522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2CAE"/>
    <w:rsid w:val="00F46CFE"/>
    <w:rsid w:val="00FD2B80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8EC3B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073DA53DC0B45638C3280647AF6D0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F8BEBE-862D-4861-B17F-7FCA97EC96AE}"/>
      </w:docPartPr>
      <w:docPartBody>
        <w:p w:rsidR="006D6CF1" w:rsidRDefault="006D6CF1">
          <w:pPr>
            <w:pStyle w:val="E073DA53DC0B45638C3280647AF6D049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35301F3F9C4D465CA0C5C88565EE92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8D9DF-35CB-4044-A3A4-0E747F15F729}"/>
      </w:docPartPr>
      <w:docPartBody>
        <w:p w:rsidR="006D6CF1" w:rsidRDefault="006D6CF1">
          <w:pPr>
            <w:pStyle w:val="35301F3F9C4D465CA0C5C88565EE9252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4E1BB50A508A4B5B9351E0C7477726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4D797-F613-494C-B2AA-31737E97BFA2}"/>
      </w:docPartPr>
      <w:docPartBody>
        <w:p w:rsidR="006D6CF1" w:rsidRDefault="006D6CF1">
          <w:pPr>
            <w:pStyle w:val="4E1BB50A508A4B5B9351E0C7477726D6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69C83838F85A40DEB55C746679F384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59BD99-AF70-453A-B177-C73267B10C1A}"/>
      </w:docPartPr>
      <w:docPartBody>
        <w:p w:rsidR="006D6CF1" w:rsidRDefault="006D6CF1">
          <w:pPr>
            <w:pStyle w:val="69C83838F85A40DEB55C746679F384EE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BBB6128172964B0E83E5B5A47ED6C2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455E9F-4CC5-4D2F-A33C-3BA063D6E3B5}"/>
      </w:docPartPr>
      <w:docPartBody>
        <w:p w:rsidR="006D6CF1" w:rsidRDefault="006D6CF1">
          <w:pPr>
            <w:pStyle w:val="BBB6128172964B0E83E5B5A47ED6C282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F1"/>
    <w:rsid w:val="006D6CF1"/>
    <w:rsid w:val="00D0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E073DA53DC0B45638C3280647AF6D049">
    <w:name w:val="E073DA53DC0B45638C3280647AF6D049"/>
  </w:style>
  <w:style w:type="paragraph" w:customStyle="1" w:styleId="35301F3F9C4D465CA0C5C88565EE9252">
    <w:name w:val="35301F3F9C4D465CA0C5C88565EE9252"/>
  </w:style>
  <w:style w:type="paragraph" w:customStyle="1" w:styleId="4E1BB50A508A4B5B9351E0C7477726D6">
    <w:name w:val="4E1BB50A508A4B5B9351E0C7477726D6"/>
  </w:style>
  <w:style w:type="paragraph" w:customStyle="1" w:styleId="69C83838F85A40DEB55C746679F384EE">
    <w:name w:val="69C83838F85A40DEB55C746679F384EE"/>
  </w:style>
  <w:style w:type="paragraph" w:customStyle="1" w:styleId="BBB6128172964B0E83E5B5A47ED6C282">
    <w:name w:val="BBB6128172964B0E83E5B5A47ED6C2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Richmond-SH-Letterhead</Template>
  <TotalTime>2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Evansville Psychiatric Childrens Center</vt:lpstr>
    </vt:vector>
  </TitlesOfParts>
  <Manager>Indiana State Psychiatric Hospital Network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Richmond State Hospital</dc:title>
  <dc:subject>PHONE: 765-966-0511</dc:subject>
  <dc:creator>Inkenbrandt, Alan L</dc:creator>
  <cp:keywords>FSSA</cp:keywords>
  <dc:description>498 NW 18TH ST._x000d_
RICHMOND, IN 47374-2898</dc:description>
  <cp:lastModifiedBy>Inkenbrandt, Alan L</cp:lastModifiedBy>
  <cp:revision>2</cp:revision>
  <dcterms:created xsi:type="dcterms:W3CDTF">2025-01-09T17:47:00Z</dcterms:created>
  <dcterms:modified xsi:type="dcterms:W3CDTF">2025-01-09T17:49:00Z</dcterms:modified>
  <cp:category>FAX: 765-966-4593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