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7EA9A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5E60085C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7F5B0" w14:textId="77777777" w:rsidR="00A05A3F" w:rsidRDefault="00A05A3F" w:rsidP="003057A0">
      <w:r>
        <w:separator/>
      </w:r>
    </w:p>
  </w:endnote>
  <w:endnote w:type="continuationSeparator" w:id="0">
    <w:p w14:paraId="02294B2E" w14:textId="77777777" w:rsidR="00A05A3F" w:rsidRDefault="00A05A3F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E3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02C64E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370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CB4F20" wp14:editId="40A728A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0E785B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292F15A" wp14:editId="5A41C3C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CB4F2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2D0E785B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292F15A" wp14:editId="5A41C3C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67CFB169" wp14:editId="25D5F711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FCBAC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59754F1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CFB16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77FCBAC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59754F1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DE2D3" w14:textId="77777777" w:rsidR="00A05A3F" w:rsidRDefault="00A05A3F" w:rsidP="003057A0">
      <w:r>
        <w:separator/>
      </w:r>
    </w:p>
  </w:footnote>
  <w:footnote w:type="continuationSeparator" w:id="0">
    <w:p w14:paraId="79D4E1D3" w14:textId="77777777" w:rsidR="00A05A3F" w:rsidRDefault="00A05A3F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1E614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CB2287" wp14:editId="35F86C56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40C90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2B12AB6F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64780DE" w14:textId="77777777" w:rsidR="00AB1C1A" w:rsidRDefault="00D22B4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F45471657C2948CC85B36548ECF59606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00277954" w14:textId="53D11658" w:rsidR="00EA4BA8" w:rsidRPr="00C63EF1" w:rsidRDefault="00D22B4B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E3480EC49644E8A956FA2504B2E288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Steuben County Office</w:t>
                              </w:r>
                            </w:sdtContent>
                          </w:sdt>
                        </w:p>
                        <w:p w14:paraId="0566333B" w14:textId="34AA07C4" w:rsidR="0082558C" w:rsidRPr="0082558C" w:rsidRDefault="00D22B4B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A6F402BCD1745D7A8A54DCBA39C13E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1651 N. Wayne St. Suite 106</w:t>
                              </w:r>
                              <w:r>
                                <w:br/>
                                <w:t>Angola, IN 46703-2366</w:t>
                              </w:r>
                            </w:sdtContent>
                          </w:sdt>
                        </w:p>
                        <w:p w14:paraId="3CC81C40" w14:textId="77777777" w:rsidR="00EA4BA8" w:rsidRDefault="00D22B4B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C405D05AD3DA4629972387136D808CA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3E34E59F45174F2AAB0FA19C277F5AD4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3F0A5D7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CB22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C740C90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2B12AB6F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64780DE" w14:textId="77777777" w:rsidR="00AB1C1A" w:rsidRDefault="00D22B4B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F45471657C2948CC85B36548ECF59606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00277954" w14:textId="53D11658" w:rsidR="00EA4BA8" w:rsidRPr="00C63EF1" w:rsidRDefault="00D22B4B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E3480EC49644E8A956FA2504B2E288B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Steuben County Office</w:t>
                        </w:r>
                      </w:sdtContent>
                    </w:sdt>
                  </w:p>
                  <w:p w14:paraId="0566333B" w14:textId="34AA07C4" w:rsidR="0082558C" w:rsidRPr="0082558C" w:rsidRDefault="00D22B4B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A6F402BCD1745D7A8A54DCBA39C13E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1651 N. Wayne St. Suite 106</w:t>
                        </w:r>
                        <w:r>
                          <w:br/>
                          <w:t>Angola, IN 46703-2366</w:t>
                        </w:r>
                      </w:sdtContent>
                    </w:sdt>
                  </w:p>
                  <w:p w14:paraId="3CC81C40" w14:textId="77777777" w:rsidR="00EA4BA8" w:rsidRDefault="00D22B4B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C405D05AD3DA4629972387136D808CAC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3E34E59F45174F2AAB0FA19C277F5AD4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3F0A5D7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660EA2C" wp14:editId="1F04660A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23A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0E6C4C3" wp14:editId="3017227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60EA2C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A65523A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0E6C4C3" wp14:editId="3017227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3F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D29DD"/>
    <w:rsid w:val="00CE0CA1"/>
    <w:rsid w:val="00CF19F6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4742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45471657C2948CC85B36548ECF59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5A4C5-5E94-44AC-89C8-28407AD62C59}"/>
      </w:docPartPr>
      <w:docPartBody>
        <w:p w:rsidR="00AD2EDC" w:rsidRDefault="00AD2EDC">
          <w:pPr>
            <w:pStyle w:val="F45471657C2948CC85B36548ECF59606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E3480EC49644E8A956FA2504B2E2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6B34C-BA8F-4C7C-9C35-B5F3E5768C54}"/>
      </w:docPartPr>
      <w:docPartBody>
        <w:p w:rsidR="00AD2EDC" w:rsidRDefault="00AD2EDC">
          <w:pPr>
            <w:pStyle w:val="4E3480EC49644E8A956FA2504B2E288B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A6F402BCD1745D7A8A54DCBA39C1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DE22D-EB70-4F88-8B7A-909A5840874F}"/>
      </w:docPartPr>
      <w:docPartBody>
        <w:p w:rsidR="00AD2EDC" w:rsidRDefault="00AD2EDC">
          <w:pPr>
            <w:pStyle w:val="2A6F402BCD1745D7A8A54DCBA39C13E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405D05AD3DA4629972387136D808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3B5A2-9099-4AA0-95FC-2D021EBC61AE}"/>
      </w:docPartPr>
      <w:docPartBody>
        <w:p w:rsidR="00AD2EDC" w:rsidRDefault="00AD2EDC">
          <w:pPr>
            <w:pStyle w:val="C405D05AD3DA4629972387136D808CAC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3E34E59F45174F2AAB0FA19C277F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AE15EE-018F-40B4-9B4E-9770E018AABE}"/>
      </w:docPartPr>
      <w:docPartBody>
        <w:p w:rsidR="00AD2EDC" w:rsidRDefault="00AD2EDC">
          <w:pPr>
            <w:pStyle w:val="3E34E59F45174F2AAB0FA19C277F5AD4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DC"/>
    <w:rsid w:val="00AD2EDC"/>
    <w:rsid w:val="00F3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F45471657C2948CC85B36548ECF59606">
    <w:name w:val="F45471657C2948CC85B36548ECF59606"/>
  </w:style>
  <w:style w:type="paragraph" w:customStyle="1" w:styleId="4E3480EC49644E8A956FA2504B2E288B">
    <w:name w:val="4E3480EC49644E8A956FA2504B2E288B"/>
  </w:style>
  <w:style w:type="paragraph" w:customStyle="1" w:styleId="2A6F402BCD1745D7A8A54DCBA39C13E6">
    <w:name w:val="2A6F402BCD1745D7A8A54DCBA39C13E6"/>
  </w:style>
  <w:style w:type="paragraph" w:customStyle="1" w:styleId="C405D05AD3DA4629972387136D808CAC">
    <w:name w:val="C405D05AD3DA4629972387136D808CAC"/>
  </w:style>
  <w:style w:type="paragraph" w:customStyle="1" w:styleId="3E34E59F45174F2AAB0FA19C277F5AD4">
    <w:name w:val="3E34E59F45174F2AAB0FA19C277F5A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F0F2D6-280D-4D98-8448-6ED46DDD88D9}"/>
</file>

<file path=customXml/itemProps3.xml><?xml version="1.0" encoding="utf-8"?>
<ds:datastoreItem xmlns:ds="http://schemas.openxmlformats.org/officeDocument/2006/customXml" ds:itemID="{AE36D296-C7D1-488B-B454-AF1D77A43319}"/>
</file>

<file path=customXml/itemProps4.xml><?xml version="1.0" encoding="utf-8"?>
<ds:datastoreItem xmlns:ds="http://schemas.openxmlformats.org/officeDocument/2006/customXml" ds:itemID="{C85518C7-BD71-4541-BA64-D11B69364BC3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Steuben_Co_DFR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Sullivan County Office</dc:title>
  <dc:subject>VOICE: 800-403-0864</dc:subject>
  <dc:creator>Inkenbrandt, Alan L</dc:creator>
  <cp:keywords>FSSA</cp:keywords>
  <dc:description>124 S. State St._x000d_
Sullivan, IN 47882-1841</dc:description>
  <cp:lastModifiedBy>Inkenbrandt, Alan L</cp:lastModifiedBy>
  <cp:revision>2</cp:revision>
  <dcterms:created xsi:type="dcterms:W3CDTF">2025-01-10T17:35:00Z</dcterms:created>
  <dcterms:modified xsi:type="dcterms:W3CDTF">2025-01-10T17:35:00Z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