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4C9D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4C86C20E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01791" w14:textId="77777777" w:rsidR="00146BA6" w:rsidRDefault="00146BA6" w:rsidP="003057A0">
      <w:r>
        <w:separator/>
      </w:r>
    </w:p>
  </w:endnote>
  <w:endnote w:type="continuationSeparator" w:id="0">
    <w:p w14:paraId="7356B640" w14:textId="77777777" w:rsidR="00146BA6" w:rsidRDefault="00146BA6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88E5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78998B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23B7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9A41EF2" wp14:editId="1843F18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A948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B61AF07" wp14:editId="3D8460A8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A41E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C9A948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B61AF07" wp14:editId="3D8460A8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1965437" wp14:editId="7F2978F9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5DAF9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B26C8A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965437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E5DAF9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B26C8A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6C8B4" w14:textId="77777777" w:rsidR="00146BA6" w:rsidRDefault="00146BA6" w:rsidP="003057A0">
      <w:r>
        <w:separator/>
      </w:r>
    </w:p>
  </w:footnote>
  <w:footnote w:type="continuationSeparator" w:id="0">
    <w:p w14:paraId="6B7D0837" w14:textId="77777777" w:rsidR="00146BA6" w:rsidRDefault="00146BA6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E8DC9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3CA6ADD" wp14:editId="5CCB5F65">
              <wp:simplePos x="0" y="0"/>
              <wp:positionH relativeFrom="column">
                <wp:posOffset>1343025</wp:posOffset>
              </wp:positionH>
              <wp:positionV relativeFrom="paragraph">
                <wp:posOffset>381000</wp:posOffset>
              </wp:positionV>
              <wp:extent cx="473011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CCB8C9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9D9CE63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3CF7DDD" w14:textId="77777777" w:rsidR="00AB1C1A" w:rsidRDefault="00146BA6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574C422D43714DE0A7FF0ED5861CC58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6A1C4F37" w14:textId="77777777" w:rsidR="00EA4BA8" w:rsidRPr="00C63EF1" w:rsidRDefault="00146BA6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C8478E489C748F098DD71E8E66C8F7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5B17D934" w14:textId="77777777" w:rsidR="0082558C" w:rsidRPr="0082558C" w:rsidRDefault="00146BA6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7990C24F93C04594AD3EE3DB5D790BC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E6E3F">
                                <w:t>1813 WILLOW ST., SUITE 2B</w:t>
                              </w:r>
                              <w:r w:rsidR="00FE6E3F">
                                <w:br/>
                                <w:t>VINCENNES, IN 47591</w:t>
                              </w:r>
                              <w:r w:rsidR="00FE6E3F">
                                <w:br/>
                                <w:t>812-882-7208</w:t>
                              </w:r>
                            </w:sdtContent>
                          </w:sdt>
                        </w:p>
                        <w:p w14:paraId="3CF49321" w14:textId="77777777" w:rsidR="00EA4BA8" w:rsidRDefault="00146BA6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40C02E6487824575B3A06BB3E1553C3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FE6E3F">
                                <w:t>TOLL-FREE: 877-847-9898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1A27A4DB643A42ADAC7496FBA70BA10D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DBD40C4" w14:textId="77777777" w:rsidR="009F0635" w:rsidRPr="003820D2" w:rsidRDefault="00FE6E3F" w:rsidP="0082558C">
                              <w:pPr>
                                <w:pStyle w:val="Address"/>
                              </w:pPr>
                              <w:r>
                                <w:t>TOLL-FREE FAX: 855-442-0001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A6A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75pt;margin-top:30pt;width:372.4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" filled="f" stroked="f">
              <v:textbox>
                <w:txbxContent>
                  <w:p w14:paraId="55CCB8C9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9D9CE63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3CF7DDD" w14:textId="77777777" w:rsidR="00AB1C1A" w:rsidRDefault="00146BA6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574C422D43714DE0A7FF0ED5861CC58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6A1C4F37" w14:textId="77777777" w:rsidR="00EA4BA8" w:rsidRPr="00C63EF1" w:rsidRDefault="00146BA6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C8478E489C748F098DD71E8E66C8F7A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5B17D934" w14:textId="77777777" w:rsidR="0082558C" w:rsidRPr="0082558C" w:rsidRDefault="00146BA6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7990C24F93C04594AD3EE3DB5D790BC7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FE6E3F">
                          <w:t>1813 WILLOW ST., SUITE 2B</w:t>
                        </w:r>
                        <w:r w:rsidR="00FE6E3F">
                          <w:br/>
                          <w:t>VINCENNES, IN 47591</w:t>
                        </w:r>
                        <w:r w:rsidR="00FE6E3F">
                          <w:br/>
                          <w:t>812-882-7208</w:t>
                        </w:r>
                      </w:sdtContent>
                    </w:sdt>
                  </w:p>
                  <w:p w14:paraId="3CF49321" w14:textId="77777777" w:rsidR="00EA4BA8" w:rsidRDefault="00146BA6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40C02E6487824575B3A06BB3E1553C34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FE6E3F">
                          <w:t>TOLL-FREE: 877-847-9898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1A27A4DB643A42ADAC7496FBA70BA10D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DBD40C4" w14:textId="77777777" w:rsidR="009F0635" w:rsidRPr="003820D2" w:rsidRDefault="00FE6E3F" w:rsidP="0082558C">
                        <w:pPr>
                          <w:pStyle w:val="Address"/>
                        </w:pPr>
                        <w:r>
                          <w:t>TOLL-FREE FAX: 855-442-0001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6001DC" wp14:editId="233454C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3CE8F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819649C" wp14:editId="513578A2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6001D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D3CE8F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819649C" wp14:editId="513578A2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24F"/>
    <w:rsid w:val="000162C8"/>
    <w:rsid w:val="00060FDE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170F"/>
    <w:rsid w:val="00146BA6"/>
    <w:rsid w:val="00155B49"/>
    <w:rsid w:val="001706BB"/>
    <w:rsid w:val="00175CE5"/>
    <w:rsid w:val="001945B4"/>
    <w:rsid w:val="001979B9"/>
    <w:rsid w:val="001A4C03"/>
    <w:rsid w:val="001B17A8"/>
    <w:rsid w:val="001B2729"/>
    <w:rsid w:val="001B353D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3659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B406D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3561E"/>
    <w:rsid w:val="006402E3"/>
    <w:rsid w:val="00664354"/>
    <w:rsid w:val="006661BD"/>
    <w:rsid w:val="006C6480"/>
    <w:rsid w:val="006E360D"/>
    <w:rsid w:val="006E4D8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56B0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B7D19"/>
    <w:rsid w:val="008F2271"/>
    <w:rsid w:val="009229D5"/>
    <w:rsid w:val="0093182B"/>
    <w:rsid w:val="00934985"/>
    <w:rsid w:val="009436CA"/>
    <w:rsid w:val="00944944"/>
    <w:rsid w:val="0095156C"/>
    <w:rsid w:val="0095663C"/>
    <w:rsid w:val="00982E95"/>
    <w:rsid w:val="00984642"/>
    <w:rsid w:val="0099460B"/>
    <w:rsid w:val="009A6A42"/>
    <w:rsid w:val="009D559E"/>
    <w:rsid w:val="009E0704"/>
    <w:rsid w:val="009F02A8"/>
    <w:rsid w:val="009F0635"/>
    <w:rsid w:val="009F1A08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1879"/>
    <w:rsid w:val="00A73A49"/>
    <w:rsid w:val="00A75E66"/>
    <w:rsid w:val="00A91DED"/>
    <w:rsid w:val="00A921B8"/>
    <w:rsid w:val="00A97C9F"/>
    <w:rsid w:val="00AB1C1A"/>
    <w:rsid w:val="00AB3B69"/>
    <w:rsid w:val="00AC3EE3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2E16"/>
    <w:rsid w:val="00BB5A8E"/>
    <w:rsid w:val="00BB7BCB"/>
    <w:rsid w:val="00BC06D4"/>
    <w:rsid w:val="00BC214D"/>
    <w:rsid w:val="00BF1F4B"/>
    <w:rsid w:val="00BF3F6E"/>
    <w:rsid w:val="00C45CB2"/>
    <w:rsid w:val="00C55386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D9024F"/>
    <w:rsid w:val="00DE6284"/>
    <w:rsid w:val="00E2569B"/>
    <w:rsid w:val="00E55F27"/>
    <w:rsid w:val="00E57189"/>
    <w:rsid w:val="00E67C9B"/>
    <w:rsid w:val="00E73DFF"/>
    <w:rsid w:val="00E90998"/>
    <w:rsid w:val="00E95424"/>
    <w:rsid w:val="00EA2BDB"/>
    <w:rsid w:val="00EA4BA8"/>
    <w:rsid w:val="00EB5993"/>
    <w:rsid w:val="00EB7A64"/>
    <w:rsid w:val="00EC5C77"/>
    <w:rsid w:val="00EE56A6"/>
    <w:rsid w:val="00EE5F5A"/>
    <w:rsid w:val="00EE7956"/>
    <w:rsid w:val="00F15512"/>
    <w:rsid w:val="00F42CAE"/>
    <w:rsid w:val="00F46CFE"/>
    <w:rsid w:val="00F501CB"/>
    <w:rsid w:val="00F75EE4"/>
    <w:rsid w:val="00F84182"/>
    <w:rsid w:val="00FA5986"/>
    <w:rsid w:val="00FA5BCD"/>
    <w:rsid w:val="00FE6A82"/>
    <w:rsid w:val="00FE6E3F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570B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74C422D43714DE0A7FF0ED5861CC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E3E63-7F0E-4336-BB63-3DB3DAD0A83C}"/>
      </w:docPartPr>
      <w:docPartBody>
        <w:p w:rsidR="00703FE0" w:rsidRDefault="00703FE0">
          <w:pPr>
            <w:pStyle w:val="574C422D43714DE0A7FF0ED5861CC58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C8478E489C748F098DD71E8E66C8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EA60B-8F25-4448-A581-682B110D2590}"/>
      </w:docPartPr>
      <w:docPartBody>
        <w:p w:rsidR="00703FE0" w:rsidRDefault="00703FE0">
          <w:pPr>
            <w:pStyle w:val="8C8478E489C748F098DD71E8E66C8F7A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7990C24F93C04594AD3EE3DB5D790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A0B55-EA7C-4F8E-8455-DA7E98351D3E}"/>
      </w:docPartPr>
      <w:docPartBody>
        <w:p w:rsidR="00703FE0" w:rsidRDefault="00703FE0">
          <w:pPr>
            <w:pStyle w:val="7990C24F93C04594AD3EE3DB5D790BC7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40C02E6487824575B3A06BB3E1553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FA4BC-EC60-45A0-8B50-49E0ABB079E7}"/>
      </w:docPartPr>
      <w:docPartBody>
        <w:p w:rsidR="00703FE0" w:rsidRDefault="00703FE0">
          <w:pPr>
            <w:pStyle w:val="40C02E6487824575B3A06BB3E1553C34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1A27A4DB643A42ADAC7496FBA70BA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FAA50-DEDC-48AB-8072-303B4E62CA3E}"/>
      </w:docPartPr>
      <w:docPartBody>
        <w:p w:rsidR="00703FE0" w:rsidRDefault="00703FE0">
          <w:pPr>
            <w:pStyle w:val="1A27A4DB643A42ADAC7496FBA70BA10D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FE0"/>
    <w:rsid w:val="006E4D8D"/>
    <w:rsid w:val="0070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574C422D43714DE0A7FF0ED5861CC58D">
    <w:name w:val="574C422D43714DE0A7FF0ED5861CC58D"/>
  </w:style>
  <w:style w:type="paragraph" w:customStyle="1" w:styleId="8C8478E489C748F098DD71E8E66C8F7A">
    <w:name w:val="8C8478E489C748F098DD71E8E66C8F7A"/>
  </w:style>
  <w:style w:type="paragraph" w:customStyle="1" w:styleId="7990C24F93C04594AD3EE3DB5D790BC7">
    <w:name w:val="7990C24F93C04594AD3EE3DB5D790BC7"/>
  </w:style>
  <w:style w:type="paragraph" w:customStyle="1" w:styleId="40C02E6487824575B3A06BB3E1553C34">
    <w:name w:val="40C02E6487824575B3A06BB3E1553C34"/>
  </w:style>
  <w:style w:type="paragraph" w:customStyle="1" w:styleId="1A27A4DB643A42ADAC7496FBA70BA10D">
    <w:name w:val="1A27A4DB643A42ADAC7496FBA70BA1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Vincennes_VRS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877-847-9898 (V/VRS/711)</dc:subject>
  <dc:creator>Inkenbrandt, Alan L</dc:creator>
  <cp:keywords>FSSA</cp:keywords>
  <dc:description>1813 WILLOW ST., SUITE 2B_x000d_
VINCENNES, IN 47591_x000d_
812-882-7208</dc:description>
  <cp:lastModifiedBy>Inkenbrandt, Alan L</cp:lastModifiedBy>
  <cp:revision>1</cp:revision>
  <dcterms:created xsi:type="dcterms:W3CDTF">2026-02-25T19:47:00Z</dcterms:created>
  <dcterms:modified xsi:type="dcterms:W3CDTF">2026-02-25T19:47:00Z</dcterms:modified>
  <cp:category>TOLL-FREE FAX: 855-442-0001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